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B4095" w14:textId="4D42B1FB" w:rsidR="00B15A62" w:rsidRPr="001264F1" w:rsidRDefault="00D93BE7" w:rsidP="00AA1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Comic Sans MS"/>
          <w:b/>
          <w:bCs/>
        </w:rPr>
      </w:pPr>
      <w:r w:rsidRPr="001264F1">
        <w:rPr>
          <w:rFonts w:ascii="Comic Sans MS" w:hAnsi="Comic Sans MS" w:cs="Comic Sans MS"/>
          <w:b/>
          <w:bCs/>
        </w:rPr>
        <w:t xml:space="preserve">NORMATIVA </w:t>
      </w:r>
      <w:r w:rsidR="00FC6D17" w:rsidRPr="001264F1">
        <w:rPr>
          <w:rFonts w:ascii="Comic Sans MS" w:hAnsi="Comic Sans MS" w:cs="Comic Sans MS"/>
          <w:b/>
          <w:bCs/>
        </w:rPr>
        <w:t xml:space="preserve">DE </w:t>
      </w:r>
      <w:r w:rsidRPr="001264F1">
        <w:rPr>
          <w:rFonts w:ascii="Comic Sans MS" w:hAnsi="Comic Sans MS" w:cs="Comic Sans MS"/>
          <w:b/>
          <w:bCs/>
        </w:rPr>
        <w:t>TRIATLÓ</w:t>
      </w:r>
      <w:r w:rsidR="00B15A62" w:rsidRPr="001264F1">
        <w:rPr>
          <w:rFonts w:ascii="Comic Sans MS" w:hAnsi="Comic Sans MS" w:cs="Comic Sans MS"/>
          <w:b/>
          <w:bCs/>
        </w:rPr>
        <w:t>N</w:t>
      </w:r>
      <w:r w:rsidR="00F23CC8" w:rsidRPr="001264F1">
        <w:rPr>
          <w:rFonts w:ascii="Comic Sans MS" w:hAnsi="Comic Sans MS" w:cs="Comic Sans MS"/>
          <w:b/>
          <w:bCs/>
        </w:rPr>
        <w:t xml:space="preserve"> – JUEGOS DEPORTIVOS 202</w:t>
      </w:r>
      <w:r w:rsidR="00B53FAF" w:rsidRPr="001264F1">
        <w:rPr>
          <w:rFonts w:ascii="Comic Sans MS" w:hAnsi="Comic Sans MS" w:cs="Comic Sans MS"/>
          <w:b/>
          <w:bCs/>
        </w:rPr>
        <w:t>5/2026</w:t>
      </w:r>
    </w:p>
    <w:p w14:paraId="2879917C" w14:textId="77777777" w:rsidR="001E2477" w:rsidRPr="001264F1" w:rsidRDefault="001E2477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55C6ECA3" w14:textId="77777777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Participantes</w:t>
      </w:r>
    </w:p>
    <w:p w14:paraId="4B710B72" w14:textId="77777777" w:rsidR="003C18A9" w:rsidRPr="001264F1" w:rsidRDefault="003C18A9" w:rsidP="00AA14B8">
      <w:pPr>
        <w:tabs>
          <w:tab w:val="left" w:pos="72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Categorías </w:t>
      </w:r>
      <w:r w:rsidR="000E57EC" w:rsidRPr="001264F1">
        <w:rPr>
          <w:rFonts w:ascii="Comic Sans MS" w:hAnsi="Comic Sans MS" w:cs="Comic Sans MS"/>
          <w:bCs/>
          <w:sz w:val="22"/>
          <w:szCs w:val="22"/>
          <w:u w:val="single"/>
        </w:rPr>
        <w:t>Pre-Benjamín, Benjamín, Alevín,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 Infantil y Cadete:</w:t>
      </w:r>
      <w:r w:rsidRPr="001264F1">
        <w:rPr>
          <w:rFonts w:ascii="Comic Sans MS" w:hAnsi="Comic Sans MS" w:cs="Comic Sans MS"/>
          <w:sz w:val="22"/>
          <w:szCs w:val="22"/>
        </w:rPr>
        <w:t xml:space="preserve"> Jóvenes de ambos sexos pertenecientes a centros escolares o entidades inscritas en el Registro de Asociaciones Deportivas del Principado de Asturias, o cualquier otro registro público</w:t>
      </w:r>
      <w:r w:rsidR="00437CB4" w:rsidRPr="001264F1">
        <w:rPr>
          <w:sz w:val="22"/>
          <w:szCs w:val="22"/>
        </w:rPr>
        <w:t>.</w:t>
      </w:r>
    </w:p>
    <w:p w14:paraId="4AD0F346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4D119C9F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Categorías</w:t>
      </w:r>
    </w:p>
    <w:p w14:paraId="7A18DD0D" w14:textId="4EB15A97" w:rsidR="000420CB" w:rsidRPr="001264F1" w:rsidRDefault="000420CB" w:rsidP="00AA14B8">
      <w:pPr>
        <w:numPr>
          <w:ilvl w:val="0"/>
          <w:numId w:val="5"/>
        </w:numPr>
        <w:ind w:left="0" w:firstLine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Pre-Benjamín:</w:t>
      </w:r>
      <w:r w:rsidRPr="001264F1">
        <w:rPr>
          <w:rFonts w:ascii="Comic Sans MS" w:hAnsi="Comic Sans MS" w:cs="Comic Sans MS"/>
          <w:sz w:val="22"/>
          <w:szCs w:val="22"/>
        </w:rPr>
        <w:t xml:space="preserve"> nacidos/as en </w:t>
      </w:r>
      <w:r w:rsidR="00C53047" w:rsidRPr="001264F1">
        <w:rPr>
          <w:rFonts w:ascii="Comic Sans MS" w:hAnsi="Comic Sans MS" w:cs="Comic Sans MS"/>
          <w:sz w:val="22"/>
          <w:szCs w:val="22"/>
        </w:rPr>
        <w:t>el año</w:t>
      </w:r>
      <w:r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C53047" w:rsidRPr="001264F1">
        <w:rPr>
          <w:rFonts w:ascii="Comic Sans MS" w:hAnsi="Comic Sans MS" w:cs="Comic Sans MS"/>
          <w:sz w:val="22"/>
          <w:szCs w:val="22"/>
        </w:rPr>
        <w:t xml:space="preserve">2019                 </w:t>
      </w:r>
      <w:r w:rsidRPr="001264F1">
        <w:rPr>
          <w:rFonts w:ascii="Comic Sans MS" w:hAnsi="Comic Sans MS" w:cs="Comic Sans MS"/>
          <w:sz w:val="22"/>
          <w:szCs w:val="22"/>
        </w:rPr>
        <w:t xml:space="preserve"> (7 años)</w:t>
      </w:r>
    </w:p>
    <w:p w14:paraId="4EF0A874" w14:textId="6DFE4BD3" w:rsidR="007808AF" w:rsidRPr="001264F1" w:rsidRDefault="007808AF" w:rsidP="00AA14B8">
      <w:pPr>
        <w:numPr>
          <w:ilvl w:val="0"/>
          <w:numId w:val="5"/>
        </w:numPr>
        <w:ind w:left="0" w:firstLine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Benjamín:</w:t>
      </w:r>
      <w:r w:rsidR="00B534A8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6A612C" w:rsidRPr="001264F1">
        <w:rPr>
          <w:rFonts w:ascii="Comic Sans MS" w:hAnsi="Comic Sans MS" w:cs="Comic Sans MS"/>
          <w:sz w:val="22"/>
          <w:szCs w:val="22"/>
        </w:rPr>
        <w:t>n</w:t>
      </w:r>
      <w:r w:rsidR="00D713CE" w:rsidRPr="001264F1">
        <w:rPr>
          <w:rFonts w:ascii="Comic Sans MS" w:hAnsi="Comic Sans MS" w:cs="Comic Sans MS"/>
          <w:sz w:val="22"/>
          <w:szCs w:val="22"/>
        </w:rPr>
        <w:t xml:space="preserve">acidos/as en los años </w:t>
      </w:r>
      <w:r w:rsidR="006A612C" w:rsidRPr="001264F1">
        <w:rPr>
          <w:rFonts w:ascii="Comic Sans MS" w:hAnsi="Comic Sans MS" w:cs="Comic Sans MS"/>
          <w:sz w:val="22"/>
          <w:szCs w:val="22"/>
        </w:rPr>
        <w:t>201</w:t>
      </w:r>
      <w:r w:rsidR="00B53FAF" w:rsidRPr="001264F1">
        <w:rPr>
          <w:rFonts w:ascii="Comic Sans MS" w:hAnsi="Comic Sans MS" w:cs="Comic Sans MS"/>
          <w:sz w:val="22"/>
          <w:szCs w:val="22"/>
        </w:rPr>
        <w:t>8</w:t>
      </w:r>
      <w:r w:rsidR="00D713CE" w:rsidRPr="001264F1">
        <w:rPr>
          <w:rFonts w:ascii="Comic Sans MS" w:hAnsi="Comic Sans MS" w:cs="Comic Sans MS"/>
          <w:sz w:val="22"/>
          <w:szCs w:val="22"/>
        </w:rPr>
        <w:t>/201</w:t>
      </w:r>
      <w:r w:rsidR="00B53FAF" w:rsidRPr="001264F1">
        <w:rPr>
          <w:rFonts w:ascii="Comic Sans MS" w:hAnsi="Comic Sans MS" w:cs="Comic Sans MS"/>
          <w:sz w:val="22"/>
          <w:szCs w:val="22"/>
        </w:rPr>
        <w:t>7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         (8 y 9 años)</w:t>
      </w:r>
    </w:p>
    <w:p w14:paraId="017B567E" w14:textId="20418C83" w:rsidR="003C18A9" w:rsidRPr="001264F1" w:rsidRDefault="003C18A9" w:rsidP="00AA14B8">
      <w:pPr>
        <w:numPr>
          <w:ilvl w:val="0"/>
          <w:numId w:val="5"/>
        </w:numPr>
        <w:ind w:left="0" w:firstLine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Alevín:</w:t>
      </w:r>
      <w:r w:rsidR="007652B5"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 </w:t>
      </w:r>
      <w:r w:rsidR="00F23CC8" w:rsidRPr="001264F1">
        <w:rPr>
          <w:rFonts w:ascii="Comic Sans MS" w:hAnsi="Comic Sans MS" w:cs="Comic Sans MS"/>
          <w:sz w:val="22"/>
          <w:szCs w:val="22"/>
        </w:rPr>
        <w:t>nacidos/as en los años 20</w:t>
      </w:r>
      <w:r w:rsidR="002F200F" w:rsidRPr="001264F1">
        <w:rPr>
          <w:rFonts w:ascii="Comic Sans MS" w:hAnsi="Comic Sans MS" w:cs="Comic Sans MS"/>
          <w:sz w:val="22"/>
          <w:szCs w:val="22"/>
        </w:rPr>
        <w:t>1</w:t>
      </w:r>
      <w:r w:rsidR="00B53FAF" w:rsidRPr="001264F1">
        <w:rPr>
          <w:rFonts w:ascii="Comic Sans MS" w:hAnsi="Comic Sans MS" w:cs="Comic Sans MS"/>
          <w:sz w:val="22"/>
          <w:szCs w:val="22"/>
        </w:rPr>
        <w:t>6</w:t>
      </w:r>
      <w:r w:rsidR="00D713CE" w:rsidRPr="001264F1">
        <w:rPr>
          <w:rFonts w:ascii="Comic Sans MS" w:hAnsi="Comic Sans MS" w:cs="Comic Sans MS"/>
          <w:sz w:val="22"/>
          <w:szCs w:val="22"/>
        </w:rPr>
        <w:t>/201</w:t>
      </w:r>
      <w:r w:rsidR="00B53FAF" w:rsidRPr="001264F1">
        <w:rPr>
          <w:rFonts w:ascii="Comic Sans MS" w:hAnsi="Comic Sans MS" w:cs="Comic Sans MS"/>
          <w:sz w:val="22"/>
          <w:szCs w:val="22"/>
        </w:rPr>
        <w:t>5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             (</w:t>
      </w:r>
      <w:r w:rsidR="00B118FD" w:rsidRPr="001264F1">
        <w:rPr>
          <w:rFonts w:ascii="Comic Sans MS" w:hAnsi="Comic Sans MS" w:cs="Comic Sans MS"/>
          <w:sz w:val="22"/>
          <w:szCs w:val="22"/>
        </w:rPr>
        <w:t>1</w:t>
      </w:r>
      <w:r w:rsidR="00337219" w:rsidRPr="001264F1">
        <w:rPr>
          <w:rFonts w:ascii="Comic Sans MS" w:hAnsi="Comic Sans MS" w:cs="Comic Sans MS"/>
          <w:sz w:val="22"/>
          <w:szCs w:val="22"/>
        </w:rPr>
        <w:t>0 y 11 años)</w:t>
      </w:r>
    </w:p>
    <w:p w14:paraId="73B1C5E9" w14:textId="4697C110" w:rsidR="003C18A9" w:rsidRPr="001264F1" w:rsidRDefault="003C18A9" w:rsidP="00AA14B8">
      <w:pPr>
        <w:numPr>
          <w:ilvl w:val="0"/>
          <w:numId w:val="5"/>
        </w:numPr>
        <w:ind w:left="0" w:firstLine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Infantil:</w:t>
      </w:r>
      <w:r w:rsidR="007652B5"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 </w:t>
      </w:r>
      <w:r w:rsidR="00D713CE" w:rsidRPr="001264F1">
        <w:rPr>
          <w:rFonts w:ascii="Comic Sans MS" w:hAnsi="Comic Sans MS" w:cs="Comic Sans MS"/>
          <w:sz w:val="22"/>
          <w:szCs w:val="22"/>
        </w:rPr>
        <w:t xml:space="preserve">nacidos/as en los años </w:t>
      </w:r>
      <w:r w:rsidR="006A612C" w:rsidRPr="001264F1">
        <w:rPr>
          <w:rFonts w:ascii="Comic Sans MS" w:hAnsi="Comic Sans MS" w:cs="Comic Sans MS"/>
          <w:sz w:val="22"/>
          <w:szCs w:val="22"/>
        </w:rPr>
        <w:t>20</w:t>
      </w:r>
      <w:r w:rsidR="00771CB9" w:rsidRPr="001264F1">
        <w:rPr>
          <w:rFonts w:ascii="Comic Sans MS" w:hAnsi="Comic Sans MS" w:cs="Comic Sans MS"/>
          <w:sz w:val="22"/>
          <w:szCs w:val="22"/>
        </w:rPr>
        <w:t>1</w:t>
      </w:r>
      <w:r w:rsidR="00B53FAF" w:rsidRPr="001264F1">
        <w:rPr>
          <w:rFonts w:ascii="Comic Sans MS" w:hAnsi="Comic Sans MS" w:cs="Comic Sans MS"/>
          <w:sz w:val="22"/>
          <w:szCs w:val="22"/>
        </w:rPr>
        <w:t>4</w:t>
      </w:r>
      <w:r w:rsidR="00D713CE" w:rsidRPr="001264F1">
        <w:rPr>
          <w:rFonts w:ascii="Comic Sans MS" w:hAnsi="Comic Sans MS" w:cs="Comic Sans MS"/>
          <w:sz w:val="22"/>
          <w:szCs w:val="22"/>
        </w:rPr>
        <w:t>/20</w:t>
      </w:r>
      <w:r w:rsidR="007F4FCA" w:rsidRPr="001264F1">
        <w:rPr>
          <w:rFonts w:ascii="Comic Sans MS" w:hAnsi="Comic Sans MS" w:cs="Comic Sans MS"/>
          <w:sz w:val="22"/>
          <w:szCs w:val="22"/>
        </w:rPr>
        <w:t>1</w:t>
      </w:r>
      <w:r w:rsidR="00B53FAF" w:rsidRPr="001264F1">
        <w:rPr>
          <w:rFonts w:ascii="Comic Sans MS" w:hAnsi="Comic Sans MS" w:cs="Comic Sans MS"/>
          <w:sz w:val="22"/>
          <w:szCs w:val="22"/>
        </w:rPr>
        <w:t>3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    </w:t>
      </w:r>
      <w:r w:rsidR="00E26E4E" w:rsidRPr="001264F1">
        <w:rPr>
          <w:rFonts w:ascii="Comic Sans MS" w:hAnsi="Comic Sans MS" w:cs="Comic Sans MS"/>
          <w:sz w:val="22"/>
          <w:szCs w:val="22"/>
        </w:rPr>
        <w:t xml:space="preserve">  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 (12 y 13 años)</w:t>
      </w:r>
    </w:p>
    <w:p w14:paraId="060266F2" w14:textId="76F9D4A6" w:rsidR="003C18A9" w:rsidRPr="001264F1" w:rsidRDefault="003C18A9" w:rsidP="00AA14B8">
      <w:pPr>
        <w:numPr>
          <w:ilvl w:val="0"/>
          <w:numId w:val="5"/>
        </w:numPr>
        <w:tabs>
          <w:tab w:val="left" w:pos="7245"/>
        </w:tabs>
        <w:ind w:left="0" w:firstLine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Cadete:</w:t>
      </w:r>
      <w:r w:rsidR="007652B5"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 </w:t>
      </w:r>
      <w:r w:rsidR="00D713CE" w:rsidRPr="001264F1">
        <w:rPr>
          <w:rFonts w:ascii="Comic Sans MS" w:hAnsi="Comic Sans MS" w:cs="Comic Sans MS"/>
          <w:sz w:val="22"/>
          <w:szCs w:val="22"/>
        </w:rPr>
        <w:t xml:space="preserve">nacidos/as en los años </w:t>
      </w:r>
      <w:r w:rsidR="006A612C" w:rsidRPr="001264F1">
        <w:rPr>
          <w:rFonts w:ascii="Comic Sans MS" w:hAnsi="Comic Sans MS" w:cs="Comic Sans MS"/>
          <w:sz w:val="22"/>
          <w:szCs w:val="22"/>
        </w:rPr>
        <w:t>20</w:t>
      </w:r>
      <w:r w:rsidR="00E26E4E" w:rsidRPr="001264F1">
        <w:rPr>
          <w:rFonts w:ascii="Comic Sans MS" w:hAnsi="Comic Sans MS" w:cs="Comic Sans MS"/>
          <w:sz w:val="22"/>
          <w:szCs w:val="22"/>
        </w:rPr>
        <w:t>1</w:t>
      </w:r>
      <w:r w:rsidR="00B53FAF" w:rsidRPr="001264F1">
        <w:rPr>
          <w:rFonts w:ascii="Comic Sans MS" w:hAnsi="Comic Sans MS" w:cs="Comic Sans MS"/>
          <w:sz w:val="22"/>
          <w:szCs w:val="22"/>
        </w:rPr>
        <w:t>2</w:t>
      </w:r>
      <w:r w:rsidRPr="001264F1">
        <w:rPr>
          <w:rFonts w:ascii="Comic Sans MS" w:hAnsi="Comic Sans MS" w:cs="Comic Sans MS"/>
          <w:sz w:val="22"/>
          <w:szCs w:val="22"/>
        </w:rPr>
        <w:t>/20</w:t>
      </w:r>
      <w:r w:rsidR="00E12299" w:rsidRPr="001264F1">
        <w:rPr>
          <w:rFonts w:ascii="Comic Sans MS" w:hAnsi="Comic Sans MS" w:cs="Comic Sans MS"/>
          <w:sz w:val="22"/>
          <w:szCs w:val="22"/>
        </w:rPr>
        <w:t>1</w:t>
      </w:r>
      <w:r w:rsidR="00B53FAF" w:rsidRPr="001264F1">
        <w:rPr>
          <w:rFonts w:ascii="Comic Sans MS" w:hAnsi="Comic Sans MS" w:cs="Comic Sans MS"/>
          <w:sz w:val="22"/>
          <w:szCs w:val="22"/>
        </w:rPr>
        <w:t>1</w:t>
      </w:r>
      <w:r w:rsidR="006A612C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       </w:t>
      </w:r>
      <w:r w:rsidR="00E26E4E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337219" w:rsidRPr="001264F1">
        <w:rPr>
          <w:rFonts w:ascii="Comic Sans MS" w:hAnsi="Comic Sans MS" w:cs="Comic Sans MS"/>
          <w:sz w:val="22"/>
          <w:szCs w:val="22"/>
        </w:rPr>
        <w:t xml:space="preserve">    (14 y 15 años)</w:t>
      </w:r>
      <w:r w:rsidRPr="001264F1">
        <w:rPr>
          <w:rFonts w:ascii="Comic Sans MS" w:hAnsi="Comic Sans MS" w:cs="Comic Sans MS"/>
          <w:sz w:val="22"/>
          <w:szCs w:val="22"/>
        </w:rPr>
        <w:tab/>
      </w:r>
    </w:p>
    <w:p w14:paraId="25341520" w14:textId="77777777" w:rsidR="003C18A9" w:rsidRPr="001264F1" w:rsidRDefault="003C18A9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5A1B43D7" w14:textId="027A962F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Calendario</w:t>
      </w:r>
      <w:r w:rsidR="00AE65E9" w:rsidRPr="001264F1">
        <w:rPr>
          <w:rFonts w:ascii="Comic Sans MS" w:hAnsi="Comic Sans MS" w:cs="Comic Sans MS"/>
          <w:b/>
          <w:bCs/>
          <w:sz w:val="22"/>
          <w:szCs w:val="22"/>
        </w:rPr>
        <w:t xml:space="preserve"> provisional</w:t>
      </w:r>
      <w:r w:rsidR="00B4361E" w:rsidRPr="001264F1">
        <w:rPr>
          <w:rFonts w:ascii="Comic Sans MS" w:hAnsi="Comic Sans MS" w:cs="Comic Sans MS"/>
          <w:b/>
          <w:bCs/>
          <w:sz w:val="22"/>
          <w:szCs w:val="22"/>
        </w:rPr>
        <w:t>:</w:t>
      </w:r>
    </w:p>
    <w:tbl>
      <w:tblPr>
        <w:tblW w:w="0" w:type="auto"/>
        <w:jc w:val="center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413"/>
        <w:gridCol w:w="3349"/>
        <w:gridCol w:w="2075"/>
      </w:tblGrid>
      <w:tr w:rsidR="00B53FAF" w:rsidRPr="001264F1" w14:paraId="3049E9BB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A6D4123" w14:textId="216A6E79" w:rsidR="00B53FAF" w:rsidRPr="001264F1" w:rsidRDefault="00B53FAF" w:rsidP="00AA14B8">
            <w:pPr>
              <w:jc w:val="center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5544EF" w14:textId="1391E145" w:rsidR="00B53FAF" w:rsidRPr="001264F1" w:rsidRDefault="00B53FAF" w:rsidP="00AA14B8">
            <w:pPr>
              <w:jc w:val="center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PRUEBA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5489" w14:textId="6C1F42CF" w:rsidR="00B53FAF" w:rsidRPr="001264F1" w:rsidRDefault="00B53FAF" w:rsidP="00AA14B8">
            <w:pPr>
              <w:jc w:val="center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ORGANIZADOR</w:t>
            </w:r>
          </w:p>
        </w:tc>
      </w:tr>
      <w:tr w:rsidR="00B53FAF" w:rsidRPr="001264F1" w14:paraId="14063B97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B90F7D2" w14:textId="4BCC2877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08/02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586DA00" w14:textId="0260BDE7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Duatlón Cross La </w:t>
            </w: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Manjoya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6137C" w14:textId="1F714EA0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APTri</w:t>
            </w:r>
            <w:proofErr w:type="spellEnd"/>
          </w:p>
        </w:tc>
      </w:tr>
      <w:tr w:rsidR="00B53FAF" w:rsidRPr="001264F1" w14:paraId="5C2388CA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5DE35CD" w14:textId="19757690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08/03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88CEF12" w14:textId="10D36DB4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Duatlón La </w:t>
            </w: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Manjoya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C33FE" w14:textId="7DC567F9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APTri</w:t>
            </w:r>
            <w:proofErr w:type="spellEnd"/>
          </w:p>
        </w:tc>
      </w:tr>
      <w:tr w:rsidR="00B53FAF" w:rsidRPr="001264F1" w14:paraId="28F491D3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E4AFC72" w14:textId="1EC41ADA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25/04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7CE1ED" w14:textId="55F56EB6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Acuatlón</w:t>
            </w:r>
            <w:proofErr w:type="spellEnd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Cangas del Narcea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3FB18" w14:textId="2BA6BE6B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APTri</w:t>
            </w:r>
            <w:proofErr w:type="spellEnd"/>
          </w:p>
        </w:tc>
      </w:tr>
      <w:tr w:rsidR="00B53FAF" w:rsidRPr="001264F1" w14:paraId="28C9A80A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8B17C7" w14:textId="40E91B6C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17/05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96F50CF" w14:textId="19457944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Acuatlón</w:t>
            </w:r>
            <w:proofErr w:type="spellEnd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Corvera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11F4" w14:textId="75C2B7A3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ENC</w:t>
            </w:r>
          </w:p>
        </w:tc>
      </w:tr>
      <w:tr w:rsidR="00B53FAF" w:rsidRPr="001264F1" w14:paraId="5C1D4833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B405EC6" w14:textId="59124AEC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06/06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7B785D1" w14:textId="599D5F89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Triatlón Tineo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563A9" w14:textId="7852243A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APTri</w:t>
            </w:r>
            <w:proofErr w:type="spellEnd"/>
          </w:p>
        </w:tc>
      </w:tr>
      <w:tr w:rsidR="00B53FAF" w:rsidRPr="001264F1" w14:paraId="70EFD08A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DBB70AD" w14:textId="56FFD0F8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13/06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F40605D" w14:textId="24E23974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Triatlón Lugo de Llanera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DBC5C" w14:textId="3DB2EE76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APTri</w:t>
            </w:r>
            <w:proofErr w:type="spellEnd"/>
          </w:p>
        </w:tc>
      </w:tr>
      <w:tr w:rsidR="00B53FAF" w:rsidRPr="001264F1" w14:paraId="59A0726D" w14:textId="77777777" w:rsidTr="00AE65E9">
        <w:trPr>
          <w:trHeight w:val="26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7243D7F" w14:textId="1D0FD7A3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26/27-06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7BFB8E4" w14:textId="1D1013A0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Cto</w:t>
            </w:r>
            <w:proofErr w:type="spellEnd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Esp</w:t>
            </w:r>
            <w:proofErr w:type="spellEnd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Autonomias</w:t>
            </w:r>
            <w:proofErr w:type="spellEnd"/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Tudela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4BE2B" w14:textId="5D661842" w:rsidR="00B53FAF" w:rsidRPr="001264F1" w:rsidRDefault="007859C9" w:rsidP="00AA14B8">
            <w:pPr>
              <w:jc w:val="center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FETRI</w:t>
            </w:r>
          </w:p>
        </w:tc>
      </w:tr>
    </w:tbl>
    <w:p w14:paraId="1F63CE23" w14:textId="77777777" w:rsidR="00A7225F" w:rsidRPr="001264F1" w:rsidRDefault="00A7225F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700C0537" w14:textId="4FC04D56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Distancias y modalidades</w:t>
      </w:r>
      <w:r w:rsidR="007808AF" w:rsidRPr="001264F1">
        <w:rPr>
          <w:rFonts w:ascii="Comic Sans MS" w:hAnsi="Comic Sans MS" w:cs="Comic Sans MS"/>
          <w:b/>
          <w:bCs/>
          <w:sz w:val="22"/>
          <w:szCs w:val="22"/>
        </w:rPr>
        <w:t>:</w:t>
      </w: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161"/>
        <w:gridCol w:w="2162"/>
        <w:gridCol w:w="2162"/>
        <w:gridCol w:w="2162"/>
      </w:tblGrid>
      <w:tr w:rsidR="00F348CE" w:rsidRPr="001264F1" w14:paraId="58B69EF2" w14:textId="77777777" w:rsidTr="00902987">
        <w:trPr>
          <w:trHeight w:val="383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112AB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DUATLÓN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95F20D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Carrera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3C4F4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Bici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76B27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Carrera</w:t>
            </w:r>
          </w:p>
        </w:tc>
      </w:tr>
      <w:tr w:rsidR="00F348CE" w:rsidRPr="001264F1" w14:paraId="1C758295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FC7EF4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PRE-BENJAMIN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19F5D10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250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9C2038E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1.000</w:t>
            </w:r>
            <w:r w:rsidR="006931C7" w:rsidRPr="001264F1">
              <w:rPr>
                <w:rFonts w:ascii="Comic Sans MS" w:hAnsi="Comic Sans MS" w:cs="Comic Sans MS"/>
                <w:sz w:val="22"/>
                <w:szCs w:val="22"/>
              </w:rPr>
              <w:t>/600*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F4923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125</w:t>
            </w:r>
          </w:p>
        </w:tc>
      </w:tr>
      <w:tr w:rsidR="00F348CE" w:rsidRPr="001264F1" w14:paraId="6AA90325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1F50D0" w14:textId="7F7C4370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BENJAMÍN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36C2EBA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8497661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2.000</w:t>
            </w:r>
            <w:r w:rsidR="006931C7" w:rsidRPr="001264F1">
              <w:rPr>
                <w:rFonts w:ascii="Comic Sans MS" w:hAnsi="Comic Sans MS" w:cs="Comic Sans MS"/>
                <w:sz w:val="22"/>
                <w:szCs w:val="22"/>
              </w:rPr>
              <w:t>/1500*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34CB" w14:textId="77777777" w:rsidR="003C18A9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250</w:t>
            </w:r>
          </w:p>
        </w:tc>
      </w:tr>
      <w:tr w:rsidR="00F348CE" w:rsidRPr="001264F1" w14:paraId="1B8C69BE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EA9381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ALEVÍN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29BFBC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6AD8383" w14:textId="77777777" w:rsidR="003C18A9" w:rsidRPr="001264F1" w:rsidRDefault="0074328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4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.000</w:t>
            </w:r>
            <w:r w:rsidR="006931C7" w:rsidRPr="001264F1">
              <w:rPr>
                <w:rFonts w:ascii="Comic Sans MS" w:hAnsi="Comic Sans MS" w:cs="Comic Sans MS"/>
                <w:sz w:val="22"/>
                <w:szCs w:val="22"/>
              </w:rPr>
              <w:t>/3.000*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B07F1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  <w:tr w:rsidR="00F348CE" w:rsidRPr="001264F1" w14:paraId="06BE1F5E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4C1528C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INFANTIL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88AB5D" w14:textId="77777777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122D4D9" w14:textId="422C1B73" w:rsidR="003C18A9" w:rsidRPr="001264F1" w:rsidRDefault="00E1229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6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.000</w:t>
            </w:r>
            <w:r w:rsidR="00D32126" w:rsidRPr="001264F1">
              <w:rPr>
                <w:rFonts w:ascii="Comic Sans MS" w:hAnsi="Comic Sans MS" w:cs="Comic Sans MS"/>
                <w:sz w:val="22"/>
                <w:szCs w:val="22"/>
              </w:rPr>
              <w:t>/</w:t>
            </w:r>
            <w:r w:rsidRPr="001264F1">
              <w:rPr>
                <w:rFonts w:ascii="Comic Sans MS" w:hAnsi="Comic Sans MS" w:cs="Comic Sans MS"/>
                <w:sz w:val="22"/>
                <w:szCs w:val="22"/>
              </w:rPr>
              <w:t>4.5</w:t>
            </w:r>
            <w:r w:rsidR="006931C7" w:rsidRPr="001264F1">
              <w:rPr>
                <w:rFonts w:ascii="Comic Sans MS" w:hAnsi="Comic Sans MS" w:cs="Comic Sans MS"/>
                <w:sz w:val="22"/>
                <w:szCs w:val="22"/>
              </w:rPr>
              <w:t>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C35F1" w14:textId="0F31BFDF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</w:t>
            </w:r>
            <w:r w:rsidR="00E1229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  <w:r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</w:tr>
      <w:tr w:rsidR="00F348CE" w:rsidRPr="001264F1" w14:paraId="0EE4841B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6C61132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CADETE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8E8E49" w14:textId="77777777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F55CFC" w14:textId="77777777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8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.000</w:t>
            </w:r>
            <w:r w:rsidR="0083626A" w:rsidRPr="001264F1">
              <w:rPr>
                <w:rFonts w:ascii="Comic Sans MS" w:hAnsi="Comic Sans MS" w:cs="Comic Sans MS"/>
                <w:sz w:val="22"/>
                <w:szCs w:val="22"/>
              </w:rPr>
              <w:t>/6</w:t>
            </w:r>
            <w:r w:rsidRPr="001264F1">
              <w:rPr>
                <w:rFonts w:ascii="Comic Sans MS" w:hAnsi="Comic Sans MS" w:cs="Comic Sans MS"/>
                <w:sz w:val="22"/>
                <w:szCs w:val="22"/>
              </w:rPr>
              <w:t>.0</w:t>
            </w:r>
            <w:r w:rsidR="006931C7" w:rsidRPr="001264F1">
              <w:rPr>
                <w:rFonts w:ascii="Comic Sans MS" w:hAnsi="Comic Sans MS" w:cs="Comic Sans MS"/>
                <w:sz w:val="22"/>
                <w:szCs w:val="22"/>
              </w:rPr>
              <w:t>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D20EA" w14:textId="7CFEC339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</w:t>
            </w:r>
            <w:r w:rsidR="00E1229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  <w:r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</w:tr>
      <w:tr w:rsidR="007165D2" w:rsidRPr="001264F1" w14:paraId="08C18D77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1B3D657" w14:textId="5A623594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RELEVO MIXTO (CAD – INF)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B3281E6" w14:textId="502E5C4C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BAE3A89" w14:textId="1D97BDFB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2.000/1500*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8556B" w14:textId="61600F03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250</w:t>
            </w:r>
          </w:p>
        </w:tc>
      </w:tr>
    </w:tbl>
    <w:p w14:paraId="5823BA95" w14:textId="77777777" w:rsidR="002657C2" w:rsidRPr="001264F1" w:rsidRDefault="00902987" w:rsidP="00AA14B8">
      <w:pPr>
        <w:tabs>
          <w:tab w:val="left" w:pos="938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 xml:space="preserve"> </w:t>
      </w:r>
    </w:p>
    <w:p w14:paraId="6FACC424" w14:textId="6DB9D22C" w:rsidR="003C18A9" w:rsidRPr="001264F1" w:rsidRDefault="00902987" w:rsidP="00AA14B8">
      <w:pPr>
        <w:tabs>
          <w:tab w:val="left" w:pos="938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ab/>
      </w:r>
      <w:r w:rsidR="006931C7" w:rsidRPr="001264F1">
        <w:rPr>
          <w:rFonts w:ascii="Comic Sans MS" w:hAnsi="Comic Sans MS" w:cs="Comic Sans MS"/>
          <w:b/>
          <w:bCs/>
          <w:sz w:val="22"/>
          <w:szCs w:val="22"/>
        </w:rPr>
        <w:t>*Distancias reducidas para la modalidad de Duatlón Cross.</w:t>
      </w: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161"/>
        <w:gridCol w:w="2162"/>
        <w:gridCol w:w="2162"/>
        <w:gridCol w:w="2162"/>
      </w:tblGrid>
      <w:tr w:rsidR="00F348CE" w:rsidRPr="001264F1" w14:paraId="6A26947E" w14:textId="77777777" w:rsidTr="00902987">
        <w:trPr>
          <w:trHeight w:val="383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447AB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TRIATLÓN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7DE2186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Natación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8C035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Bici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2A9BE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Carrera</w:t>
            </w:r>
          </w:p>
        </w:tc>
      </w:tr>
      <w:tr w:rsidR="00F348CE" w:rsidRPr="001264F1" w14:paraId="2AE51CD7" w14:textId="77777777" w:rsidTr="00902987">
        <w:trPr>
          <w:trHeight w:val="373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51BA7FF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PRE-BENJAMIN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108D5FF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B069B35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77D3EF5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250</w:t>
            </w:r>
          </w:p>
        </w:tc>
      </w:tr>
      <w:tr w:rsidR="00F348CE" w:rsidRPr="001264F1" w14:paraId="4EFDA37D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9023CC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BENJAMIN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EBA0BB8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2607E0B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02A8F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  <w:tr w:rsidR="00F348CE" w:rsidRPr="001264F1" w14:paraId="0B630472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375CFD8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ALEVÍN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9B37EB8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6110607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4.000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10254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1.000</w:t>
            </w:r>
          </w:p>
        </w:tc>
      </w:tr>
      <w:tr w:rsidR="00F348CE" w:rsidRPr="001264F1" w14:paraId="74452A7B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0AE382B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INFANTIL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ADB0A5" w14:textId="2D8477A0" w:rsidR="003C18A9" w:rsidRPr="001264F1" w:rsidRDefault="00E1229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3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05EA0DB" w14:textId="16EE2C06" w:rsidR="003C18A9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6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DAF26" w14:textId="77777777" w:rsidR="003C18A9" w:rsidRPr="001264F1" w:rsidRDefault="0083626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2.5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</w:tr>
      <w:tr w:rsidR="00F348CE" w:rsidRPr="001264F1" w14:paraId="2C1DCAFA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7B9D2F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CADETE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D49C826" w14:textId="15D4722B" w:rsidR="003C18A9" w:rsidRPr="001264F1" w:rsidRDefault="00E1229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</w:t>
            </w:r>
            <w:r w:rsidR="00C65A1D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2903CDD" w14:textId="77777777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8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BA2B6" w14:textId="77777777" w:rsidR="003C18A9" w:rsidRPr="001264F1" w:rsidRDefault="0083626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2.5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</w:tr>
      <w:tr w:rsidR="007165D2" w:rsidRPr="001264F1" w14:paraId="04537AAC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478EAB" w14:textId="40C9250E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lastRenderedPageBreak/>
              <w:t>RELEVO MIXTO (CAD – INF)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390FA8" w14:textId="51333007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E1AA28E" w14:textId="33C65F4D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2.000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0B77" w14:textId="5C42CFE2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</w:tbl>
    <w:p w14:paraId="4B3D55CA" w14:textId="77777777" w:rsidR="00902987" w:rsidRPr="001264F1" w:rsidRDefault="00902987" w:rsidP="00AA14B8">
      <w:pPr>
        <w:overflowPunct/>
        <w:autoSpaceDE w:val="0"/>
        <w:autoSpaceDN w:val="0"/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161"/>
        <w:gridCol w:w="2162"/>
        <w:gridCol w:w="2162"/>
        <w:gridCol w:w="2162"/>
      </w:tblGrid>
      <w:tr w:rsidR="00F348CE" w:rsidRPr="001264F1" w14:paraId="18A3C2DF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11641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ACUATLÓN 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F765C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Carrera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C6A7B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Natación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DE053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Carrera</w:t>
            </w:r>
          </w:p>
        </w:tc>
      </w:tr>
      <w:tr w:rsidR="00F348CE" w:rsidRPr="001264F1" w14:paraId="519A7976" w14:textId="77777777" w:rsidTr="00902987">
        <w:trPr>
          <w:trHeight w:val="373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D779C15" w14:textId="77777777" w:rsidR="007808AF" w:rsidRPr="001264F1" w:rsidRDefault="007808AF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PRE-BENJAMIN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0ABBEE0" w14:textId="77777777" w:rsidR="007808AF" w:rsidRPr="001264F1" w:rsidRDefault="000C373C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---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7C66AC5" w14:textId="77777777" w:rsidR="007808AF" w:rsidRPr="001264F1" w:rsidRDefault="000E57EC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</w:t>
            </w:r>
            <w:r w:rsidR="007808AF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1FAE7C6" w14:textId="77777777" w:rsidR="007808AF" w:rsidRPr="001264F1" w:rsidRDefault="000C373C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250</w:t>
            </w:r>
          </w:p>
        </w:tc>
      </w:tr>
      <w:tr w:rsidR="00F348CE" w:rsidRPr="001264F1" w14:paraId="4D635888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E32783D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BENJAMIN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13B83DD" w14:textId="77777777" w:rsidR="003C18A9" w:rsidRPr="001264F1" w:rsidRDefault="000C373C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---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33EAEF8" w14:textId="77777777" w:rsidR="003C18A9" w:rsidRPr="001264F1" w:rsidRDefault="00CD1EAB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B3955" w14:textId="77777777" w:rsidR="003C18A9" w:rsidRPr="001264F1" w:rsidRDefault="000C373C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  <w:tr w:rsidR="00F348CE" w:rsidRPr="001264F1" w14:paraId="7942DF59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7482D66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ALEVÍN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70293A6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8E708DE" w14:textId="77777777" w:rsidR="003C18A9" w:rsidRPr="001264F1" w:rsidRDefault="00CD1EAB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2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C0404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  <w:tr w:rsidR="00F348CE" w:rsidRPr="001264F1" w14:paraId="07C9755C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57F47A1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INFANTIL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EEBAD5A" w14:textId="4E6493A4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</w:t>
            </w:r>
            <w:r w:rsidR="00661B68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662292" w14:textId="1A490451" w:rsidR="003C18A9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4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922D0" w14:textId="77777777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1.00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</w:tr>
      <w:tr w:rsidR="00F348CE" w:rsidRPr="001264F1" w14:paraId="50E57EF2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A7FE32" w14:textId="77777777" w:rsidR="003C18A9" w:rsidRPr="001264F1" w:rsidRDefault="003C18A9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CADETE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5CFB1B7" w14:textId="2EEF79BB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</w:t>
            </w:r>
            <w:r w:rsidR="00661B68" w:rsidRPr="001264F1">
              <w:rPr>
                <w:rFonts w:ascii="Comic Sans MS" w:hAnsi="Comic Sans MS" w:cs="Comic Sans MS"/>
                <w:sz w:val="22"/>
                <w:szCs w:val="22"/>
              </w:rPr>
              <w:t>25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BE15C07" w14:textId="77777777" w:rsidR="003C18A9" w:rsidRPr="001264F1" w:rsidRDefault="0083626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21E7" w14:textId="05BF8749" w:rsidR="003C18A9" w:rsidRPr="001264F1" w:rsidRDefault="00C65A1D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1.</w:t>
            </w:r>
            <w:r w:rsidR="00661B68" w:rsidRPr="001264F1">
              <w:rPr>
                <w:rFonts w:ascii="Comic Sans MS" w:hAnsi="Comic Sans MS" w:cs="Comic Sans MS"/>
                <w:sz w:val="22"/>
                <w:szCs w:val="22"/>
              </w:rPr>
              <w:t>25</w:t>
            </w:r>
            <w:r w:rsidR="003C18A9" w:rsidRPr="001264F1">
              <w:rPr>
                <w:rFonts w:ascii="Comic Sans MS" w:hAnsi="Comic Sans MS" w:cs="Comic Sans MS"/>
                <w:sz w:val="22"/>
                <w:szCs w:val="22"/>
              </w:rPr>
              <w:t>0</w:t>
            </w:r>
          </w:p>
        </w:tc>
      </w:tr>
      <w:tr w:rsidR="007165D2" w:rsidRPr="001264F1" w14:paraId="74AAF621" w14:textId="77777777" w:rsidTr="00902987">
        <w:trPr>
          <w:trHeight w:val="392"/>
          <w:jc w:val="center"/>
        </w:trPr>
        <w:tc>
          <w:tcPr>
            <w:tcW w:w="2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FF06A46" w14:textId="208CEF7D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b/>
                <w:bCs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RELEVO MIXTO (CAD – INF)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529C32B" w14:textId="162FDC00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---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3103E3" w14:textId="71B24C52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100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F0F4E" w14:textId="0D00138A" w:rsidR="007165D2" w:rsidRPr="001264F1" w:rsidRDefault="007165D2" w:rsidP="00AA14B8">
            <w:pPr>
              <w:jc w:val="both"/>
              <w:rPr>
                <w:rFonts w:ascii="Comic Sans MS" w:hAnsi="Comic Sans MS" w:cs="Comic Sans MS"/>
                <w:sz w:val="22"/>
                <w:szCs w:val="22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500</w:t>
            </w:r>
          </w:p>
        </w:tc>
      </w:tr>
    </w:tbl>
    <w:p w14:paraId="0F43F690" w14:textId="77777777" w:rsidR="003C18A9" w:rsidRPr="001264F1" w:rsidRDefault="003C18A9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1C13C472" w14:textId="3D8EB793" w:rsidR="00903BD5" w:rsidRPr="001264F1" w:rsidRDefault="00903BD5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Para la prueba de Relevos Mixtos, cada club podrá inscribir la cantidad de equipos que desee, pero solo puntuará para la clasificación por equipos el que llegue primero a meta, el orden de los relevistas seria:</w:t>
      </w:r>
    </w:p>
    <w:p w14:paraId="278761AB" w14:textId="309ED583" w:rsidR="00903BD5" w:rsidRPr="001264F1" w:rsidRDefault="00903BD5" w:rsidP="00AA14B8">
      <w:pPr>
        <w:jc w:val="center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FEM – MASC – FEM</w:t>
      </w:r>
      <w:r w:rsidR="005953F9" w:rsidRPr="001264F1">
        <w:rPr>
          <w:rFonts w:ascii="Comic Sans MS" w:hAnsi="Comic Sans MS" w:cs="Comic Sans MS"/>
          <w:b/>
          <w:bCs/>
          <w:sz w:val="22"/>
          <w:szCs w:val="22"/>
        </w:rPr>
        <w:t xml:space="preserve"> - MASC</w:t>
      </w:r>
    </w:p>
    <w:p w14:paraId="50494AD2" w14:textId="5150AD55" w:rsidR="00903BD5" w:rsidRPr="001264F1" w:rsidRDefault="00903BD5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Si algún club no tiene deportistas para realizar el relevo mixto, se podrán juntar con otro club que tampoco tenga deportistas suficientes y realizar la competición conjuntamente, en estos casos la puntuación se repartirá al 50% para los dos, es decir, si ese equipo gana la competición sumaría 90ptos que se repartirían 45ptos para cada club</w:t>
      </w:r>
    </w:p>
    <w:p w14:paraId="3D56B453" w14:textId="38CD2FBA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Se podrán adaptar las distancias en todas las modalidades </w:t>
      </w:r>
      <w:r w:rsidR="0083626A" w:rsidRPr="001264F1">
        <w:rPr>
          <w:rFonts w:ascii="Comic Sans MS" w:hAnsi="Comic Sans MS" w:cs="Comic Sans MS"/>
          <w:sz w:val="22"/>
          <w:szCs w:val="22"/>
        </w:rPr>
        <w:t xml:space="preserve">según capacidades organizativas, previa solicitud al </w:t>
      </w:r>
      <w:r w:rsidR="00B118FD" w:rsidRPr="001264F1">
        <w:rPr>
          <w:rFonts w:ascii="Comic Sans MS" w:hAnsi="Comic Sans MS" w:cs="Comic Sans MS"/>
          <w:sz w:val="22"/>
          <w:szCs w:val="22"/>
        </w:rPr>
        <w:t>director técnico</w:t>
      </w:r>
      <w:r w:rsidR="0083626A" w:rsidRPr="001264F1">
        <w:rPr>
          <w:rFonts w:ascii="Comic Sans MS" w:hAnsi="Comic Sans MS" w:cs="Comic Sans MS"/>
          <w:sz w:val="22"/>
          <w:szCs w:val="22"/>
        </w:rPr>
        <w:t xml:space="preserve"> de la Federación y el consentimiento </w:t>
      </w:r>
      <w:r w:rsidRPr="001264F1">
        <w:rPr>
          <w:rFonts w:ascii="Comic Sans MS" w:hAnsi="Comic Sans MS" w:cs="Comic Sans MS"/>
          <w:sz w:val="22"/>
          <w:szCs w:val="22"/>
        </w:rPr>
        <w:t xml:space="preserve">del </w:t>
      </w:r>
      <w:r w:rsidR="00B118FD" w:rsidRPr="001264F1">
        <w:rPr>
          <w:rFonts w:ascii="Comic Sans MS" w:hAnsi="Comic Sans MS" w:cs="Comic Sans MS"/>
          <w:sz w:val="22"/>
          <w:szCs w:val="22"/>
        </w:rPr>
        <w:t>delegado</w:t>
      </w:r>
      <w:r w:rsidRPr="001264F1">
        <w:rPr>
          <w:rFonts w:ascii="Comic Sans MS" w:hAnsi="Comic Sans MS" w:cs="Comic Sans MS"/>
          <w:sz w:val="22"/>
          <w:szCs w:val="22"/>
        </w:rPr>
        <w:t xml:space="preserve"> técnico de la Competición</w:t>
      </w:r>
      <w:r w:rsidR="000E57EC" w:rsidRPr="001264F1">
        <w:rPr>
          <w:rFonts w:ascii="Comic Sans MS" w:hAnsi="Comic Sans MS" w:cs="Comic Sans MS"/>
          <w:sz w:val="22"/>
          <w:szCs w:val="22"/>
        </w:rPr>
        <w:t>.</w:t>
      </w:r>
    </w:p>
    <w:p w14:paraId="2C551944" w14:textId="578B4A81" w:rsidR="00B92653" w:rsidRPr="001264F1" w:rsidRDefault="00B92653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El sector de natación de los triatlones y </w:t>
      </w:r>
      <w:proofErr w:type="spellStart"/>
      <w:r w:rsidRPr="001264F1">
        <w:rPr>
          <w:rFonts w:ascii="Comic Sans MS" w:hAnsi="Comic Sans MS" w:cs="Comic Sans MS"/>
          <w:sz w:val="22"/>
          <w:szCs w:val="22"/>
        </w:rPr>
        <w:t>acuatlone</w:t>
      </w:r>
      <w:r w:rsidR="00197CAD" w:rsidRPr="001264F1">
        <w:rPr>
          <w:rFonts w:ascii="Comic Sans MS" w:hAnsi="Comic Sans MS" w:cs="Comic Sans MS"/>
          <w:sz w:val="22"/>
          <w:szCs w:val="22"/>
        </w:rPr>
        <w:t>s</w:t>
      </w:r>
      <w:proofErr w:type="spellEnd"/>
      <w:r w:rsidR="00FC6D17" w:rsidRPr="001264F1">
        <w:rPr>
          <w:rFonts w:ascii="Comic Sans MS" w:hAnsi="Comic Sans MS" w:cs="Comic Sans MS"/>
          <w:sz w:val="22"/>
          <w:szCs w:val="22"/>
        </w:rPr>
        <w:t xml:space="preserve">, </w:t>
      </w:r>
      <w:r w:rsidR="007165D2" w:rsidRPr="001264F1">
        <w:rPr>
          <w:rFonts w:ascii="Comic Sans MS" w:hAnsi="Comic Sans MS" w:cs="Comic Sans MS"/>
          <w:sz w:val="22"/>
          <w:szCs w:val="22"/>
        </w:rPr>
        <w:t>se podrá</w:t>
      </w:r>
      <w:r w:rsidR="00197CAD" w:rsidRPr="001264F1">
        <w:rPr>
          <w:rFonts w:ascii="Comic Sans MS" w:hAnsi="Comic Sans MS" w:cs="Comic Sans MS"/>
          <w:sz w:val="22"/>
          <w:szCs w:val="22"/>
        </w:rPr>
        <w:t xml:space="preserve"> realizar </w:t>
      </w:r>
      <w:r w:rsidR="007165D2" w:rsidRPr="001264F1">
        <w:rPr>
          <w:rFonts w:ascii="Comic Sans MS" w:hAnsi="Comic Sans MS" w:cs="Comic Sans MS"/>
          <w:sz w:val="22"/>
          <w:szCs w:val="22"/>
        </w:rPr>
        <w:t>en</w:t>
      </w:r>
      <w:r w:rsidR="00197CAD" w:rsidRPr="001264F1">
        <w:rPr>
          <w:rFonts w:ascii="Comic Sans MS" w:hAnsi="Comic Sans MS" w:cs="Comic Sans MS"/>
          <w:sz w:val="22"/>
          <w:szCs w:val="22"/>
        </w:rPr>
        <w:t xml:space="preserve"> forma de "M"</w:t>
      </w:r>
      <w:r w:rsidR="00620127" w:rsidRPr="001264F1">
        <w:rPr>
          <w:rFonts w:ascii="Comic Sans MS" w:hAnsi="Comic Sans MS" w:cs="Comic Sans MS"/>
          <w:sz w:val="22"/>
          <w:szCs w:val="22"/>
        </w:rPr>
        <w:t xml:space="preserve"> CERRADA</w:t>
      </w:r>
      <w:r w:rsidRPr="001264F1">
        <w:rPr>
          <w:rFonts w:ascii="Comic Sans MS" w:hAnsi="Comic Sans MS" w:cs="Comic Sans MS"/>
          <w:sz w:val="22"/>
          <w:szCs w:val="22"/>
        </w:rPr>
        <w:t>, sin corcheras y con bo</w:t>
      </w:r>
      <w:r w:rsidR="00197CAD" w:rsidRPr="001264F1">
        <w:rPr>
          <w:rFonts w:ascii="Comic Sans MS" w:hAnsi="Comic Sans MS" w:cs="Comic Sans MS"/>
          <w:sz w:val="22"/>
          <w:szCs w:val="22"/>
        </w:rPr>
        <w:t>yas, calculando cada vuelta en 8</w:t>
      </w:r>
      <w:r w:rsidRPr="001264F1">
        <w:rPr>
          <w:rFonts w:ascii="Comic Sans MS" w:hAnsi="Comic Sans MS" w:cs="Comic Sans MS"/>
          <w:sz w:val="22"/>
          <w:szCs w:val="22"/>
        </w:rPr>
        <w:t xml:space="preserve">0m </w:t>
      </w:r>
      <w:r w:rsidR="00FC6D17" w:rsidRPr="001264F1">
        <w:rPr>
          <w:rFonts w:ascii="Comic Sans MS" w:hAnsi="Comic Sans MS" w:cs="Comic Sans MS"/>
          <w:sz w:val="22"/>
          <w:szCs w:val="22"/>
        </w:rPr>
        <w:t>para piscina de 6</w:t>
      </w:r>
      <w:r w:rsidR="00197CAD" w:rsidRPr="001264F1">
        <w:rPr>
          <w:rFonts w:ascii="Comic Sans MS" w:hAnsi="Comic Sans MS" w:cs="Comic Sans MS"/>
          <w:sz w:val="22"/>
          <w:szCs w:val="22"/>
        </w:rPr>
        <w:t xml:space="preserve"> calles y </w:t>
      </w:r>
      <w:r w:rsidR="00620127" w:rsidRPr="001264F1">
        <w:rPr>
          <w:rFonts w:ascii="Comic Sans MS" w:hAnsi="Comic Sans MS" w:cs="Comic Sans MS"/>
          <w:sz w:val="22"/>
          <w:szCs w:val="22"/>
        </w:rPr>
        <w:t>90</w:t>
      </w:r>
      <w:r w:rsidRPr="001264F1">
        <w:rPr>
          <w:rFonts w:ascii="Comic Sans MS" w:hAnsi="Comic Sans MS" w:cs="Comic Sans MS"/>
          <w:sz w:val="22"/>
          <w:szCs w:val="22"/>
        </w:rPr>
        <w:t>m para 8 calles.</w:t>
      </w:r>
    </w:p>
    <w:p w14:paraId="06242A20" w14:textId="77777777" w:rsidR="007165D2" w:rsidRPr="001264F1" w:rsidRDefault="007165D2" w:rsidP="00AA14B8">
      <w:pPr>
        <w:jc w:val="both"/>
        <w:rPr>
          <w:rFonts w:ascii="Comic Sans MS" w:hAnsi="Comic Sans MS" w:cs="Comic Sans MS"/>
          <w:sz w:val="22"/>
          <w:szCs w:val="22"/>
        </w:rPr>
      </w:pPr>
    </w:p>
    <w:p w14:paraId="24E92433" w14:textId="77777777" w:rsidR="003C18A9" w:rsidRPr="001264F1" w:rsidRDefault="003C18A9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Aspectos reglamentarios a tener en cuenta:</w:t>
      </w:r>
    </w:p>
    <w:p w14:paraId="2F2E277E" w14:textId="2778C8DB" w:rsidR="00EB57B4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Todas las competiciones se regirán en primera instancia por el presente reglamento y en segunda instancia por el reglamento de la Federación Esp</w:t>
      </w:r>
      <w:r w:rsidR="007652B5" w:rsidRPr="001264F1">
        <w:rPr>
          <w:rFonts w:ascii="Comic Sans MS" w:hAnsi="Comic Sans MS" w:cs="Comic Sans MS"/>
          <w:sz w:val="22"/>
          <w:szCs w:val="22"/>
        </w:rPr>
        <w:t>a</w:t>
      </w:r>
      <w:r w:rsidRPr="001264F1">
        <w:rPr>
          <w:rFonts w:ascii="Comic Sans MS" w:hAnsi="Comic Sans MS" w:cs="Comic Sans MS"/>
          <w:sz w:val="22"/>
          <w:szCs w:val="22"/>
        </w:rPr>
        <w:t>ñola de Triatlón</w:t>
      </w:r>
      <w:r w:rsidR="00B118FD" w:rsidRPr="001264F1">
        <w:rPr>
          <w:rFonts w:ascii="Comic Sans MS" w:hAnsi="Comic Sans MS" w:cs="Comic Sans MS"/>
          <w:sz w:val="22"/>
          <w:szCs w:val="22"/>
        </w:rPr>
        <w:t>,</w:t>
      </w:r>
      <w:r w:rsidRPr="001264F1">
        <w:rPr>
          <w:rFonts w:ascii="Comic Sans MS" w:hAnsi="Comic Sans MS" w:cs="Comic Sans MS"/>
          <w:sz w:val="22"/>
          <w:szCs w:val="22"/>
        </w:rPr>
        <w:t xml:space="preserve">  siendo este último en el caso de que no existiera una norma específica, duda o conflicto siempre se atenderá a lo especificado en el Reglamento de la Federación Española de Triatlón.</w:t>
      </w:r>
    </w:p>
    <w:p w14:paraId="6FA8F6EF" w14:textId="1C4DC635" w:rsidR="003C18A9" w:rsidRPr="001264F1" w:rsidRDefault="003C18A9" w:rsidP="00AA14B8">
      <w:pPr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a) Ayuda externa.</w:t>
      </w:r>
    </w:p>
    <w:p w14:paraId="4016280F" w14:textId="6708391C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En la</w:t>
      </w:r>
      <w:r w:rsidR="000E57EC" w:rsidRPr="001264F1">
        <w:rPr>
          <w:rFonts w:ascii="Comic Sans MS" w:hAnsi="Comic Sans MS" w:cs="Comic Sans MS"/>
          <w:sz w:val="22"/>
          <w:szCs w:val="22"/>
        </w:rPr>
        <w:t>s</w:t>
      </w:r>
      <w:r w:rsidRPr="001264F1">
        <w:rPr>
          <w:rFonts w:ascii="Comic Sans MS" w:hAnsi="Comic Sans MS" w:cs="Comic Sans MS"/>
          <w:sz w:val="22"/>
          <w:szCs w:val="22"/>
        </w:rPr>
        <w:t xml:space="preserve"> categoría</w:t>
      </w:r>
      <w:r w:rsidR="000E57EC" w:rsidRPr="001264F1">
        <w:rPr>
          <w:rFonts w:ascii="Comic Sans MS" w:hAnsi="Comic Sans MS" w:cs="Comic Sans MS"/>
          <w:sz w:val="22"/>
          <w:szCs w:val="22"/>
        </w:rPr>
        <w:t>s Pre-Benjamín y</w:t>
      </w:r>
      <w:r w:rsidRPr="001264F1">
        <w:rPr>
          <w:rFonts w:ascii="Comic Sans MS" w:hAnsi="Comic Sans MS" w:cs="Comic Sans MS"/>
          <w:sz w:val="22"/>
          <w:szCs w:val="22"/>
        </w:rPr>
        <w:t xml:space="preserve"> Benjamín, se permite ayuda externa en el caso de avería de la bicicleta y durante las transiciones, para subir y bajar las bicicletas en los soportes</w:t>
      </w:r>
      <w:r w:rsidR="002D61A1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2D61A1" w:rsidRPr="001264F1">
        <w:rPr>
          <w:rFonts w:ascii="Comic Sans MS" w:hAnsi="Comic Sans MS" w:cs="Comic Sans MS"/>
          <w:sz w:val="22"/>
          <w:szCs w:val="22"/>
          <w:u w:val="single"/>
        </w:rPr>
        <w:t>por parte de técnicos, voluntarios u oficiales de la organización</w:t>
      </w:r>
      <w:r w:rsidRPr="001264F1">
        <w:rPr>
          <w:rFonts w:ascii="Comic Sans MS" w:hAnsi="Comic Sans MS" w:cs="Comic Sans MS"/>
          <w:sz w:val="22"/>
          <w:szCs w:val="22"/>
        </w:rPr>
        <w:t xml:space="preserve">. </w:t>
      </w:r>
    </w:p>
    <w:p w14:paraId="2D0B9D65" w14:textId="2F7E276E" w:rsidR="00B15A62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En las categorías </w:t>
      </w:r>
      <w:r w:rsidR="000E57EC" w:rsidRPr="001264F1">
        <w:rPr>
          <w:rFonts w:ascii="Comic Sans MS" w:hAnsi="Comic Sans MS" w:cs="Comic Sans MS"/>
          <w:sz w:val="22"/>
          <w:szCs w:val="22"/>
        </w:rPr>
        <w:t xml:space="preserve">Pre-Benjamín, </w:t>
      </w:r>
      <w:r w:rsidRPr="001264F1">
        <w:rPr>
          <w:rFonts w:ascii="Comic Sans MS" w:hAnsi="Comic Sans MS" w:cs="Comic Sans MS"/>
          <w:sz w:val="22"/>
          <w:szCs w:val="22"/>
        </w:rPr>
        <w:t>Benjamín, Alevín se permite ayuda externa en el caso de avería de la bicicleta para solucionar dicho problema siempre que lo realice un oficial, técnico o personal de la organización, y se realice bajo las condiciones de seguridad adecuadas para el normal desarrollo de la competición. Dicha ayuda externa deberá ser comunicada a los oficiales de la prueba una vez realizada dicha acción.</w:t>
      </w:r>
    </w:p>
    <w:p w14:paraId="31A1EC48" w14:textId="77777777" w:rsidR="003C18A9" w:rsidRPr="001264F1" w:rsidRDefault="003C18A9" w:rsidP="00AA14B8">
      <w:pPr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b) Uso del Casco fuera de la competición.</w:t>
      </w:r>
    </w:p>
    <w:p w14:paraId="2BF24FAA" w14:textId="4A19FD05" w:rsidR="003C18A9" w:rsidRPr="001264F1" w:rsidRDefault="003C18A9" w:rsidP="00AA14B8">
      <w:pPr>
        <w:pStyle w:val="Default"/>
        <w:jc w:val="both"/>
        <w:rPr>
          <w:rFonts w:ascii="Comic Sans MS" w:hAnsi="Comic Sans MS" w:cs="Comic Sans MS"/>
          <w:color w:val="auto"/>
          <w:kern w:val="28"/>
          <w:sz w:val="22"/>
          <w:szCs w:val="22"/>
        </w:rPr>
      </w:pP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lastRenderedPageBreak/>
        <w:t>Se sancionará con advertencia al niño/a que no lleve casco cuando vaya montando en bicicleta en el día y lugar de la competición. Si el deportista es re</w:t>
      </w:r>
      <w:r w:rsidR="000E57EC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i</w:t>
      </w: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ncidente en dicha acción se podrá sancionar al deportista por parte de los oficiales con su no participación en dicha prueba.</w:t>
      </w:r>
    </w:p>
    <w:p w14:paraId="51190760" w14:textId="77777777" w:rsidR="003C18A9" w:rsidRPr="001264F1" w:rsidRDefault="003C18A9" w:rsidP="00AA14B8">
      <w:pPr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c) Material en el área de transición.</w:t>
      </w:r>
    </w:p>
    <w:p w14:paraId="483CE097" w14:textId="2C83A98D" w:rsidR="003C18A9" w:rsidRPr="001264F1" w:rsidRDefault="003C18A9" w:rsidP="00AA14B8">
      <w:pPr>
        <w:pStyle w:val="Default"/>
        <w:jc w:val="both"/>
        <w:rPr>
          <w:rFonts w:ascii="Comic Sans MS" w:hAnsi="Comic Sans MS" w:cs="Comic Sans MS"/>
          <w:color w:val="auto"/>
          <w:kern w:val="28"/>
          <w:sz w:val="22"/>
          <w:szCs w:val="22"/>
        </w:rPr>
      </w:pP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El material debe estar en el lugar asignado para cada deportista en el área de transición, antes, durante y después de la competición. Se sancionarán actitudes como tirar el casco en cualquier lugar, además del mal trato del material. </w:t>
      </w:r>
    </w:p>
    <w:p w14:paraId="6280DE37" w14:textId="77777777" w:rsidR="003C18A9" w:rsidRPr="001264F1" w:rsidRDefault="003C18A9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d) Técnico de Club</w:t>
      </w:r>
      <w:r w:rsidRPr="001264F1">
        <w:rPr>
          <w:rFonts w:ascii="Comic Sans MS" w:hAnsi="Comic Sans MS" w:cs="Comic Sans MS"/>
          <w:b/>
          <w:bCs/>
          <w:sz w:val="22"/>
          <w:szCs w:val="22"/>
        </w:rPr>
        <w:t>.</w:t>
      </w:r>
    </w:p>
    <w:p w14:paraId="04D9CA43" w14:textId="3FA2F96D" w:rsidR="000E57EC" w:rsidRPr="001264F1" w:rsidRDefault="003C18A9" w:rsidP="00AA14B8">
      <w:pPr>
        <w:pStyle w:val="Default"/>
        <w:jc w:val="both"/>
        <w:rPr>
          <w:rFonts w:ascii="Comic Sans MS" w:hAnsi="Comic Sans MS" w:cs="Comic Sans MS"/>
          <w:color w:val="auto"/>
          <w:kern w:val="28"/>
          <w:sz w:val="22"/>
          <w:szCs w:val="22"/>
        </w:rPr>
      </w:pP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En las competiciones, cada escu</w:t>
      </w:r>
      <w:r w:rsidR="000E57EC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ela o club podrá nombrar un Delegado y un Técnico, con licencia del Principado para los Juegos Deportivos,</w:t>
      </w: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 que será</w:t>
      </w:r>
      <w:r w:rsidR="000E57EC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n los</w:t>
      </w: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 representante</w:t>
      </w:r>
      <w:r w:rsidR="000E57EC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s</w:t>
      </w: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 de la misma, ante cualquier situación relativa a esa escuela</w:t>
      </w:r>
      <w:r w:rsidR="000E57EC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 o club</w:t>
      </w:r>
      <w:r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 xml:space="preserve"> y la competición</w:t>
      </w:r>
      <w:r w:rsidR="00B92653" w:rsidRPr="001264F1">
        <w:rPr>
          <w:rFonts w:ascii="Comic Sans MS" w:hAnsi="Comic Sans MS" w:cs="Comic Sans MS"/>
          <w:color w:val="auto"/>
          <w:kern w:val="28"/>
          <w:sz w:val="22"/>
          <w:szCs w:val="22"/>
        </w:rPr>
        <w:t>.</w:t>
      </w:r>
    </w:p>
    <w:p w14:paraId="32311D7E" w14:textId="77777777" w:rsidR="003C18A9" w:rsidRPr="001264F1" w:rsidRDefault="003C18A9" w:rsidP="00AA14B8">
      <w:pPr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e) Resolución Conflictos Antideportivos </w:t>
      </w:r>
    </w:p>
    <w:p w14:paraId="21454A9C" w14:textId="572EE8DF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En las competiciones en edad escolar, el</w:t>
      </w:r>
      <w:r w:rsidR="000E57EC" w:rsidRPr="001264F1">
        <w:rPr>
          <w:rFonts w:ascii="Comic Sans MS" w:hAnsi="Comic Sans MS" w:cs="Comic Sans MS"/>
          <w:sz w:val="22"/>
          <w:szCs w:val="22"/>
        </w:rPr>
        <w:t xml:space="preserve"> Delegado Técnico y los Delegados o Técnicos</w:t>
      </w:r>
      <w:r w:rsidRPr="001264F1">
        <w:rPr>
          <w:rFonts w:ascii="Comic Sans MS" w:hAnsi="Comic Sans MS" w:cs="Comic Sans MS"/>
          <w:sz w:val="22"/>
          <w:szCs w:val="22"/>
        </w:rPr>
        <w:t xml:space="preserve"> de los clubes inscritos, serán los encargados de resolver los conflictos antideportivos, relacionados con las personas y ajenos al desarrollo de la competición; y emitir un informe de lo acontecido</w:t>
      </w:r>
      <w:r w:rsidR="00B92653" w:rsidRPr="001264F1">
        <w:rPr>
          <w:rFonts w:ascii="Comic Sans MS" w:hAnsi="Comic Sans MS" w:cs="Comic Sans MS"/>
          <w:sz w:val="22"/>
          <w:szCs w:val="22"/>
        </w:rPr>
        <w:t>.</w:t>
      </w:r>
    </w:p>
    <w:p w14:paraId="7A4C025C" w14:textId="77777777" w:rsidR="003C18A9" w:rsidRPr="001264F1" w:rsidRDefault="003C18A9" w:rsidP="00AA14B8">
      <w:pPr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f) Otras consideraciones </w:t>
      </w:r>
    </w:p>
    <w:p w14:paraId="51036C65" w14:textId="77777777" w:rsidR="003C18A9" w:rsidRPr="001264F1" w:rsidRDefault="003C18A9" w:rsidP="00AA14B8">
      <w:pPr>
        <w:overflowPunct/>
        <w:autoSpaceDE w:val="0"/>
        <w:autoSpaceDN w:val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En </w:t>
      </w:r>
      <w:r w:rsidR="000E57EC" w:rsidRPr="001264F1">
        <w:rPr>
          <w:rFonts w:ascii="Comic Sans MS" w:hAnsi="Comic Sans MS" w:cs="Comic Sans MS"/>
          <w:sz w:val="22"/>
          <w:szCs w:val="22"/>
        </w:rPr>
        <w:t xml:space="preserve">todas las categorías el gorro y las </w:t>
      </w:r>
      <w:r w:rsidRPr="001264F1">
        <w:rPr>
          <w:rFonts w:ascii="Comic Sans MS" w:hAnsi="Comic Sans MS" w:cs="Comic Sans MS"/>
          <w:sz w:val="22"/>
          <w:szCs w:val="22"/>
        </w:rPr>
        <w:t xml:space="preserve">gafas de natación estará prohibido en el segmento de carrera a pie en los </w:t>
      </w:r>
      <w:proofErr w:type="spellStart"/>
      <w:r w:rsidRPr="001264F1">
        <w:rPr>
          <w:rFonts w:ascii="Comic Sans MS" w:hAnsi="Comic Sans MS" w:cs="Comic Sans MS"/>
          <w:sz w:val="22"/>
          <w:szCs w:val="22"/>
        </w:rPr>
        <w:t>acuatlones</w:t>
      </w:r>
      <w:proofErr w:type="spellEnd"/>
      <w:r w:rsidRPr="001264F1">
        <w:rPr>
          <w:rFonts w:ascii="Comic Sans MS" w:hAnsi="Comic Sans MS" w:cs="Comic Sans MS"/>
          <w:sz w:val="22"/>
          <w:szCs w:val="22"/>
        </w:rPr>
        <w:t>.</w:t>
      </w:r>
    </w:p>
    <w:p w14:paraId="0B624AF7" w14:textId="77777777" w:rsidR="003C18A9" w:rsidRPr="001264F1" w:rsidRDefault="000E57EC" w:rsidP="00AA14B8">
      <w:pPr>
        <w:pStyle w:val="Default"/>
        <w:jc w:val="both"/>
        <w:rPr>
          <w:rFonts w:ascii="Comic Sans MS" w:hAnsi="Comic Sans MS" w:cs="Comic Sans MS"/>
          <w:color w:val="auto"/>
          <w:sz w:val="22"/>
          <w:szCs w:val="22"/>
        </w:rPr>
      </w:pPr>
      <w:r w:rsidRPr="001264F1">
        <w:rPr>
          <w:rFonts w:ascii="Comic Sans MS" w:hAnsi="Comic Sans MS" w:cs="Comic Sans MS"/>
          <w:color w:val="auto"/>
          <w:sz w:val="22"/>
          <w:szCs w:val="22"/>
        </w:rPr>
        <w:t>En todas las categorías está</w:t>
      </w:r>
      <w:r w:rsidR="003C18A9" w:rsidRPr="001264F1">
        <w:rPr>
          <w:rFonts w:ascii="Comic Sans MS" w:hAnsi="Comic Sans MS" w:cs="Comic Sans MS"/>
          <w:color w:val="auto"/>
          <w:sz w:val="22"/>
          <w:szCs w:val="22"/>
        </w:rPr>
        <w:t xml:space="preserve"> prohibido el uso de cualquier tipo de acople para la bicicleta.</w:t>
      </w:r>
    </w:p>
    <w:p w14:paraId="54E2AB43" w14:textId="50D87D5A" w:rsidR="003C18A9" w:rsidRPr="001264F1" w:rsidRDefault="003C18A9" w:rsidP="00AA14B8">
      <w:pPr>
        <w:overflowPunct/>
        <w:autoSpaceDE w:val="0"/>
        <w:autoSpaceDN w:val="0"/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 En </w:t>
      </w:r>
      <w:r w:rsidR="002D61A1" w:rsidRPr="001264F1">
        <w:rPr>
          <w:rFonts w:ascii="Comic Sans MS" w:hAnsi="Comic Sans MS" w:cs="Comic Sans MS"/>
          <w:sz w:val="22"/>
          <w:szCs w:val="22"/>
        </w:rPr>
        <w:t xml:space="preserve">todas </w:t>
      </w:r>
      <w:r w:rsidRPr="001264F1">
        <w:rPr>
          <w:rFonts w:ascii="Comic Sans MS" w:hAnsi="Comic Sans MS" w:cs="Comic Sans MS"/>
          <w:sz w:val="22"/>
          <w:szCs w:val="22"/>
        </w:rPr>
        <w:t xml:space="preserve">las </w:t>
      </w:r>
      <w:r w:rsidR="002D61A1" w:rsidRPr="001264F1">
        <w:rPr>
          <w:rFonts w:ascii="Comic Sans MS" w:hAnsi="Comic Sans MS" w:cs="Comic Sans MS"/>
          <w:sz w:val="22"/>
          <w:szCs w:val="22"/>
        </w:rPr>
        <w:t xml:space="preserve">categorías </w:t>
      </w:r>
      <w:r w:rsidRPr="001264F1">
        <w:rPr>
          <w:rFonts w:ascii="Comic Sans MS" w:hAnsi="Comic Sans MS" w:cs="Comic Sans MS"/>
          <w:sz w:val="22"/>
          <w:szCs w:val="22"/>
        </w:rPr>
        <w:t xml:space="preserve">está permitido ir a rueda entre atletas de diferente sexo, 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>siempre que las salidas masculina y femenina sean conjuntas</w:t>
      </w:r>
      <w:r w:rsidRPr="001264F1">
        <w:rPr>
          <w:rFonts w:ascii="Comic Sans MS" w:hAnsi="Comic Sans MS" w:cs="Comic Sans MS"/>
          <w:sz w:val="22"/>
          <w:szCs w:val="22"/>
        </w:rPr>
        <w:t>.</w:t>
      </w:r>
    </w:p>
    <w:p w14:paraId="16D118C3" w14:textId="77777777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</w:p>
    <w:p w14:paraId="6EAFA822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Desarrollos de las bicicletas</w:t>
      </w:r>
    </w:p>
    <w:p w14:paraId="63D22280" w14:textId="620C7850" w:rsidR="003C18A9" w:rsidRPr="001264F1" w:rsidRDefault="003C18A9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Se establece que el des</w:t>
      </w:r>
      <w:r w:rsidR="00A118B2" w:rsidRPr="001264F1">
        <w:rPr>
          <w:rFonts w:ascii="Comic Sans MS" w:hAnsi="Comic Sans MS" w:cs="Comic Sans MS"/>
          <w:sz w:val="22"/>
          <w:szCs w:val="22"/>
        </w:rPr>
        <w:t>a</w:t>
      </w:r>
      <w:r w:rsidRPr="001264F1">
        <w:rPr>
          <w:rFonts w:ascii="Comic Sans MS" w:hAnsi="Comic Sans MS" w:cs="Comic Sans MS"/>
          <w:sz w:val="22"/>
          <w:szCs w:val="22"/>
        </w:rPr>
        <w:t>rrollo de las bicicletas tanto de carretera como de montaña será libre, debiendo cada técnico de cada escuela o club vigilar la salud de cada deportista y educar en cuanto a los desarrollos a usar en cada una de las categorías.</w:t>
      </w:r>
    </w:p>
    <w:p w14:paraId="65F194AA" w14:textId="77777777" w:rsidR="00B118FD" w:rsidRPr="001264F1" w:rsidRDefault="00B118FD" w:rsidP="00AA14B8">
      <w:pPr>
        <w:tabs>
          <w:tab w:val="left" w:pos="938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1AF49366" w14:textId="77777777" w:rsidR="003C18A9" w:rsidRPr="001264F1" w:rsidRDefault="003C18A9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Rankings de los Juegos Deportivos de Triatlón</w:t>
      </w:r>
    </w:p>
    <w:p w14:paraId="5939B7AD" w14:textId="405F6FEA" w:rsidR="00EB57B4" w:rsidRPr="001264F1" w:rsidRDefault="00F56ECA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</w:rPr>
        <w:t xml:space="preserve">Existirán </w:t>
      </w:r>
      <w:r w:rsidR="003C18A9" w:rsidRPr="001264F1">
        <w:rPr>
          <w:rFonts w:ascii="Comic Sans MS" w:hAnsi="Comic Sans MS" w:cs="Comic Sans MS"/>
          <w:bCs/>
          <w:sz w:val="22"/>
          <w:szCs w:val="22"/>
        </w:rPr>
        <w:t xml:space="preserve">Ranking </w:t>
      </w:r>
      <w:r w:rsidRPr="001264F1">
        <w:rPr>
          <w:rFonts w:ascii="Comic Sans MS" w:hAnsi="Comic Sans MS" w:cs="Comic Sans MS"/>
          <w:bCs/>
          <w:sz w:val="22"/>
          <w:szCs w:val="22"/>
        </w:rPr>
        <w:t>Individual G</w:t>
      </w:r>
      <w:r w:rsidR="00403162" w:rsidRPr="001264F1">
        <w:rPr>
          <w:rFonts w:ascii="Comic Sans MS" w:hAnsi="Comic Sans MS" w:cs="Comic Sans MS"/>
          <w:bCs/>
          <w:sz w:val="22"/>
          <w:szCs w:val="22"/>
        </w:rPr>
        <w:t xml:space="preserve">eneral </w:t>
      </w:r>
      <w:r w:rsidRPr="001264F1">
        <w:rPr>
          <w:rFonts w:ascii="Comic Sans MS" w:hAnsi="Comic Sans MS" w:cs="Comic Sans MS"/>
          <w:bCs/>
          <w:sz w:val="22"/>
          <w:szCs w:val="22"/>
        </w:rPr>
        <w:t xml:space="preserve">y Ranking por Equipos </w:t>
      </w:r>
      <w:r w:rsidR="003C18A9" w:rsidRPr="001264F1">
        <w:rPr>
          <w:rFonts w:ascii="Comic Sans MS" w:hAnsi="Comic Sans MS" w:cs="Comic Sans MS"/>
          <w:bCs/>
          <w:sz w:val="22"/>
          <w:szCs w:val="22"/>
        </w:rPr>
        <w:t>de los Ju</w:t>
      </w:r>
      <w:r w:rsidR="00FC6D17" w:rsidRPr="001264F1">
        <w:rPr>
          <w:rFonts w:ascii="Comic Sans MS" w:hAnsi="Comic Sans MS" w:cs="Comic Sans MS"/>
          <w:bCs/>
          <w:sz w:val="22"/>
          <w:szCs w:val="22"/>
        </w:rPr>
        <w:t>egos Deportivos de Triatlón 202</w:t>
      </w:r>
      <w:r w:rsidR="00582DF8" w:rsidRPr="001264F1">
        <w:rPr>
          <w:rFonts w:ascii="Comic Sans MS" w:hAnsi="Comic Sans MS" w:cs="Comic Sans MS"/>
          <w:bCs/>
          <w:sz w:val="22"/>
          <w:szCs w:val="22"/>
        </w:rPr>
        <w:t>4</w:t>
      </w:r>
      <w:r w:rsidR="00FC6D17" w:rsidRPr="001264F1">
        <w:rPr>
          <w:rFonts w:ascii="Comic Sans MS" w:hAnsi="Comic Sans MS" w:cs="Comic Sans MS"/>
          <w:bCs/>
          <w:sz w:val="22"/>
          <w:szCs w:val="22"/>
        </w:rPr>
        <w:t>-202</w:t>
      </w:r>
      <w:r w:rsidR="00582DF8" w:rsidRPr="001264F1">
        <w:rPr>
          <w:rFonts w:ascii="Comic Sans MS" w:hAnsi="Comic Sans MS" w:cs="Comic Sans MS"/>
          <w:bCs/>
          <w:sz w:val="22"/>
          <w:szCs w:val="22"/>
        </w:rPr>
        <w:t>5</w:t>
      </w:r>
      <w:r w:rsidR="003C18A9" w:rsidRPr="001264F1">
        <w:rPr>
          <w:rFonts w:ascii="Comic Sans MS" w:hAnsi="Comic Sans MS" w:cs="Comic Sans MS"/>
          <w:bCs/>
          <w:sz w:val="22"/>
          <w:szCs w:val="22"/>
        </w:rPr>
        <w:t>:</w:t>
      </w:r>
    </w:p>
    <w:p w14:paraId="7063AA4E" w14:textId="77777777" w:rsidR="00EB57B4" w:rsidRPr="001264F1" w:rsidRDefault="00EB57B4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Cs/>
          <w:sz w:val="22"/>
          <w:szCs w:val="22"/>
        </w:rPr>
      </w:pPr>
    </w:p>
    <w:p w14:paraId="025C346E" w14:textId="1B1F45B8" w:rsidR="009779C7" w:rsidRPr="001264F1" w:rsidRDefault="00F56ECA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Ranking</w:t>
      </w:r>
      <w:r w:rsidR="00582DF8"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 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Individual</w:t>
      </w:r>
      <w:r w:rsidR="00582DF8"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 General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:</w:t>
      </w:r>
    </w:p>
    <w:p w14:paraId="26540367" w14:textId="77777777" w:rsidR="003C18A9" w:rsidRPr="001264F1" w:rsidRDefault="003C18A9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a)</w:t>
      </w:r>
      <w:r w:rsidR="00A118B2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403162" w:rsidRPr="001264F1">
        <w:rPr>
          <w:rFonts w:ascii="Comic Sans MS" w:hAnsi="Comic Sans MS" w:cs="Comic Sans MS"/>
          <w:sz w:val="22"/>
          <w:szCs w:val="22"/>
        </w:rPr>
        <w:t>Los</w:t>
      </w:r>
      <w:r w:rsidRPr="001264F1">
        <w:rPr>
          <w:rFonts w:ascii="Comic Sans MS" w:hAnsi="Comic Sans MS" w:cs="Comic Sans MS"/>
          <w:sz w:val="22"/>
          <w:szCs w:val="22"/>
        </w:rPr>
        <w:t xml:space="preserve"> ranking</w:t>
      </w:r>
      <w:r w:rsidR="00403162" w:rsidRPr="001264F1">
        <w:rPr>
          <w:rFonts w:ascii="Comic Sans MS" w:hAnsi="Comic Sans MS" w:cs="Comic Sans MS"/>
          <w:sz w:val="22"/>
          <w:szCs w:val="22"/>
        </w:rPr>
        <w:t>s</w:t>
      </w:r>
      <w:r w:rsidRPr="001264F1">
        <w:rPr>
          <w:rFonts w:ascii="Comic Sans MS" w:hAnsi="Comic Sans MS" w:cs="Comic Sans MS"/>
          <w:sz w:val="22"/>
          <w:szCs w:val="22"/>
        </w:rPr>
        <w:t xml:space="preserve"> serán independiente</w:t>
      </w:r>
      <w:r w:rsidR="00403162" w:rsidRPr="001264F1">
        <w:rPr>
          <w:rFonts w:ascii="Comic Sans MS" w:hAnsi="Comic Sans MS" w:cs="Comic Sans MS"/>
          <w:sz w:val="22"/>
          <w:szCs w:val="22"/>
        </w:rPr>
        <w:t>s</w:t>
      </w:r>
      <w:r w:rsidRPr="001264F1">
        <w:rPr>
          <w:rFonts w:ascii="Comic Sans MS" w:hAnsi="Comic Sans MS" w:cs="Comic Sans MS"/>
          <w:sz w:val="22"/>
          <w:szCs w:val="22"/>
        </w:rPr>
        <w:t xml:space="preserve"> para hombres y mujeres.</w:t>
      </w:r>
    </w:p>
    <w:p w14:paraId="04EB11F6" w14:textId="75194BDF" w:rsidR="001D3E9A" w:rsidRPr="001264F1" w:rsidRDefault="003C18A9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b) Existirá solamente ranking oficial </w:t>
      </w:r>
      <w:r w:rsidR="00093EAD" w:rsidRPr="001264F1">
        <w:rPr>
          <w:rFonts w:ascii="Comic Sans MS" w:hAnsi="Comic Sans MS" w:cs="Comic Sans MS"/>
          <w:sz w:val="22"/>
          <w:szCs w:val="22"/>
        </w:rPr>
        <w:t xml:space="preserve">individual </w:t>
      </w:r>
      <w:r w:rsidRPr="001264F1">
        <w:rPr>
          <w:rFonts w:ascii="Comic Sans MS" w:hAnsi="Comic Sans MS" w:cs="Comic Sans MS"/>
          <w:sz w:val="22"/>
          <w:szCs w:val="22"/>
        </w:rPr>
        <w:t>para la</w:t>
      </w:r>
      <w:r w:rsidR="00897741" w:rsidRPr="001264F1">
        <w:rPr>
          <w:rFonts w:ascii="Comic Sans MS" w:hAnsi="Comic Sans MS" w:cs="Comic Sans MS"/>
          <w:sz w:val="22"/>
          <w:szCs w:val="22"/>
        </w:rPr>
        <w:t>s</w:t>
      </w:r>
      <w:r w:rsidRPr="001264F1">
        <w:rPr>
          <w:rFonts w:ascii="Comic Sans MS" w:hAnsi="Comic Sans MS" w:cs="Comic Sans MS"/>
          <w:sz w:val="22"/>
          <w:szCs w:val="22"/>
        </w:rPr>
        <w:t xml:space="preserve"> categoría</w:t>
      </w:r>
      <w:r w:rsidR="00897741" w:rsidRPr="001264F1">
        <w:rPr>
          <w:rFonts w:ascii="Comic Sans MS" w:hAnsi="Comic Sans MS" w:cs="Comic Sans MS"/>
          <w:sz w:val="22"/>
          <w:szCs w:val="22"/>
        </w:rPr>
        <w:t>s</w:t>
      </w:r>
      <w:r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897741" w:rsidRPr="001264F1">
        <w:rPr>
          <w:rFonts w:ascii="Comic Sans MS" w:hAnsi="Comic Sans MS" w:cs="Comic Sans MS"/>
          <w:sz w:val="22"/>
          <w:szCs w:val="22"/>
        </w:rPr>
        <w:t xml:space="preserve">Infantil y </w:t>
      </w:r>
      <w:r w:rsidRPr="001264F1">
        <w:rPr>
          <w:rFonts w:ascii="Comic Sans MS" w:hAnsi="Comic Sans MS" w:cs="Comic Sans MS"/>
          <w:sz w:val="22"/>
          <w:szCs w:val="22"/>
        </w:rPr>
        <w:t>Cadete.</w:t>
      </w:r>
    </w:p>
    <w:p w14:paraId="17796147" w14:textId="64A3A65B" w:rsidR="00C2256C" w:rsidRPr="001264F1" w:rsidRDefault="00EB57B4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c</w:t>
      </w:r>
      <w:r w:rsidR="00403162" w:rsidRPr="001264F1">
        <w:rPr>
          <w:rFonts w:ascii="Comic Sans MS" w:hAnsi="Comic Sans MS" w:cs="Comic Sans MS"/>
          <w:sz w:val="22"/>
          <w:szCs w:val="22"/>
        </w:rPr>
        <w:t>) Para el R</w:t>
      </w:r>
      <w:r w:rsidR="00623D83" w:rsidRPr="001264F1">
        <w:rPr>
          <w:rFonts w:ascii="Comic Sans MS" w:hAnsi="Comic Sans MS" w:cs="Comic Sans MS"/>
          <w:sz w:val="22"/>
          <w:szCs w:val="22"/>
        </w:rPr>
        <w:t>anking General</w:t>
      </w:r>
      <w:r w:rsidR="00403162" w:rsidRPr="001264F1">
        <w:rPr>
          <w:rFonts w:ascii="Comic Sans MS" w:hAnsi="Comic Sans MS" w:cs="Comic Sans MS"/>
          <w:sz w:val="22"/>
          <w:szCs w:val="22"/>
        </w:rPr>
        <w:t xml:space="preserve"> de los JJ.DD.</w:t>
      </w:r>
      <w:r w:rsidR="00FC6D17" w:rsidRPr="001264F1">
        <w:rPr>
          <w:rFonts w:ascii="Comic Sans MS" w:hAnsi="Comic Sans MS" w:cs="Comic Sans MS"/>
          <w:sz w:val="22"/>
          <w:szCs w:val="22"/>
        </w:rPr>
        <w:t xml:space="preserve"> 202</w:t>
      </w:r>
      <w:r w:rsidR="00582DF8" w:rsidRPr="001264F1">
        <w:rPr>
          <w:rFonts w:ascii="Comic Sans MS" w:hAnsi="Comic Sans MS" w:cs="Comic Sans MS"/>
          <w:sz w:val="22"/>
          <w:szCs w:val="22"/>
        </w:rPr>
        <w:t>4</w:t>
      </w:r>
      <w:r w:rsidR="00FC6D17" w:rsidRPr="001264F1">
        <w:rPr>
          <w:rFonts w:ascii="Comic Sans MS" w:hAnsi="Comic Sans MS" w:cs="Comic Sans MS"/>
          <w:sz w:val="22"/>
          <w:szCs w:val="22"/>
        </w:rPr>
        <w:t>-202</w:t>
      </w:r>
      <w:r w:rsidR="00582DF8" w:rsidRPr="001264F1">
        <w:rPr>
          <w:rFonts w:ascii="Comic Sans MS" w:hAnsi="Comic Sans MS" w:cs="Comic Sans MS"/>
          <w:sz w:val="22"/>
          <w:szCs w:val="22"/>
        </w:rPr>
        <w:t>5</w:t>
      </w:r>
      <w:r w:rsidR="00623D83" w:rsidRPr="001264F1">
        <w:rPr>
          <w:rFonts w:ascii="Comic Sans MS" w:hAnsi="Comic Sans MS" w:cs="Comic Sans MS"/>
          <w:sz w:val="22"/>
          <w:szCs w:val="22"/>
        </w:rPr>
        <w:t>,</w:t>
      </w:r>
      <w:r w:rsidR="00403162" w:rsidRPr="001264F1">
        <w:rPr>
          <w:rFonts w:ascii="Comic Sans MS" w:hAnsi="Comic Sans MS" w:cs="Comic Sans MS"/>
          <w:sz w:val="22"/>
          <w:szCs w:val="22"/>
        </w:rPr>
        <w:t xml:space="preserve"> la puntuación final se obtendrá de la suma de la mejor puntuación de cada especialidad</w:t>
      </w:r>
      <w:r w:rsidR="00582DF8" w:rsidRPr="001264F1">
        <w:rPr>
          <w:rFonts w:ascii="Comic Sans MS" w:hAnsi="Comic Sans MS" w:cs="Comic Sans MS"/>
          <w:sz w:val="22"/>
          <w:szCs w:val="22"/>
        </w:rPr>
        <w:t>, siguiendo las tablas de puntuaciones de 90, 60 o 45, según corresponda</w:t>
      </w:r>
      <w:r w:rsidR="003C18A9" w:rsidRPr="001264F1">
        <w:rPr>
          <w:rFonts w:ascii="Comic Sans MS" w:hAnsi="Comic Sans MS" w:cs="Comic Sans MS"/>
          <w:sz w:val="22"/>
          <w:szCs w:val="22"/>
        </w:rPr>
        <w:t>.</w:t>
      </w:r>
      <w:r w:rsidR="00403162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4E38F8" w:rsidRPr="001264F1">
        <w:rPr>
          <w:rFonts w:ascii="Comic Sans MS" w:hAnsi="Comic Sans MS" w:cs="Comic Sans MS"/>
          <w:sz w:val="22"/>
          <w:szCs w:val="22"/>
        </w:rPr>
        <w:t>Pudiendo eliminar una puntuación (la más baja) de todo el ranking individual general.</w:t>
      </w:r>
    </w:p>
    <w:p w14:paraId="33A84084" w14:textId="58BFDE1F" w:rsidR="004E38F8" w:rsidRPr="001264F1" w:rsidRDefault="00C2256C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d) </w:t>
      </w:r>
      <w:r w:rsidR="00403162" w:rsidRPr="001264F1">
        <w:rPr>
          <w:rFonts w:ascii="Comic Sans MS" w:hAnsi="Comic Sans MS" w:cs="Comic Sans MS"/>
          <w:sz w:val="22"/>
          <w:szCs w:val="22"/>
        </w:rPr>
        <w:t>En caso de empate primará la clasificación de Triatlón</w:t>
      </w:r>
      <w:r w:rsidR="00582DF8" w:rsidRPr="001264F1">
        <w:rPr>
          <w:rFonts w:ascii="Comic Sans MS" w:hAnsi="Comic Sans MS" w:cs="Comic Sans MS"/>
          <w:sz w:val="22"/>
          <w:szCs w:val="22"/>
        </w:rPr>
        <w:t>,</w:t>
      </w:r>
      <w:r w:rsidRPr="001264F1">
        <w:rPr>
          <w:rFonts w:ascii="Comic Sans MS" w:hAnsi="Comic Sans MS" w:cs="Comic Sans MS"/>
          <w:sz w:val="22"/>
          <w:szCs w:val="22"/>
        </w:rPr>
        <w:t xml:space="preserve"> posteriormente la de </w:t>
      </w:r>
      <w:proofErr w:type="spellStart"/>
      <w:r w:rsidRPr="001264F1">
        <w:rPr>
          <w:rFonts w:ascii="Comic Sans MS" w:hAnsi="Comic Sans MS" w:cs="Comic Sans MS"/>
          <w:sz w:val="22"/>
          <w:szCs w:val="22"/>
        </w:rPr>
        <w:t>Acuatlón</w:t>
      </w:r>
      <w:proofErr w:type="spellEnd"/>
      <w:r w:rsidRPr="001264F1">
        <w:rPr>
          <w:rFonts w:ascii="Comic Sans MS" w:hAnsi="Comic Sans MS" w:cs="Comic Sans MS"/>
          <w:sz w:val="22"/>
          <w:szCs w:val="22"/>
        </w:rPr>
        <w:t xml:space="preserve"> y finalmente la de Duatlón. Dentro de cada disciplina prevalecerá la disciplina de “Carretera” sobre la de “Cross”</w:t>
      </w:r>
    </w:p>
    <w:p w14:paraId="1D4C965A" w14:textId="77777777" w:rsidR="00EB57B4" w:rsidRPr="001264F1" w:rsidRDefault="00EB57B4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</w:p>
    <w:p w14:paraId="2EAC5460" w14:textId="7BC8EF51" w:rsidR="003C18A9" w:rsidRPr="001264F1" w:rsidRDefault="003C18A9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Ranking </w:t>
      </w:r>
      <w:r w:rsidR="00C2256C"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por Equipos 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General</w:t>
      </w:r>
      <w:r w:rsidR="00C2256C" w:rsidRPr="001264F1">
        <w:rPr>
          <w:rFonts w:ascii="Comic Sans MS" w:hAnsi="Comic Sans MS" w:cs="Comic Sans MS"/>
          <w:bCs/>
          <w:sz w:val="22"/>
          <w:szCs w:val="22"/>
          <w:u w:val="single"/>
        </w:rPr>
        <w:t>:</w:t>
      </w:r>
    </w:p>
    <w:p w14:paraId="242DBE05" w14:textId="3909B306" w:rsidR="003C18A9" w:rsidRPr="001264F1" w:rsidRDefault="003C18A9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a)</w:t>
      </w:r>
      <w:r w:rsidR="00623D83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Pr="001264F1">
        <w:rPr>
          <w:rFonts w:ascii="Comic Sans MS" w:hAnsi="Comic Sans MS" w:cs="Comic Sans MS"/>
          <w:sz w:val="22"/>
          <w:szCs w:val="22"/>
        </w:rPr>
        <w:t>Los ranking</w:t>
      </w:r>
      <w:r w:rsidR="00FE4049" w:rsidRPr="001264F1">
        <w:rPr>
          <w:rFonts w:ascii="Comic Sans MS" w:hAnsi="Comic Sans MS" w:cs="Comic Sans MS"/>
          <w:sz w:val="22"/>
          <w:szCs w:val="22"/>
        </w:rPr>
        <w:t xml:space="preserve"> de equipos</w:t>
      </w:r>
      <w:r w:rsidR="00C2256C" w:rsidRPr="001264F1">
        <w:rPr>
          <w:rFonts w:ascii="Comic Sans MS" w:hAnsi="Comic Sans MS" w:cs="Comic Sans MS"/>
          <w:sz w:val="22"/>
          <w:szCs w:val="22"/>
        </w:rPr>
        <w:t xml:space="preserve">, habrá </w:t>
      </w:r>
      <w:r w:rsidR="00FE4049" w:rsidRPr="001264F1">
        <w:rPr>
          <w:rFonts w:ascii="Comic Sans MS" w:hAnsi="Comic Sans MS" w:cs="Comic Sans MS"/>
          <w:sz w:val="22"/>
          <w:szCs w:val="22"/>
        </w:rPr>
        <w:t>dos</w:t>
      </w:r>
      <w:r w:rsidR="00C2256C" w:rsidRPr="001264F1">
        <w:rPr>
          <w:rFonts w:ascii="Comic Sans MS" w:hAnsi="Comic Sans MS" w:cs="Comic Sans MS"/>
          <w:sz w:val="22"/>
          <w:szCs w:val="22"/>
        </w:rPr>
        <w:t xml:space="preserve"> para la categoría infantil</w:t>
      </w:r>
      <w:r w:rsidR="00FE4049" w:rsidRPr="001264F1">
        <w:rPr>
          <w:rFonts w:ascii="Comic Sans MS" w:hAnsi="Comic Sans MS" w:cs="Comic Sans MS"/>
          <w:sz w:val="22"/>
          <w:szCs w:val="22"/>
        </w:rPr>
        <w:t xml:space="preserve"> (masculino y femenino) </w:t>
      </w:r>
      <w:r w:rsidR="00C2256C" w:rsidRPr="001264F1">
        <w:rPr>
          <w:rFonts w:ascii="Comic Sans MS" w:hAnsi="Comic Sans MS" w:cs="Comic Sans MS"/>
          <w:sz w:val="22"/>
          <w:szCs w:val="22"/>
        </w:rPr>
        <w:t xml:space="preserve"> y otro</w:t>
      </w:r>
      <w:r w:rsidR="00FE4049" w:rsidRPr="001264F1">
        <w:rPr>
          <w:rFonts w:ascii="Comic Sans MS" w:hAnsi="Comic Sans MS" w:cs="Comic Sans MS"/>
          <w:sz w:val="22"/>
          <w:szCs w:val="22"/>
        </w:rPr>
        <w:t>s dos</w:t>
      </w:r>
      <w:r w:rsidR="00C2256C" w:rsidRPr="001264F1">
        <w:rPr>
          <w:rFonts w:ascii="Comic Sans MS" w:hAnsi="Comic Sans MS" w:cs="Comic Sans MS"/>
          <w:sz w:val="22"/>
          <w:szCs w:val="22"/>
        </w:rPr>
        <w:t xml:space="preserve"> para la categoría cadete</w:t>
      </w:r>
      <w:r w:rsidR="00FE4049" w:rsidRPr="001264F1">
        <w:rPr>
          <w:rFonts w:ascii="Comic Sans MS" w:hAnsi="Comic Sans MS" w:cs="Comic Sans MS"/>
          <w:sz w:val="22"/>
          <w:szCs w:val="22"/>
        </w:rPr>
        <w:t xml:space="preserve"> (masculino y femenino)</w:t>
      </w:r>
      <w:r w:rsidRPr="001264F1">
        <w:rPr>
          <w:rFonts w:ascii="Comic Sans MS" w:hAnsi="Comic Sans MS" w:cs="Comic Sans MS"/>
          <w:sz w:val="22"/>
          <w:szCs w:val="22"/>
        </w:rPr>
        <w:t>.</w:t>
      </w:r>
    </w:p>
    <w:p w14:paraId="09DF82D0" w14:textId="77777777" w:rsidR="003C18A9" w:rsidRPr="001264F1" w:rsidRDefault="009355DE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b</w:t>
      </w:r>
      <w:r w:rsidR="003C18A9" w:rsidRPr="001264F1">
        <w:rPr>
          <w:rFonts w:ascii="Comic Sans MS" w:hAnsi="Comic Sans MS" w:cs="Comic Sans MS"/>
          <w:sz w:val="22"/>
          <w:szCs w:val="22"/>
        </w:rPr>
        <w:t>) Puntuarán, en cada prueba, los 2 primeros chicos y las 2 primeras chicas de</w:t>
      </w:r>
      <w:r w:rsidR="00437CB4" w:rsidRPr="001264F1">
        <w:rPr>
          <w:rFonts w:ascii="Comic Sans MS" w:hAnsi="Comic Sans MS" w:cs="Comic Sans MS"/>
          <w:sz w:val="22"/>
          <w:szCs w:val="22"/>
        </w:rPr>
        <w:t xml:space="preserve"> cada equipo de las categorías</w:t>
      </w:r>
      <w:r w:rsidR="00897741" w:rsidRPr="001264F1">
        <w:rPr>
          <w:rFonts w:ascii="Comic Sans MS" w:hAnsi="Comic Sans MS" w:cs="Comic Sans MS"/>
          <w:sz w:val="22"/>
          <w:szCs w:val="22"/>
        </w:rPr>
        <w:t xml:space="preserve"> Infantil y Cadete</w:t>
      </w:r>
      <w:r w:rsidR="003C18A9" w:rsidRPr="001264F1">
        <w:rPr>
          <w:rFonts w:ascii="Comic Sans MS" w:hAnsi="Comic Sans MS" w:cs="Comic Sans MS"/>
          <w:sz w:val="22"/>
          <w:szCs w:val="22"/>
        </w:rPr>
        <w:t>.</w:t>
      </w:r>
    </w:p>
    <w:p w14:paraId="3DBAAFE0" w14:textId="73D65C10" w:rsidR="00B92653" w:rsidRPr="001264F1" w:rsidRDefault="00A118B2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d</w:t>
      </w:r>
      <w:r w:rsidR="00623D83" w:rsidRPr="001264F1">
        <w:rPr>
          <w:rFonts w:ascii="Comic Sans MS" w:hAnsi="Comic Sans MS" w:cs="Comic Sans MS"/>
          <w:sz w:val="22"/>
          <w:szCs w:val="22"/>
        </w:rPr>
        <w:t xml:space="preserve">) </w:t>
      </w:r>
      <w:r w:rsidRPr="001264F1">
        <w:rPr>
          <w:rFonts w:ascii="Comic Sans MS" w:hAnsi="Comic Sans MS" w:cs="Comic Sans MS"/>
          <w:sz w:val="22"/>
          <w:szCs w:val="22"/>
        </w:rPr>
        <w:t>Los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equipo</w:t>
      </w:r>
      <w:r w:rsidRPr="001264F1">
        <w:rPr>
          <w:rFonts w:ascii="Comic Sans MS" w:hAnsi="Comic Sans MS" w:cs="Comic Sans MS"/>
          <w:sz w:val="22"/>
          <w:szCs w:val="22"/>
        </w:rPr>
        <w:t>s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45707F" w:rsidRPr="001264F1">
        <w:rPr>
          <w:rFonts w:ascii="Comic Sans MS" w:hAnsi="Comic Sans MS" w:cs="Comic Sans MS"/>
          <w:sz w:val="22"/>
          <w:szCs w:val="22"/>
        </w:rPr>
        <w:t>vencedores del Ranking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C2256C" w:rsidRPr="001264F1">
        <w:rPr>
          <w:rFonts w:ascii="Comic Sans MS" w:hAnsi="Comic Sans MS" w:cs="Comic Sans MS"/>
          <w:sz w:val="22"/>
          <w:szCs w:val="22"/>
        </w:rPr>
        <w:t xml:space="preserve">de Equipos </w:t>
      </w:r>
      <w:r w:rsidR="003C18A9" w:rsidRPr="001264F1">
        <w:rPr>
          <w:rFonts w:ascii="Comic Sans MS" w:hAnsi="Comic Sans MS" w:cs="Comic Sans MS"/>
          <w:sz w:val="22"/>
          <w:szCs w:val="22"/>
        </w:rPr>
        <w:t>de los Juegos Deportivos de Triatlón será</w:t>
      </w:r>
      <w:r w:rsidR="0045707F" w:rsidRPr="001264F1">
        <w:rPr>
          <w:rFonts w:ascii="Comic Sans MS" w:hAnsi="Comic Sans MS" w:cs="Comic Sans MS"/>
          <w:sz w:val="22"/>
          <w:szCs w:val="22"/>
        </w:rPr>
        <w:t>n los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que más puntos sume</w:t>
      </w:r>
      <w:r w:rsidR="0045707F" w:rsidRPr="001264F1">
        <w:rPr>
          <w:rFonts w:ascii="Comic Sans MS" w:hAnsi="Comic Sans MS" w:cs="Comic Sans MS"/>
          <w:sz w:val="22"/>
          <w:szCs w:val="22"/>
        </w:rPr>
        <w:t>n</w:t>
      </w:r>
      <w:r w:rsidR="00F56ECA" w:rsidRPr="001264F1">
        <w:rPr>
          <w:rFonts w:ascii="Comic Sans MS" w:hAnsi="Comic Sans MS" w:cs="Comic Sans MS"/>
          <w:sz w:val="22"/>
          <w:szCs w:val="22"/>
        </w:rPr>
        <w:t xml:space="preserve"> entre las </w:t>
      </w:r>
      <w:r w:rsidR="003C18A9" w:rsidRPr="001264F1">
        <w:rPr>
          <w:rFonts w:ascii="Comic Sans MS" w:hAnsi="Comic Sans MS" w:cs="Comic Sans MS"/>
          <w:sz w:val="22"/>
          <w:szCs w:val="22"/>
        </w:rPr>
        <w:t>pruebas.</w:t>
      </w:r>
    </w:p>
    <w:p w14:paraId="522666D6" w14:textId="2AF5001B" w:rsidR="00C2256C" w:rsidRPr="001264F1" w:rsidRDefault="00C2256C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e) En caso de incluir una prueba de Relevo Mixto, se añadirá esta puntuación a</w:t>
      </w:r>
      <w:r w:rsidR="00FE4049" w:rsidRPr="001264F1">
        <w:rPr>
          <w:rFonts w:ascii="Comic Sans MS" w:hAnsi="Comic Sans MS" w:cs="Comic Sans MS"/>
          <w:sz w:val="22"/>
          <w:szCs w:val="22"/>
        </w:rPr>
        <w:t xml:space="preserve"> los dos</w:t>
      </w:r>
      <w:r w:rsidRPr="001264F1">
        <w:rPr>
          <w:rFonts w:ascii="Comic Sans MS" w:hAnsi="Comic Sans MS" w:cs="Comic Sans MS"/>
          <w:sz w:val="22"/>
          <w:szCs w:val="22"/>
        </w:rPr>
        <w:t xml:space="preserve"> ranking de Equipos</w:t>
      </w:r>
      <w:r w:rsidR="00FE4049" w:rsidRPr="001264F1">
        <w:rPr>
          <w:rFonts w:ascii="Comic Sans MS" w:hAnsi="Comic Sans MS" w:cs="Comic Sans MS"/>
          <w:sz w:val="22"/>
          <w:szCs w:val="22"/>
        </w:rPr>
        <w:t xml:space="preserve"> (masculino y femenino)</w:t>
      </w:r>
      <w:r w:rsidRPr="001264F1">
        <w:rPr>
          <w:rFonts w:ascii="Comic Sans MS" w:hAnsi="Comic Sans MS" w:cs="Comic Sans MS"/>
          <w:sz w:val="22"/>
          <w:szCs w:val="22"/>
        </w:rPr>
        <w:t>, pero no al ranking individual.</w:t>
      </w:r>
    </w:p>
    <w:p w14:paraId="5153178B" w14:textId="77777777" w:rsidR="00DB75AD" w:rsidRPr="001264F1" w:rsidRDefault="00DB75AD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</w:p>
    <w:p w14:paraId="3A3E59CB" w14:textId="12C03F62" w:rsidR="00F56ECA" w:rsidRPr="001264F1" w:rsidRDefault="00F56ECA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u w:val="single"/>
        </w:rPr>
        <w:t>Tabla de puntuación de los Rankings:</w:t>
      </w:r>
    </w:p>
    <w:tbl>
      <w:tblPr>
        <w:tblW w:w="8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40"/>
        <w:gridCol w:w="1200"/>
        <w:gridCol w:w="380"/>
        <w:gridCol w:w="1134"/>
        <w:gridCol w:w="1559"/>
        <w:gridCol w:w="430"/>
        <w:gridCol w:w="1413"/>
        <w:gridCol w:w="1422"/>
      </w:tblGrid>
      <w:tr w:rsidR="00F348CE" w:rsidRPr="001264F1" w14:paraId="1D6F6361" w14:textId="77777777" w:rsidTr="00D9523A">
        <w:trPr>
          <w:trHeight w:val="315"/>
          <w:jc w:val="center"/>
        </w:trPr>
        <w:tc>
          <w:tcPr>
            <w:tcW w:w="2340" w:type="dxa"/>
            <w:gridSpan w:val="2"/>
            <w:shd w:val="clear" w:color="auto" w:fill="D9D9D9"/>
          </w:tcPr>
          <w:p w14:paraId="0507848F" w14:textId="6D0D65F8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TRIATLÓN</w:t>
            </w:r>
            <w:r w:rsidR="00C2256C"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 xml:space="preserve"> / Relevo Mixto</w:t>
            </w:r>
          </w:p>
        </w:tc>
        <w:tc>
          <w:tcPr>
            <w:tcW w:w="380" w:type="dxa"/>
            <w:shd w:val="clear" w:color="auto" w:fill="D9D9D9"/>
          </w:tcPr>
          <w:p w14:paraId="0C752430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2693" w:type="dxa"/>
            <w:gridSpan w:val="2"/>
            <w:shd w:val="clear" w:color="auto" w:fill="D9D9D9"/>
          </w:tcPr>
          <w:p w14:paraId="04FA0ECC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ACUATLÓN</w:t>
            </w:r>
          </w:p>
        </w:tc>
        <w:tc>
          <w:tcPr>
            <w:tcW w:w="430" w:type="dxa"/>
            <w:shd w:val="clear" w:color="auto" w:fill="D9D9D9"/>
          </w:tcPr>
          <w:p w14:paraId="081654EC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2835" w:type="dxa"/>
            <w:gridSpan w:val="2"/>
            <w:shd w:val="clear" w:color="auto" w:fill="D9D9D9"/>
          </w:tcPr>
          <w:p w14:paraId="5BC486AC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DUATLÓN</w:t>
            </w:r>
          </w:p>
        </w:tc>
      </w:tr>
      <w:tr w:rsidR="00F348CE" w:rsidRPr="001264F1" w14:paraId="1A599D13" w14:textId="77777777" w:rsidTr="00D9523A">
        <w:trPr>
          <w:trHeight w:val="315"/>
          <w:jc w:val="center"/>
        </w:trPr>
        <w:tc>
          <w:tcPr>
            <w:tcW w:w="1140" w:type="dxa"/>
          </w:tcPr>
          <w:p w14:paraId="5544537C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Puesto</w:t>
            </w:r>
          </w:p>
        </w:tc>
        <w:tc>
          <w:tcPr>
            <w:tcW w:w="1200" w:type="dxa"/>
          </w:tcPr>
          <w:p w14:paraId="39438E52" w14:textId="77777777" w:rsidR="00F56ECA" w:rsidRPr="001264F1" w:rsidRDefault="00F56ECA" w:rsidP="00AA14B8">
            <w:pPr>
              <w:tabs>
                <w:tab w:val="left" w:pos="353"/>
              </w:tabs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Puntos</w:t>
            </w:r>
          </w:p>
        </w:tc>
        <w:tc>
          <w:tcPr>
            <w:tcW w:w="380" w:type="dxa"/>
            <w:shd w:val="clear" w:color="auto" w:fill="D9D9D9"/>
          </w:tcPr>
          <w:p w14:paraId="6FB7A432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73230C25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Puesto</w:t>
            </w:r>
          </w:p>
        </w:tc>
        <w:tc>
          <w:tcPr>
            <w:tcW w:w="1559" w:type="dxa"/>
          </w:tcPr>
          <w:p w14:paraId="2295DC8E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Puntos</w:t>
            </w:r>
          </w:p>
        </w:tc>
        <w:tc>
          <w:tcPr>
            <w:tcW w:w="430" w:type="dxa"/>
            <w:shd w:val="clear" w:color="auto" w:fill="D9D9D9"/>
          </w:tcPr>
          <w:p w14:paraId="6A3B09D3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75F4E679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Puesto</w:t>
            </w:r>
          </w:p>
        </w:tc>
        <w:tc>
          <w:tcPr>
            <w:tcW w:w="1422" w:type="dxa"/>
          </w:tcPr>
          <w:p w14:paraId="4F3AB5B4" w14:textId="77777777" w:rsidR="00F56ECA" w:rsidRPr="001264F1" w:rsidRDefault="00F56ECA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Puntos</w:t>
            </w:r>
          </w:p>
        </w:tc>
      </w:tr>
      <w:tr w:rsidR="00661B68" w:rsidRPr="001264F1" w14:paraId="6C0CBDBC" w14:textId="77777777" w:rsidTr="00D9523A">
        <w:trPr>
          <w:trHeight w:val="315"/>
          <w:jc w:val="center"/>
        </w:trPr>
        <w:tc>
          <w:tcPr>
            <w:tcW w:w="1140" w:type="dxa"/>
          </w:tcPr>
          <w:p w14:paraId="7AEB9DD7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00" w:type="dxa"/>
          </w:tcPr>
          <w:p w14:paraId="3C134D4C" w14:textId="14C3151B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90</w:t>
            </w:r>
          </w:p>
        </w:tc>
        <w:tc>
          <w:tcPr>
            <w:tcW w:w="380" w:type="dxa"/>
            <w:shd w:val="clear" w:color="auto" w:fill="D9D9D9"/>
          </w:tcPr>
          <w:p w14:paraId="4B8930C1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69203547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3A8C47B" w14:textId="3909ADC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60</w:t>
            </w:r>
          </w:p>
        </w:tc>
        <w:tc>
          <w:tcPr>
            <w:tcW w:w="430" w:type="dxa"/>
            <w:shd w:val="clear" w:color="auto" w:fill="D9D9D9"/>
          </w:tcPr>
          <w:p w14:paraId="4C86546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5862178A" w14:textId="59E90619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462DF494" w14:textId="4B5D2EE0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45</w:t>
            </w:r>
          </w:p>
        </w:tc>
      </w:tr>
      <w:tr w:rsidR="00661B68" w:rsidRPr="001264F1" w14:paraId="72E27268" w14:textId="77777777" w:rsidTr="00D9523A">
        <w:trPr>
          <w:trHeight w:val="300"/>
          <w:jc w:val="center"/>
        </w:trPr>
        <w:tc>
          <w:tcPr>
            <w:tcW w:w="1140" w:type="dxa"/>
          </w:tcPr>
          <w:p w14:paraId="3FD7CBA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00" w:type="dxa"/>
          </w:tcPr>
          <w:p w14:paraId="54ADD21D" w14:textId="6BC7B445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84</w:t>
            </w:r>
          </w:p>
        </w:tc>
        <w:tc>
          <w:tcPr>
            <w:tcW w:w="380" w:type="dxa"/>
            <w:shd w:val="clear" w:color="auto" w:fill="D9D9D9"/>
          </w:tcPr>
          <w:p w14:paraId="2B627EB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7CA35C8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221E6DD" w14:textId="6C5EAD9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56</w:t>
            </w:r>
          </w:p>
        </w:tc>
        <w:tc>
          <w:tcPr>
            <w:tcW w:w="430" w:type="dxa"/>
            <w:shd w:val="clear" w:color="auto" w:fill="D9D9D9"/>
          </w:tcPr>
          <w:p w14:paraId="09A25FC4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35408D83" w14:textId="20B362AD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22" w:type="dxa"/>
          </w:tcPr>
          <w:p w14:paraId="0881B3FC" w14:textId="26102262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42</w:t>
            </w:r>
          </w:p>
        </w:tc>
      </w:tr>
      <w:tr w:rsidR="00661B68" w:rsidRPr="001264F1" w14:paraId="165B0D00" w14:textId="77777777" w:rsidTr="00D9523A">
        <w:trPr>
          <w:trHeight w:val="300"/>
          <w:jc w:val="center"/>
        </w:trPr>
        <w:tc>
          <w:tcPr>
            <w:tcW w:w="1140" w:type="dxa"/>
          </w:tcPr>
          <w:p w14:paraId="744BF1E5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00" w:type="dxa"/>
          </w:tcPr>
          <w:p w14:paraId="208BD09C" w14:textId="30897BF1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78</w:t>
            </w:r>
          </w:p>
        </w:tc>
        <w:tc>
          <w:tcPr>
            <w:tcW w:w="380" w:type="dxa"/>
            <w:shd w:val="clear" w:color="auto" w:fill="D9D9D9"/>
          </w:tcPr>
          <w:p w14:paraId="2ECEB23C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4A987F2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57534027" w14:textId="78841011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52</w:t>
            </w:r>
          </w:p>
        </w:tc>
        <w:tc>
          <w:tcPr>
            <w:tcW w:w="430" w:type="dxa"/>
            <w:shd w:val="clear" w:color="auto" w:fill="D9D9D9"/>
          </w:tcPr>
          <w:p w14:paraId="2FD10677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00F1C519" w14:textId="19F75D7A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2" w:type="dxa"/>
          </w:tcPr>
          <w:p w14:paraId="5622F698" w14:textId="2EAD379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39</w:t>
            </w:r>
          </w:p>
        </w:tc>
      </w:tr>
      <w:tr w:rsidR="00661B68" w:rsidRPr="001264F1" w14:paraId="551D8E5D" w14:textId="77777777" w:rsidTr="00D9523A">
        <w:trPr>
          <w:trHeight w:val="300"/>
          <w:jc w:val="center"/>
        </w:trPr>
        <w:tc>
          <w:tcPr>
            <w:tcW w:w="1140" w:type="dxa"/>
          </w:tcPr>
          <w:p w14:paraId="3E0E6788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00" w:type="dxa"/>
          </w:tcPr>
          <w:p w14:paraId="49A69E87" w14:textId="56B2E982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72</w:t>
            </w:r>
          </w:p>
        </w:tc>
        <w:tc>
          <w:tcPr>
            <w:tcW w:w="380" w:type="dxa"/>
            <w:shd w:val="clear" w:color="auto" w:fill="D9D9D9"/>
          </w:tcPr>
          <w:p w14:paraId="181C7DE2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1815FC9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1E886DF3" w14:textId="4EF85C2D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48</w:t>
            </w:r>
          </w:p>
        </w:tc>
        <w:tc>
          <w:tcPr>
            <w:tcW w:w="430" w:type="dxa"/>
            <w:shd w:val="clear" w:color="auto" w:fill="D9D9D9"/>
          </w:tcPr>
          <w:p w14:paraId="72EEBA1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4B6735F7" w14:textId="7483E291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22" w:type="dxa"/>
          </w:tcPr>
          <w:p w14:paraId="518E2490" w14:textId="68D130A3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36</w:t>
            </w:r>
          </w:p>
        </w:tc>
      </w:tr>
      <w:tr w:rsidR="00661B68" w:rsidRPr="001264F1" w14:paraId="7BAE3B35" w14:textId="77777777" w:rsidTr="00D9523A">
        <w:trPr>
          <w:trHeight w:val="300"/>
          <w:jc w:val="center"/>
        </w:trPr>
        <w:tc>
          <w:tcPr>
            <w:tcW w:w="1140" w:type="dxa"/>
          </w:tcPr>
          <w:p w14:paraId="69EB6EC2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00" w:type="dxa"/>
          </w:tcPr>
          <w:p w14:paraId="0804F4AD" w14:textId="6CA018A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66</w:t>
            </w:r>
          </w:p>
        </w:tc>
        <w:tc>
          <w:tcPr>
            <w:tcW w:w="380" w:type="dxa"/>
            <w:shd w:val="clear" w:color="auto" w:fill="D9D9D9"/>
          </w:tcPr>
          <w:p w14:paraId="412B4F6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359262A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4BE0B0DC" w14:textId="5B1BB232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44</w:t>
            </w:r>
          </w:p>
        </w:tc>
        <w:tc>
          <w:tcPr>
            <w:tcW w:w="430" w:type="dxa"/>
            <w:shd w:val="clear" w:color="auto" w:fill="D9D9D9"/>
          </w:tcPr>
          <w:p w14:paraId="05EDC73C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0E00FE13" w14:textId="7A76D04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22" w:type="dxa"/>
          </w:tcPr>
          <w:p w14:paraId="571FD7FF" w14:textId="127564D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33</w:t>
            </w:r>
          </w:p>
        </w:tc>
      </w:tr>
      <w:tr w:rsidR="00661B68" w:rsidRPr="001264F1" w14:paraId="0A05BB16" w14:textId="77777777" w:rsidTr="00D9523A">
        <w:trPr>
          <w:trHeight w:val="300"/>
          <w:jc w:val="center"/>
        </w:trPr>
        <w:tc>
          <w:tcPr>
            <w:tcW w:w="1140" w:type="dxa"/>
          </w:tcPr>
          <w:p w14:paraId="66225DD5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00" w:type="dxa"/>
          </w:tcPr>
          <w:p w14:paraId="4F769EB4" w14:textId="70A08B6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60</w:t>
            </w:r>
          </w:p>
        </w:tc>
        <w:tc>
          <w:tcPr>
            <w:tcW w:w="380" w:type="dxa"/>
            <w:shd w:val="clear" w:color="auto" w:fill="D9D9D9"/>
          </w:tcPr>
          <w:p w14:paraId="14B32F91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39348EC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3056AF4E" w14:textId="3F1FB83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40</w:t>
            </w:r>
          </w:p>
        </w:tc>
        <w:tc>
          <w:tcPr>
            <w:tcW w:w="430" w:type="dxa"/>
            <w:shd w:val="clear" w:color="auto" w:fill="D9D9D9"/>
          </w:tcPr>
          <w:p w14:paraId="0890079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18803E45" w14:textId="03C902B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22" w:type="dxa"/>
          </w:tcPr>
          <w:p w14:paraId="0AE18DB3" w14:textId="6AB204A9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30</w:t>
            </w:r>
          </w:p>
        </w:tc>
      </w:tr>
      <w:tr w:rsidR="00661B68" w:rsidRPr="001264F1" w14:paraId="15AA9186" w14:textId="77777777" w:rsidTr="00D9523A">
        <w:trPr>
          <w:trHeight w:val="300"/>
          <w:jc w:val="center"/>
        </w:trPr>
        <w:tc>
          <w:tcPr>
            <w:tcW w:w="1140" w:type="dxa"/>
          </w:tcPr>
          <w:p w14:paraId="18E6F12B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00" w:type="dxa"/>
          </w:tcPr>
          <w:p w14:paraId="6EBEBE9B" w14:textId="0EE18D73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54</w:t>
            </w:r>
          </w:p>
        </w:tc>
        <w:tc>
          <w:tcPr>
            <w:tcW w:w="380" w:type="dxa"/>
            <w:shd w:val="clear" w:color="auto" w:fill="D9D9D9"/>
          </w:tcPr>
          <w:p w14:paraId="26A3452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60A0EB51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18706FD3" w14:textId="7F1203E2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36</w:t>
            </w:r>
          </w:p>
        </w:tc>
        <w:tc>
          <w:tcPr>
            <w:tcW w:w="430" w:type="dxa"/>
            <w:shd w:val="clear" w:color="auto" w:fill="D9D9D9"/>
          </w:tcPr>
          <w:p w14:paraId="2C7EAC9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12B127BB" w14:textId="5EEDEEE1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22" w:type="dxa"/>
          </w:tcPr>
          <w:p w14:paraId="314DEDDA" w14:textId="5485E7FF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27</w:t>
            </w:r>
          </w:p>
        </w:tc>
      </w:tr>
      <w:tr w:rsidR="00661B68" w:rsidRPr="001264F1" w14:paraId="4669B695" w14:textId="77777777" w:rsidTr="00D9523A">
        <w:trPr>
          <w:trHeight w:val="300"/>
          <w:jc w:val="center"/>
        </w:trPr>
        <w:tc>
          <w:tcPr>
            <w:tcW w:w="1140" w:type="dxa"/>
          </w:tcPr>
          <w:p w14:paraId="4B9D868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00" w:type="dxa"/>
          </w:tcPr>
          <w:p w14:paraId="753F3332" w14:textId="78BD724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sz w:val="22"/>
                <w:szCs w:val="22"/>
              </w:rPr>
              <w:t>48</w:t>
            </w:r>
          </w:p>
        </w:tc>
        <w:tc>
          <w:tcPr>
            <w:tcW w:w="380" w:type="dxa"/>
            <w:shd w:val="clear" w:color="auto" w:fill="D9D9D9"/>
          </w:tcPr>
          <w:p w14:paraId="149C07EB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40E87480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30CA19D5" w14:textId="3EA8007F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32</w:t>
            </w:r>
          </w:p>
        </w:tc>
        <w:tc>
          <w:tcPr>
            <w:tcW w:w="430" w:type="dxa"/>
            <w:shd w:val="clear" w:color="auto" w:fill="D9D9D9"/>
          </w:tcPr>
          <w:p w14:paraId="544DD738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49466D30" w14:textId="5258A2CD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22" w:type="dxa"/>
          </w:tcPr>
          <w:p w14:paraId="2DD7AF38" w14:textId="26B89AF4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24</w:t>
            </w:r>
          </w:p>
        </w:tc>
      </w:tr>
      <w:tr w:rsidR="00661B68" w:rsidRPr="001264F1" w14:paraId="5E058781" w14:textId="77777777" w:rsidTr="00D9523A">
        <w:trPr>
          <w:trHeight w:val="300"/>
          <w:jc w:val="center"/>
        </w:trPr>
        <w:tc>
          <w:tcPr>
            <w:tcW w:w="1140" w:type="dxa"/>
          </w:tcPr>
          <w:p w14:paraId="608E57A8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00" w:type="dxa"/>
          </w:tcPr>
          <w:p w14:paraId="4FC5A697" w14:textId="4B1B3D7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42</w:t>
            </w:r>
          </w:p>
        </w:tc>
        <w:tc>
          <w:tcPr>
            <w:tcW w:w="380" w:type="dxa"/>
            <w:shd w:val="clear" w:color="auto" w:fill="D9D9D9"/>
          </w:tcPr>
          <w:p w14:paraId="6C94D18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24375714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7A1459BA" w14:textId="6B3783F0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28</w:t>
            </w:r>
          </w:p>
        </w:tc>
        <w:tc>
          <w:tcPr>
            <w:tcW w:w="430" w:type="dxa"/>
            <w:shd w:val="clear" w:color="auto" w:fill="D9D9D9"/>
          </w:tcPr>
          <w:p w14:paraId="79C32F00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4FEF0BB5" w14:textId="37AF56B6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422" w:type="dxa"/>
          </w:tcPr>
          <w:p w14:paraId="20A11092" w14:textId="66FBFD2A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21</w:t>
            </w:r>
          </w:p>
        </w:tc>
      </w:tr>
      <w:tr w:rsidR="00661B68" w:rsidRPr="001264F1" w14:paraId="5A5279E2" w14:textId="77777777" w:rsidTr="00D9523A">
        <w:trPr>
          <w:trHeight w:val="300"/>
          <w:jc w:val="center"/>
        </w:trPr>
        <w:tc>
          <w:tcPr>
            <w:tcW w:w="1140" w:type="dxa"/>
          </w:tcPr>
          <w:p w14:paraId="152C513C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00" w:type="dxa"/>
          </w:tcPr>
          <w:p w14:paraId="60351774" w14:textId="39425B2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36</w:t>
            </w:r>
          </w:p>
        </w:tc>
        <w:tc>
          <w:tcPr>
            <w:tcW w:w="380" w:type="dxa"/>
            <w:shd w:val="clear" w:color="auto" w:fill="D9D9D9"/>
          </w:tcPr>
          <w:p w14:paraId="6FD1A0DE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58155BC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466F00AA" w14:textId="2621B7F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24</w:t>
            </w:r>
          </w:p>
        </w:tc>
        <w:tc>
          <w:tcPr>
            <w:tcW w:w="430" w:type="dxa"/>
            <w:shd w:val="clear" w:color="auto" w:fill="D9D9D9"/>
          </w:tcPr>
          <w:p w14:paraId="2B79610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6A8B6F1A" w14:textId="348547F8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22" w:type="dxa"/>
          </w:tcPr>
          <w:p w14:paraId="02322F6F" w14:textId="76A067A4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18</w:t>
            </w:r>
          </w:p>
        </w:tc>
      </w:tr>
      <w:tr w:rsidR="00661B68" w:rsidRPr="001264F1" w14:paraId="66744362" w14:textId="77777777" w:rsidTr="00D9523A">
        <w:trPr>
          <w:trHeight w:val="300"/>
          <w:jc w:val="center"/>
        </w:trPr>
        <w:tc>
          <w:tcPr>
            <w:tcW w:w="1140" w:type="dxa"/>
          </w:tcPr>
          <w:p w14:paraId="291AB4A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00" w:type="dxa"/>
          </w:tcPr>
          <w:p w14:paraId="009194E9" w14:textId="0CF9CD82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30</w:t>
            </w:r>
          </w:p>
        </w:tc>
        <w:tc>
          <w:tcPr>
            <w:tcW w:w="380" w:type="dxa"/>
            <w:shd w:val="clear" w:color="auto" w:fill="D9D9D9"/>
          </w:tcPr>
          <w:p w14:paraId="6C0A5621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639725A0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14:paraId="388B573F" w14:textId="67394E3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20</w:t>
            </w:r>
          </w:p>
        </w:tc>
        <w:tc>
          <w:tcPr>
            <w:tcW w:w="430" w:type="dxa"/>
            <w:shd w:val="clear" w:color="auto" w:fill="D9D9D9"/>
          </w:tcPr>
          <w:p w14:paraId="549EE9D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6F7DFB20" w14:textId="7C01A2F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22" w:type="dxa"/>
          </w:tcPr>
          <w:p w14:paraId="4F17FDE6" w14:textId="7220ED1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15</w:t>
            </w:r>
          </w:p>
        </w:tc>
      </w:tr>
      <w:tr w:rsidR="00661B68" w:rsidRPr="001264F1" w14:paraId="51A9A90A" w14:textId="77777777" w:rsidTr="00D9523A">
        <w:trPr>
          <w:trHeight w:val="300"/>
          <w:jc w:val="center"/>
        </w:trPr>
        <w:tc>
          <w:tcPr>
            <w:tcW w:w="1140" w:type="dxa"/>
          </w:tcPr>
          <w:p w14:paraId="1549F6D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00" w:type="dxa"/>
          </w:tcPr>
          <w:p w14:paraId="518F9A0E" w14:textId="4C4FB440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24</w:t>
            </w:r>
          </w:p>
        </w:tc>
        <w:tc>
          <w:tcPr>
            <w:tcW w:w="380" w:type="dxa"/>
            <w:shd w:val="clear" w:color="auto" w:fill="D9D9D9"/>
          </w:tcPr>
          <w:p w14:paraId="0D15DFE8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1B3B9270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14:paraId="576D8D48" w14:textId="2451AF3C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16</w:t>
            </w:r>
          </w:p>
        </w:tc>
        <w:tc>
          <w:tcPr>
            <w:tcW w:w="430" w:type="dxa"/>
            <w:shd w:val="clear" w:color="auto" w:fill="D9D9D9"/>
          </w:tcPr>
          <w:p w14:paraId="20D1DEA5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2E573177" w14:textId="51573BBF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22" w:type="dxa"/>
          </w:tcPr>
          <w:p w14:paraId="62116DAE" w14:textId="3BB36950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12</w:t>
            </w:r>
          </w:p>
        </w:tc>
      </w:tr>
      <w:tr w:rsidR="00661B68" w:rsidRPr="001264F1" w14:paraId="3A90058F" w14:textId="77777777" w:rsidTr="00D9523A">
        <w:trPr>
          <w:trHeight w:val="300"/>
          <w:jc w:val="center"/>
        </w:trPr>
        <w:tc>
          <w:tcPr>
            <w:tcW w:w="1140" w:type="dxa"/>
          </w:tcPr>
          <w:p w14:paraId="74C6D5F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00" w:type="dxa"/>
          </w:tcPr>
          <w:p w14:paraId="0B0C9106" w14:textId="583E84F4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18</w:t>
            </w:r>
          </w:p>
        </w:tc>
        <w:tc>
          <w:tcPr>
            <w:tcW w:w="380" w:type="dxa"/>
            <w:shd w:val="clear" w:color="auto" w:fill="D9D9D9"/>
          </w:tcPr>
          <w:p w14:paraId="7C24508B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1832DBA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14:paraId="7220A87F" w14:textId="0DB0C1D0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12</w:t>
            </w:r>
          </w:p>
        </w:tc>
        <w:tc>
          <w:tcPr>
            <w:tcW w:w="430" w:type="dxa"/>
            <w:shd w:val="clear" w:color="auto" w:fill="D9D9D9"/>
          </w:tcPr>
          <w:p w14:paraId="69ECF76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42DB767E" w14:textId="183BD183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22" w:type="dxa"/>
          </w:tcPr>
          <w:p w14:paraId="785D9E54" w14:textId="6CDBECC3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9</w:t>
            </w:r>
          </w:p>
        </w:tc>
      </w:tr>
      <w:tr w:rsidR="00661B68" w:rsidRPr="001264F1" w14:paraId="420F2091" w14:textId="77777777" w:rsidTr="00D9523A">
        <w:trPr>
          <w:trHeight w:val="300"/>
          <w:jc w:val="center"/>
        </w:trPr>
        <w:tc>
          <w:tcPr>
            <w:tcW w:w="1140" w:type="dxa"/>
          </w:tcPr>
          <w:p w14:paraId="42322155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00" w:type="dxa"/>
          </w:tcPr>
          <w:p w14:paraId="18358050" w14:textId="40580F56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12</w:t>
            </w:r>
          </w:p>
        </w:tc>
        <w:tc>
          <w:tcPr>
            <w:tcW w:w="380" w:type="dxa"/>
            <w:shd w:val="clear" w:color="auto" w:fill="D9D9D9"/>
          </w:tcPr>
          <w:p w14:paraId="57884D0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22FF3EAA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14:paraId="3513B9AE" w14:textId="5107F8BE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8</w:t>
            </w:r>
          </w:p>
        </w:tc>
        <w:tc>
          <w:tcPr>
            <w:tcW w:w="430" w:type="dxa"/>
            <w:shd w:val="clear" w:color="auto" w:fill="D9D9D9"/>
          </w:tcPr>
          <w:p w14:paraId="50C70B59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7F0B2594" w14:textId="053FAE53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22" w:type="dxa"/>
          </w:tcPr>
          <w:p w14:paraId="69AD8D35" w14:textId="4C16F8B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6</w:t>
            </w:r>
          </w:p>
        </w:tc>
      </w:tr>
      <w:tr w:rsidR="00661B68" w:rsidRPr="001264F1" w14:paraId="61863635" w14:textId="77777777" w:rsidTr="00D9523A">
        <w:trPr>
          <w:trHeight w:val="300"/>
          <w:jc w:val="center"/>
        </w:trPr>
        <w:tc>
          <w:tcPr>
            <w:tcW w:w="1140" w:type="dxa"/>
          </w:tcPr>
          <w:p w14:paraId="59612D3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00" w:type="dxa"/>
          </w:tcPr>
          <w:p w14:paraId="0011AA2C" w14:textId="0D512AFD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6</w:t>
            </w:r>
          </w:p>
        </w:tc>
        <w:tc>
          <w:tcPr>
            <w:tcW w:w="380" w:type="dxa"/>
            <w:shd w:val="clear" w:color="auto" w:fill="D9D9D9"/>
          </w:tcPr>
          <w:p w14:paraId="40BA1D1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134" w:type="dxa"/>
          </w:tcPr>
          <w:p w14:paraId="3EFBFE83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14:paraId="645FBD4E" w14:textId="39DE62FF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4</w:t>
            </w:r>
          </w:p>
        </w:tc>
        <w:tc>
          <w:tcPr>
            <w:tcW w:w="430" w:type="dxa"/>
            <w:shd w:val="clear" w:color="auto" w:fill="D9D9D9"/>
          </w:tcPr>
          <w:p w14:paraId="47EE51BF" w14:textId="77777777" w:rsidR="00661B68" w:rsidRPr="001264F1" w:rsidRDefault="00661B68" w:rsidP="00AA14B8">
            <w:pPr>
              <w:jc w:val="both"/>
              <w:rPr>
                <w:rFonts w:ascii="Comic Sans MS" w:hAnsi="Comic Sans MS" w:cs="Comic Sans MS"/>
                <w:b/>
                <w:bCs/>
              </w:rPr>
            </w:pPr>
          </w:p>
        </w:tc>
        <w:tc>
          <w:tcPr>
            <w:tcW w:w="1413" w:type="dxa"/>
          </w:tcPr>
          <w:p w14:paraId="1CC2E242" w14:textId="1A99B498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22" w:type="dxa"/>
          </w:tcPr>
          <w:p w14:paraId="7B6EB798" w14:textId="28505255" w:rsidR="00661B68" w:rsidRPr="001264F1" w:rsidRDefault="00661B68" w:rsidP="00AA14B8">
            <w:pPr>
              <w:jc w:val="both"/>
              <w:rPr>
                <w:rFonts w:ascii="Comic Sans MS" w:hAnsi="Comic Sans MS" w:cs="Comic Sans MS"/>
              </w:rPr>
            </w:pPr>
            <w:r w:rsidRPr="001264F1">
              <w:rPr>
                <w:rFonts w:ascii="Comic Sans MS" w:hAnsi="Comic Sans MS" w:cs="Comic Sans MS"/>
              </w:rPr>
              <w:t>3</w:t>
            </w:r>
          </w:p>
        </w:tc>
      </w:tr>
    </w:tbl>
    <w:p w14:paraId="0ABBCC6B" w14:textId="77777777" w:rsidR="002D61A1" w:rsidRPr="001264F1" w:rsidRDefault="002D61A1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  <w:u w:val="single"/>
        </w:rPr>
      </w:pPr>
    </w:p>
    <w:p w14:paraId="3215E24D" w14:textId="38074A57" w:rsidR="00661B68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Sistema de </w:t>
      </w:r>
      <w:r w:rsidR="00582DF8" w:rsidRPr="001264F1">
        <w:rPr>
          <w:rFonts w:ascii="Comic Sans MS" w:hAnsi="Comic Sans MS" w:cs="Comic Sans MS"/>
          <w:bCs/>
          <w:sz w:val="22"/>
          <w:szCs w:val="22"/>
          <w:u w:val="single"/>
        </w:rPr>
        <w:t>selección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 par</w:t>
      </w:r>
      <w:r w:rsidR="000C373C" w:rsidRPr="001264F1">
        <w:rPr>
          <w:rFonts w:ascii="Comic Sans MS" w:hAnsi="Comic Sans MS" w:cs="Comic Sans MS"/>
          <w:bCs/>
          <w:sz w:val="22"/>
          <w:szCs w:val="22"/>
          <w:u w:val="single"/>
        </w:rPr>
        <w:t xml:space="preserve">a el </w:t>
      </w:r>
      <w:r w:rsidR="00582DF8" w:rsidRPr="001264F1">
        <w:rPr>
          <w:rFonts w:ascii="Comic Sans MS" w:hAnsi="Comic Sans MS" w:cs="Comic Sans MS"/>
          <w:bCs/>
          <w:sz w:val="22"/>
          <w:szCs w:val="22"/>
          <w:u w:val="single"/>
        </w:rPr>
        <w:t>C</w:t>
      </w:r>
      <w:r w:rsidR="000C373C" w:rsidRPr="001264F1">
        <w:rPr>
          <w:rFonts w:ascii="Comic Sans MS" w:hAnsi="Comic Sans MS" w:cs="Comic Sans MS"/>
          <w:bCs/>
          <w:sz w:val="22"/>
          <w:szCs w:val="22"/>
          <w:u w:val="single"/>
        </w:rPr>
        <w:t>ampeonato de España Escolar</w:t>
      </w:r>
      <w:r w:rsidRPr="001264F1">
        <w:rPr>
          <w:rFonts w:ascii="Comic Sans MS" w:hAnsi="Comic Sans MS" w:cs="Comic Sans MS"/>
          <w:bCs/>
          <w:sz w:val="22"/>
          <w:szCs w:val="22"/>
          <w:u w:val="single"/>
        </w:rPr>
        <w:t>:</w:t>
      </w:r>
      <w:r w:rsidR="000C373C" w:rsidRPr="001264F1">
        <w:rPr>
          <w:rFonts w:ascii="Comic Sans MS" w:hAnsi="Comic Sans MS" w:cs="Comic Sans MS"/>
          <w:bCs/>
          <w:sz w:val="22"/>
          <w:szCs w:val="22"/>
        </w:rPr>
        <w:t xml:space="preserve"> </w:t>
      </w:r>
    </w:p>
    <w:p w14:paraId="29413791" w14:textId="51300336" w:rsidR="00661B68" w:rsidRPr="001264F1" w:rsidRDefault="00661B68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</w:rPr>
        <w:t xml:space="preserve">Se establecerá un criterio de selección </w:t>
      </w:r>
      <w:r w:rsidR="00582DF8" w:rsidRPr="001264F1">
        <w:rPr>
          <w:rFonts w:ascii="Comic Sans MS" w:hAnsi="Comic Sans MS" w:cs="Comic Sans MS"/>
          <w:bCs/>
          <w:sz w:val="22"/>
          <w:szCs w:val="22"/>
        </w:rPr>
        <w:t xml:space="preserve">para los cadetes, </w:t>
      </w:r>
      <w:r w:rsidRPr="001264F1">
        <w:rPr>
          <w:rFonts w:ascii="Comic Sans MS" w:hAnsi="Comic Sans MS" w:cs="Comic Sans MS"/>
          <w:bCs/>
          <w:sz w:val="22"/>
          <w:szCs w:val="22"/>
        </w:rPr>
        <w:t>en base al ranking de los Juegos Deportivos de Triatlón</w:t>
      </w:r>
      <w:r w:rsidR="00582DF8" w:rsidRPr="001264F1">
        <w:rPr>
          <w:rFonts w:ascii="Comic Sans MS" w:hAnsi="Comic Sans MS" w:cs="Comic Sans MS"/>
          <w:bCs/>
          <w:sz w:val="22"/>
          <w:szCs w:val="22"/>
        </w:rPr>
        <w:t xml:space="preserve"> que será el 1º clasificado masculino y la 1ª clasificada femenina del ranking CADETE tendrán plaza directa para el Campeonato de España de Edad Escolar.</w:t>
      </w:r>
    </w:p>
    <w:p w14:paraId="2BD6F593" w14:textId="6B48E2DB" w:rsidR="00582DF8" w:rsidRPr="001264F1" w:rsidRDefault="00582DF8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</w:rPr>
        <w:t>Se establecerá un criterio de selección para los infantiles, en base al ranking de los Juegos Deportivos de Triatlón que será el 1º clasificado masculino y la 1ª clasificada femenina del ranking INFANTIL tendrán plaza directa para el Campeonato de España de Edad Escolar.</w:t>
      </w:r>
    </w:p>
    <w:p w14:paraId="6F5BBB6E" w14:textId="6ACBBE28" w:rsidR="00AE65E9" w:rsidRPr="001264F1" w:rsidRDefault="00AE65E9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</w:rPr>
        <w:t>La condición para poder optar a este criterio es realizar mínimo un triatlón de Juegos Deportivos</w:t>
      </w:r>
    </w:p>
    <w:p w14:paraId="64719ADD" w14:textId="00D7D69C" w:rsidR="00582DF8" w:rsidRPr="001264F1" w:rsidRDefault="00582DF8" w:rsidP="00AA14B8">
      <w:pPr>
        <w:tabs>
          <w:tab w:val="left" w:pos="360"/>
        </w:tabs>
        <w:jc w:val="both"/>
        <w:rPr>
          <w:rFonts w:ascii="Comic Sans MS" w:hAnsi="Comic Sans MS" w:cs="Comic Sans MS"/>
          <w:bCs/>
          <w:sz w:val="22"/>
          <w:szCs w:val="22"/>
        </w:rPr>
      </w:pPr>
      <w:r w:rsidRPr="001264F1">
        <w:rPr>
          <w:rFonts w:ascii="Comic Sans MS" w:hAnsi="Comic Sans MS" w:cs="Comic Sans MS"/>
          <w:bCs/>
          <w:sz w:val="22"/>
          <w:szCs w:val="22"/>
        </w:rPr>
        <w:t xml:space="preserve">El resto de criterios se </w:t>
      </w:r>
      <w:r w:rsidR="00B53FAF" w:rsidRPr="001264F1">
        <w:rPr>
          <w:rFonts w:ascii="Comic Sans MS" w:hAnsi="Comic Sans MS" w:cs="Comic Sans MS"/>
          <w:bCs/>
          <w:sz w:val="22"/>
          <w:szCs w:val="22"/>
        </w:rPr>
        <w:t>publicarán</w:t>
      </w:r>
      <w:r w:rsidRPr="001264F1">
        <w:rPr>
          <w:rFonts w:ascii="Comic Sans MS" w:hAnsi="Comic Sans MS" w:cs="Comic Sans MS"/>
          <w:bCs/>
          <w:sz w:val="22"/>
          <w:szCs w:val="22"/>
        </w:rPr>
        <w:t xml:space="preserve"> una vez se sepa todo el calendario de competiciones.</w:t>
      </w:r>
    </w:p>
    <w:p w14:paraId="30A14C0C" w14:textId="77777777" w:rsidR="00B118FD" w:rsidRPr="001264F1" w:rsidRDefault="00B118FD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</w:p>
    <w:p w14:paraId="255D7523" w14:textId="77777777" w:rsidR="00C26CCB" w:rsidRPr="001264F1" w:rsidRDefault="00C26CCB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Medallas y trofeos</w:t>
      </w:r>
    </w:p>
    <w:p w14:paraId="0D637B23" w14:textId="77777777" w:rsidR="00C26CCB" w:rsidRPr="001264F1" w:rsidRDefault="00C26CCB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El reparto de medallas y trofeos será el siguiente:</w:t>
      </w:r>
    </w:p>
    <w:p w14:paraId="3C77A2C4" w14:textId="0CA056D1" w:rsidR="00C26CCB" w:rsidRPr="001264F1" w:rsidRDefault="00C26CCB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  <w:u w:val="single"/>
        </w:rPr>
        <w:t>En cada prueba del calendario de los Juegos Deportivo</w:t>
      </w:r>
      <w:r w:rsidR="00F61119" w:rsidRPr="001264F1">
        <w:rPr>
          <w:rFonts w:ascii="Comic Sans MS" w:hAnsi="Comic Sans MS" w:cs="Comic Sans MS"/>
          <w:sz w:val="22"/>
          <w:szCs w:val="22"/>
          <w:u w:val="single"/>
        </w:rPr>
        <w:t>s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>:</w:t>
      </w:r>
    </w:p>
    <w:p w14:paraId="54AC03C1" w14:textId="6CF8AF83" w:rsidR="00C26CCB" w:rsidRPr="001264F1" w:rsidRDefault="00C26CCB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Medalla del 1º al 3º para las categorías Infantil y Cadete, masculino y femenino.</w:t>
      </w:r>
    </w:p>
    <w:p w14:paraId="6618F90C" w14:textId="328B9448" w:rsidR="00C26CCB" w:rsidRPr="001264F1" w:rsidRDefault="003C6422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  <w:u w:val="single"/>
        </w:rPr>
        <w:t>D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>e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 xml:space="preserve"> 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>l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>os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 xml:space="preserve"> Ranking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>s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 xml:space="preserve"> Individual </w:t>
      </w:r>
      <w:r w:rsidRPr="001264F1">
        <w:rPr>
          <w:rFonts w:ascii="Comic Sans MS" w:hAnsi="Comic Sans MS" w:cs="Comic Sans MS"/>
          <w:sz w:val="22"/>
          <w:szCs w:val="22"/>
          <w:u w:val="single"/>
        </w:rPr>
        <w:t xml:space="preserve">General 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>de los Juegos Deportivos de Triatlón</w:t>
      </w:r>
      <w:r w:rsidR="00C26CCB" w:rsidRPr="001264F1">
        <w:rPr>
          <w:rFonts w:ascii="Comic Sans MS" w:hAnsi="Comic Sans MS" w:cs="Comic Sans MS"/>
          <w:sz w:val="22"/>
          <w:szCs w:val="22"/>
          <w:u w:val="single"/>
        </w:rPr>
        <w:t xml:space="preserve"> :</w:t>
      </w:r>
    </w:p>
    <w:p w14:paraId="01AB4974" w14:textId="1897E432" w:rsidR="003C6422" w:rsidRPr="001264F1" w:rsidRDefault="00B534A8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En la Gala del Triatl</w:t>
      </w:r>
      <w:r w:rsidR="00FC6D17" w:rsidRPr="001264F1">
        <w:rPr>
          <w:rFonts w:ascii="Comic Sans MS" w:hAnsi="Comic Sans MS" w:cs="Comic Sans MS"/>
          <w:sz w:val="22"/>
          <w:szCs w:val="22"/>
        </w:rPr>
        <w:t>ón 202</w:t>
      </w:r>
      <w:r w:rsidR="00C2256C" w:rsidRPr="001264F1">
        <w:rPr>
          <w:rFonts w:ascii="Comic Sans MS" w:hAnsi="Comic Sans MS" w:cs="Comic Sans MS"/>
          <w:sz w:val="22"/>
          <w:szCs w:val="22"/>
        </w:rPr>
        <w:t>5</w:t>
      </w:r>
      <w:r w:rsidR="009779C7" w:rsidRPr="001264F1">
        <w:rPr>
          <w:rFonts w:ascii="Comic Sans MS" w:hAnsi="Comic Sans MS" w:cs="Comic Sans MS"/>
          <w:sz w:val="22"/>
          <w:szCs w:val="22"/>
        </w:rPr>
        <w:t xml:space="preserve">, </w:t>
      </w:r>
      <w:r w:rsidR="003C6422" w:rsidRPr="001264F1">
        <w:rPr>
          <w:rFonts w:ascii="Comic Sans MS" w:hAnsi="Comic Sans MS" w:cs="Comic Sans MS"/>
          <w:sz w:val="22"/>
          <w:szCs w:val="22"/>
        </w:rPr>
        <w:t xml:space="preserve">se entregará Trofeo al 1º, 2º y 3º de cada categoría, </w:t>
      </w:r>
      <w:r w:rsidR="00367019" w:rsidRPr="001264F1">
        <w:rPr>
          <w:rFonts w:ascii="Comic Sans MS" w:hAnsi="Comic Sans MS" w:cs="Comic Sans MS"/>
          <w:sz w:val="22"/>
          <w:szCs w:val="22"/>
        </w:rPr>
        <w:t>del Ranking General masculino y femenino</w:t>
      </w:r>
      <w:r w:rsidR="003C6422" w:rsidRPr="001264F1">
        <w:rPr>
          <w:rFonts w:ascii="Comic Sans MS" w:hAnsi="Comic Sans MS" w:cs="Comic Sans MS"/>
          <w:sz w:val="22"/>
          <w:szCs w:val="22"/>
        </w:rPr>
        <w:t>, según normativa.</w:t>
      </w:r>
    </w:p>
    <w:p w14:paraId="232DA868" w14:textId="77777777" w:rsidR="00C26CCB" w:rsidRPr="001264F1" w:rsidRDefault="003C6422" w:rsidP="00AA14B8">
      <w:pPr>
        <w:tabs>
          <w:tab w:val="left" w:pos="1080"/>
        </w:tabs>
        <w:jc w:val="both"/>
        <w:rPr>
          <w:rFonts w:ascii="Comic Sans MS" w:hAnsi="Comic Sans MS" w:cs="Comic Sans MS"/>
          <w:sz w:val="22"/>
          <w:szCs w:val="22"/>
          <w:u w:val="single"/>
        </w:rPr>
      </w:pPr>
      <w:r w:rsidRPr="001264F1">
        <w:rPr>
          <w:rFonts w:ascii="Comic Sans MS" w:hAnsi="Comic Sans MS" w:cs="Comic Sans MS"/>
          <w:sz w:val="22"/>
          <w:szCs w:val="22"/>
          <w:u w:val="single"/>
        </w:rPr>
        <w:t>D</w:t>
      </w:r>
      <w:r w:rsidR="0045707F" w:rsidRPr="001264F1">
        <w:rPr>
          <w:rFonts w:ascii="Comic Sans MS" w:hAnsi="Comic Sans MS" w:cs="Comic Sans MS"/>
          <w:sz w:val="22"/>
          <w:szCs w:val="22"/>
          <w:u w:val="single"/>
        </w:rPr>
        <w:t>el Ranking</w:t>
      </w:r>
      <w:r w:rsidR="00C26CCB" w:rsidRPr="001264F1">
        <w:rPr>
          <w:rFonts w:ascii="Comic Sans MS" w:hAnsi="Comic Sans MS" w:cs="Comic Sans MS"/>
          <w:sz w:val="22"/>
          <w:szCs w:val="22"/>
          <w:u w:val="single"/>
        </w:rPr>
        <w:t xml:space="preserve"> por Equipos de los Juegos Deportivos de Triatlón:</w:t>
      </w:r>
    </w:p>
    <w:p w14:paraId="29A25947" w14:textId="672E2629" w:rsidR="003C6422" w:rsidRPr="001264F1" w:rsidRDefault="003C6422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En la </w:t>
      </w:r>
      <w:r w:rsidR="00B534A8" w:rsidRPr="001264F1">
        <w:rPr>
          <w:rFonts w:ascii="Comic Sans MS" w:hAnsi="Comic Sans MS" w:cs="Comic Sans MS"/>
          <w:sz w:val="22"/>
          <w:szCs w:val="22"/>
        </w:rPr>
        <w:t>Gala del Triatlón 20</w:t>
      </w:r>
      <w:r w:rsidR="00194803" w:rsidRPr="001264F1">
        <w:rPr>
          <w:rFonts w:ascii="Comic Sans MS" w:hAnsi="Comic Sans MS" w:cs="Comic Sans MS"/>
          <w:sz w:val="22"/>
          <w:szCs w:val="22"/>
        </w:rPr>
        <w:t>2</w:t>
      </w:r>
      <w:r w:rsidR="00C2256C" w:rsidRPr="001264F1">
        <w:rPr>
          <w:rFonts w:ascii="Comic Sans MS" w:hAnsi="Comic Sans MS" w:cs="Comic Sans MS"/>
          <w:sz w:val="22"/>
          <w:szCs w:val="22"/>
        </w:rPr>
        <w:t>5</w:t>
      </w:r>
      <w:r w:rsidRPr="001264F1">
        <w:rPr>
          <w:rFonts w:ascii="Comic Sans MS" w:hAnsi="Comic Sans MS" w:cs="Comic Sans MS"/>
          <w:sz w:val="22"/>
          <w:szCs w:val="22"/>
        </w:rPr>
        <w:t xml:space="preserve">, se entregará Trofeo al 1º, 2º y 3º equipo de cada categoría, </w:t>
      </w:r>
      <w:r w:rsidR="00C2256C" w:rsidRPr="001264F1">
        <w:rPr>
          <w:rFonts w:ascii="Comic Sans MS" w:hAnsi="Comic Sans MS" w:cs="Comic Sans MS"/>
          <w:sz w:val="22"/>
          <w:szCs w:val="22"/>
        </w:rPr>
        <w:t>infantil</w:t>
      </w:r>
      <w:r w:rsidRPr="001264F1">
        <w:rPr>
          <w:rFonts w:ascii="Comic Sans MS" w:hAnsi="Comic Sans MS" w:cs="Comic Sans MS"/>
          <w:sz w:val="22"/>
          <w:szCs w:val="22"/>
        </w:rPr>
        <w:t xml:space="preserve"> y </w:t>
      </w:r>
      <w:r w:rsidR="00C2256C" w:rsidRPr="001264F1">
        <w:rPr>
          <w:rFonts w:ascii="Comic Sans MS" w:hAnsi="Comic Sans MS" w:cs="Comic Sans MS"/>
          <w:sz w:val="22"/>
          <w:szCs w:val="22"/>
        </w:rPr>
        <w:t>cadete</w:t>
      </w:r>
      <w:r w:rsidRPr="001264F1">
        <w:rPr>
          <w:rFonts w:ascii="Comic Sans MS" w:hAnsi="Comic Sans MS" w:cs="Comic Sans MS"/>
          <w:sz w:val="22"/>
          <w:szCs w:val="22"/>
        </w:rPr>
        <w:t>, según normativa.</w:t>
      </w:r>
    </w:p>
    <w:p w14:paraId="5447CBD0" w14:textId="77777777" w:rsidR="003C6422" w:rsidRPr="001264F1" w:rsidRDefault="003C6422" w:rsidP="00AA14B8">
      <w:pPr>
        <w:tabs>
          <w:tab w:val="left" w:pos="1080"/>
        </w:tabs>
        <w:jc w:val="both"/>
        <w:rPr>
          <w:rFonts w:ascii="Comic Sans MS" w:hAnsi="Comic Sans MS" w:cs="Comic Sans MS"/>
          <w:b/>
          <w:bCs/>
          <w:sz w:val="22"/>
          <w:szCs w:val="22"/>
          <w:u w:val="single"/>
        </w:rPr>
      </w:pPr>
    </w:p>
    <w:p w14:paraId="6162CE4A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Reglamento de competición</w:t>
      </w:r>
    </w:p>
    <w:p w14:paraId="2690E405" w14:textId="77777777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En lo no señalado en la presente normativa será de aplicación de aplicación el Reglamento de Competición de la Federación Española de Triatlón.</w:t>
      </w:r>
    </w:p>
    <w:p w14:paraId="1F886651" w14:textId="77777777" w:rsidR="00391AE9" w:rsidRPr="001264F1" w:rsidRDefault="00391AE9" w:rsidP="00AA14B8">
      <w:pPr>
        <w:jc w:val="both"/>
        <w:rPr>
          <w:rFonts w:ascii="Comic Sans MS" w:hAnsi="Comic Sans MS" w:cs="Comic Sans MS"/>
          <w:sz w:val="22"/>
          <w:szCs w:val="22"/>
        </w:rPr>
      </w:pPr>
    </w:p>
    <w:p w14:paraId="4EC9E460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Arbitrajes y clasificaciones</w:t>
      </w:r>
    </w:p>
    <w:p w14:paraId="324B247F" w14:textId="77777777" w:rsidR="003C18A9" w:rsidRPr="001264F1" w:rsidRDefault="0013475B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>Este correrá a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cargo de los jueces y oficiales con licencia en vigor de la Federación de Triatlón del Principado de Asturias y bajo Reglamento de Competiciones de la Federación Española de Triatlón.</w:t>
      </w:r>
    </w:p>
    <w:p w14:paraId="07C3EC04" w14:textId="77777777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</w:p>
    <w:p w14:paraId="0241FAB2" w14:textId="77777777" w:rsidR="003C18A9" w:rsidRPr="001264F1" w:rsidRDefault="003C18A9" w:rsidP="00AA14B8">
      <w:pPr>
        <w:tabs>
          <w:tab w:val="left" w:pos="360"/>
          <w:tab w:val="left" w:pos="938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Reclamaciones</w:t>
      </w:r>
    </w:p>
    <w:p w14:paraId="4FCD0534" w14:textId="09A6F5F2" w:rsidR="00E26E4E" w:rsidRPr="001264F1" w:rsidRDefault="0013475B" w:rsidP="00AA14B8">
      <w:pPr>
        <w:tabs>
          <w:tab w:val="left" w:pos="938"/>
        </w:tabs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En cada prueba, será el Delegado o Técnico </w:t>
      </w:r>
      <w:r w:rsidR="00055F12" w:rsidRPr="001264F1">
        <w:rPr>
          <w:rFonts w:ascii="Comic Sans MS" w:hAnsi="Comic Sans MS" w:cs="Comic Sans MS"/>
          <w:sz w:val="22"/>
          <w:szCs w:val="22"/>
        </w:rPr>
        <w:t>de cada equipo</w:t>
      </w:r>
      <w:r w:rsidRPr="001264F1">
        <w:rPr>
          <w:rFonts w:ascii="Comic Sans MS" w:hAnsi="Comic Sans MS" w:cs="Comic Sans MS"/>
          <w:sz w:val="22"/>
          <w:szCs w:val="22"/>
        </w:rPr>
        <w:t xml:space="preserve">, el único autorizado a presentar reclamaciones al Jurado de competición, hasta 15 minutos después de salir las clasificaciones oficiales. </w:t>
      </w:r>
    </w:p>
    <w:p w14:paraId="09F7E8BB" w14:textId="3E8B2DD2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Documentación</w:t>
      </w:r>
    </w:p>
    <w:p w14:paraId="7C699B04" w14:textId="77777777" w:rsidR="003E3F21" w:rsidRPr="001264F1" w:rsidRDefault="003E3F21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06A7FB32" w14:textId="77777777" w:rsidR="003C18A9" w:rsidRPr="001264F1" w:rsidRDefault="003C18A9" w:rsidP="00AA14B8">
      <w:pPr>
        <w:tabs>
          <w:tab w:val="left" w:pos="1418"/>
        </w:tabs>
        <w:autoSpaceDE w:val="0"/>
        <w:autoSpaceDN w:val="0"/>
        <w:jc w:val="both"/>
        <w:rPr>
          <w:rFonts w:ascii="Comic Sans MS" w:hAnsi="Comic Sans MS" w:cs="Comic Sans MS"/>
          <w:b/>
          <w:bCs/>
          <w:sz w:val="22"/>
          <w:szCs w:val="22"/>
          <w:lang w:val="es-ES_tradnl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lang w:val="es-ES_tradnl"/>
        </w:rPr>
        <w:t>Colectiva:</w:t>
      </w:r>
    </w:p>
    <w:p w14:paraId="755C558C" w14:textId="77777777" w:rsidR="003C18A9" w:rsidRPr="001264F1" w:rsidRDefault="003C18A9" w:rsidP="00AA14B8">
      <w:pPr>
        <w:widowControl/>
        <w:numPr>
          <w:ilvl w:val="0"/>
          <w:numId w:val="18"/>
        </w:numPr>
        <w:tabs>
          <w:tab w:val="left" w:pos="360"/>
          <w:tab w:val="left" w:pos="1418"/>
        </w:tabs>
        <w:overflowPunct/>
        <w:autoSpaceDE w:val="0"/>
        <w:autoSpaceDN w:val="0"/>
        <w:jc w:val="both"/>
        <w:rPr>
          <w:rFonts w:ascii="Comic Sans MS" w:hAnsi="Comic Sans MS" w:cs="Comic Sans MS"/>
          <w:sz w:val="22"/>
          <w:szCs w:val="22"/>
          <w:lang w:val="es-ES_tradnl"/>
        </w:rPr>
      </w:pPr>
      <w:r w:rsidRPr="001264F1">
        <w:rPr>
          <w:rFonts w:ascii="Comic Sans MS" w:hAnsi="Comic Sans MS" w:cs="Comic Sans MS"/>
          <w:sz w:val="22"/>
          <w:szCs w:val="22"/>
          <w:lang w:val="es-ES_tradnl"/>
        </w:rPr>
        <w:t>Hoja de inscripción (relación individualizada de inscritos) en la modalidad de Triatlón que deberá tramitarse y descargarse de la página web: www.asturias.es/deporte asturiano  Juegos Deportivos/Inscripciones Online.</w:t>
      </w:r>
    </w:p>
    <w:p w14:paraId="724AD863" w14:textId="77777777" w:rsidR="003C18A9" w:rsidRPr="001264F1" w:rsidRDefault="003C18A9" w:rsidP="00AA14B8">
      <w:pPr>
        <w:tabs>
          <w:tab w:val="left" w:pos="1418"/>
        </w:tabs>
        <w:autoSpaceDE w:val="0"/>
        <w:autoSpaceDN w:val="0"/>
        <w:jc w:val="both"/>
        <w:rPr>
          <w:rFonts w:ascii="Comic Sans MS" w:hAnsi="Comic Sans MS" w:cs="Comic Sans MS"/>
          <w:b/>
          <w:bCs/>
          <w:sz w:val="22"/>
          <w:szCs w:val="22"/>
          <w:lang w:val="es-ES_tradnl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  <w:lang w:val="es-ES_tradnl"/>
        </w:rPr>
        <w:t>Individual:</w:t>
      </w:r>
    </w:p>
    <w:p w14:paraId="3C5C49F9" w14:textId="77777777" w:rsidR="003C18A9" w:rsidRPr="001264F1" w:rsidRDefault="003C18A9" w:rsidP="00AA14B8">
      <w:pPr>
        <w:widowControl/>
        <w:numPr>
          <w:ilvl w:val="0"/>
          <w:numId w:val="18"/>
        </w:numPr>
        <w:tabs>
          <w:tab w:val="left" w:pos="360"/>
          <w:tab w:val="left" w:pos="1418"/>
        </w:tabs>
        <w:overflowPunct/>
        <w:autoSpaceDE w:val="0"/>
        <w:autoSpaceDN w:val="0"/>
        <w:jc w:val="both"/>
        <w:rPr>
          <w:rFonts w:ascii="Comic Sans MS" w:hAnsi="Comic Sans MS" w:cs="Comic Sans MS"/>
          <w:sz w:val="22"/>
          <w:szCs w:val="22"/>
          <w:lang w:val="es-ES_tradnl"/>
        </w:rPr>
      </w:pPr>
      <w:r w:rsidRPr="001264F1">
        <w:rPr>
          <w:rFonts w:ascii="Comic Sans MS" w:hAnsi="Comic Sans MS" w:cs="Comic Sans MS"/>
          <w:sz w:val="22"/>
          <w:szCs w:val="22"/>
          <w:lang w:val="es-ES_tradnl"/>
        </w:rPr>
        <w:t>D.N.I. o Pasaporte Individual o fotocopia para las categorías Infantil y Cadete. Pasaporte o tarjeta de residente en el caso de extranjeros.</w:t>
      </w:r>
    </w:p>
    <w:p w14:paraId="3B8EA09C" w14:textId="77777777" w:rsidR="003C18A9" w:rsidRPr="001264F1" w:rsidRDefault="003C18A9" w:rsidP="00AA14B8">
      <w:pPr>
        <w:tabs>
          <w:tab w:val="left" w:pos="360"/>
          <w:tab w:val="left" w:pos="1418"/>
        </w:tabs>
        <w:autoSpaceDE w:val="0"/>
        <w:autoSpaceDN w:val="0"/>
        <w:jc w:val="both"/>
        <w:rPr>
          <w:rFonts w:ascii="Comic Sans MS" w:hAnsi="Comic Sans MS" w:cs="Comic Sans MS"/>
          <w:sz w:val="22"/>
          <w:szCs w:val="22"/>
          <w:lang w:val="es-ES_tradnl"/>
        </w:rPr>
      </w:pPr>
      <w:r w:rsidRPr="001264F1">
        <w:rPr>
          <w:rFonts w:ascii="Comic Sans MS" w:hAnsi="Comic Sans MS" w:cs="Comic Sans MS"/>
          <w:sz w:val="22"/>
          <w:szCs w:val="22"/>
          <w:lang w:val="es-ES_tradnl"/>
        </w:rPr>
        <w:t>En el caso de extranjeros, se admitirá como documento acreditativo la tarjeta de residencia o pasaporte extranjero individual o fotocopia de los mismos.</w:t>
      </w:r>
    </w:p>
    <w:p w14:paraId="27A34B44" w14:textId="77777777" w:rsidR="003E3F21" w:rsidRPr="001264F1" w:rsidRDefault="003E3F21" w:rsidP="00AA14B8">
      <w:pPr>
        <w:jc w:val="both"/>
        <w:rPr>
          <w:rFonts w:ascii="Comic Sans MS" w:hAnsi="Comic Sans MS" w:cs="Comic Sans MS"/>
          <w:b/>
          <w:bCs/>
          <w:sz w:val="22"/>
          <w:szCs w:val="22"/>
        </w:rPr>
      </w:pPr>
    </w:p>
    <w:p w14:paraId="481238FA" w14:textId="77777777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Inscripciones</w:t>
      </w:r>
      <w:r w:rsidR="00055F12" w:rsidRPr="001264F1">
        <w:rPr>
          <w:rFonts w:ascii="Comic Sans MS" w:hAnsi="Comic Sans MS" w:cs="Comic Sans MS"/>
          <w:b/>
          <w:bCs/>
          <w:sz w:val="22"/>
          <w:szCs w:val="22"/>
        </w:rPr>
        <w:t>:</w:t>
      </w:r>
    </w:p>
    <w:p w14:paraId="7E20A057" w14:textId="77777777" w:rsidR="003C18A9" w:rsidRPr="001264F1" w:rsidRDefault="003655E1" w:rsidP="00AA14B8">
      <w:pPr>
        <w:pStyle w:val="Normativa2"/>
        <w:pBdr>
          <w:bottom w:val="none" w:sz="0" w:space="0" w:color="auto"/>
        </w:pBdr>
        <w:tabs>
          <w:tab w:val="clear" w:pos="3600"/>
          <w:tab w:val="left" w:pos="0"/>
        </w:tabs>
        <w:spacing w:before="0" w:after="0"/>
        <w:ind w:left="0" w:firstLine="0"/>
        <w:rPr>
          <w:rFonts w:ascii="Comic Sans MS" w:hAnsi="Comic Sans MS" w:cs="Comic Sans MS"/>
          <w:bCs w:val="0"/>
          <w:sz w:val="22"/>
          <w:szCs w:val="22"/>
        </w:rPr>
      </w:pPr>
      <w:r w:rsidRPr="001264F1">
        <w:rPr>
          <w:rFonts w:ascii="Comic Sans MS" w:hAnsi="Comic Sans MS" w:cs="Comic Sans MS"/>
          <w:bCs w:val="0"/>
          <w:sz w:val="22"/>
          <w:szCs w:val="22"/>
        </w:rPr>
        <w:t>SERÁ INDISPENSABLE ESTAR DADO DE ALTO A TRAVES DE UNA ENTIDAD DEPORTIVA O COLEGIO EN EL REGISTRO DEL PRINCIPADO PARA JUEGOS DEPORTIVOS DE TRIATLON</w:t>
      </w:r>
    </w:p>
    <w:p w14:paraId="44B41B6C" w14:textId="7029BB6A" w:rsidR="003C18A9" w:rsidRPr="001264F1" w:rsidRDefault="003C18A9" w:rsidP="00AA14B8">
      <w:pPr>
        <w:pStyle w:val="Normativa2"/>
        <w:pBdr>
          <w:bottom w:val="none" w:sz="0" w:space="0" w:color="auto"/>
        </w:pBdr>
        <w:tabs>
          <w:tab w:val="clear" w:pos="3600"/>
          <w:tab w:val="left" w:pos="0"/>
        </w:tabs>
        <w:spacing w:before="0" w:after="0"/>
        <w:ind w:left="0" w:firstLine="0"/>
        <w:rPr>
          <w:rFonts w:ascii="Comic Sans MS" w:hAnsi="Comic Sans MS" w:cs="Comic Sans MS"/>
          <w:b w:val="0"/>
          <w:bCs w:val="0"/>
          <w:sz w:val="22"/>
          <w:szCs w:val="22"/>
        </w:rPr>
      </w:pPr>
      <w:r w:rsidRPr="001264F1">
        <w:rPr>
          <w:rFonts w:ascii="Comic Sans MS" w:hAnsi="Comic Sans MS" w:cs="Comic Sans MS"/>
          <w:b w:val="0"/>
          <w:bCs w:val="0"/>
          <w:sz w:val="22"/>
          <w:szCs w:val="22"/>
        </w:rPr>
        <w:t xml:space="preserve">Para poder realizar la tramitación telemática de participantes se accederá a la página web  </w:t>
      </w:r>
      <w:hyperlink r:id="rId9" w:history="1">
        <w:r w:rsidRPr="001264F1">
          <w:rPr>
            <w:rStyle w:val="Hipervnculo"/>
            <w:rFonts w:ascii="Comic Sans MS" w:hAnsi="Comic Sans MS" w:cs="Comic Sans MS"/>
            <w:b w:val="0"/>
            <w:bCs w:val="0"/>
            <w:color w:val="auto"/>
            <w:sz w:val="22"/>
            <w:szCs w:val="22"/>
          </w:rPr>
          <w:t>www.asturias.es/deporteasturiano</w:t>
        </w:r>
      </w:hyperlink>
      <w:r w:rsidRPr="001264F1">
        <w:rPr>
          <w:rFonts w:ascii="Comic Sans MS" w:hAnsi="Comic Sans MS" w:cs="Comic Sans MS"/>
          <w:b w:val="0"/>
          <w:bCs w:val="0"/>
          <w:sz w:val="22"/>
          <w:szCs w:val="22"/>
        </w:rPr>
        <w:t xml:space="preserve"> Juegos Deportivos/Inscripciones Online</w:t>
      </w:r>
      <w:r w:rsidR="00B22259" w:rsidRPr="001264F1">
        <w:rPr>
          <w:rFonts w:ascii="Comic Sans MS" w:hAnsi="Comic Sans MS" w:cs="Comic Sans MS"/>
          <w:b w:val="0"/>
          <w:bCs w:val="0"/>
          <w:sz w:val="22"/>
          <w:szCs w:val="22"/>
        </w:rPr>
        <w:t xml:space="preserve">, abiertas hasta el </w:t>
      </w:r>
      <w:r w:rsidR="00B53FAF" w:rsidRPr="001264F1">
        <w:rPr>
          <w:rFonts w:ascii="Comic Sans MS" w:hAnsi="Comic Sans MS" w:cs="Comic Sans MS"/>
          <w:b w:val="0"/>
          <w:bCs w:val="0"/>
          <w:sz w:val="22"/>
          <w:szCs w:val="22"/>
        </w:rPr>
        <w:t>1</w:t>
      </w:r>
      <w:r w:rsidR="007859C9" w:rsidRPr="001264F1">
        <w:rPr>
          <w:rFonts w:ascii="Comic Sans MS" w:hAnsi="Comic Sans MS" w:cs="Comic Sans MS"/>
          <w:b w:val="0"/>
          <w:bCs w:val="0"/>
          <w:sz w:val="22"/>
          <w:szCs w:val="22"/>
        </w:rPr>
        <w:t>2</w:t>
      </w:r>
      <w:r w:rsidR="00B22259" w:rsidRPr="001264F1">
        <w:rPr>
          <w:rFonts w:ascii="Comic Sans MS" w:hAnsi="Comic Sans MS" w:cs="Comic Sans MS"/>
          <w:b w:val="0"/>
          <w:bCs w:val="0"/>
          <w:sz w:val="22"/>
          <w:szCs w:val="22"/>
        </w:rPr>
        <w:t xml:space="preserve"> de junio de 202</w:t>
      </w:r>
      <w:r w:rsidR="00B53FAF" w:rsidRPr="001264F1">
        <w:rPr>
          <w:rFonts w:ascii="Comic Sans MS" w:hAnsi="Comic Sans MS" w:cs="Comic Sans MS"/>
          <w:b w:val="0"/>
          <w:bCs w:val="0"/>
          <w:sz w:val="22"/>
          <w:szCs w:val="22"/>
        </w:rPr>
        <w:t>6</w:t>
      </w:r>
      <w:r w:rsidR="00B22259" w:rsidRPr="001264F1">
        <w:rPr>
          <w:rFonts w:ascii="Comic Sans MS" w:hAnsi="Comic Sans MS" w:cs="Comic Sans MS"/>
          <w:b w:val="0"/>
          <w:bCs w:val="0"/>
          <w:sz w:val="22"/>
          <w:szCs w:val="22"/>
        </w:rPr>
        <w:t>.</w:t>
      </w:r>
    </w:p>
    <w:p w14:paraId="4C8CD4C7" w14:textId="77777777" w:rsidR="003C18A9" w:rsidRPr="001264F1" w:rsidRDefault="003C18A9" w:rsidP="00AA14B8">
      <w:pPr>
        <w:jc w:val="both"/>
        <w:rPr>
          <w:rFonts w:ascii="Comic Sans MS" w:hAnsi="Comic Sans MS" w:cs="Comic Sans MS"/>
          <w:sz w:val="22"/>
          <w:szCs w:val="22"/>
        </w:rPr>
      </w:pPr>
    </w:p>
    <w:p w14:paraId="51CBA844" w14:textId="6ECB8F13" w:rsidR="003C18A9" w:rsidRPr="001264F1" w:rsidRDefault="003C18A9" w:rsidP="00AA14B8">
      <w:pPr>
        <w:tabs>
          <w:tab w:val="left" w:pos="360"/>
        </w:tabs>
        <w:jc w:val="both"/>
        <w:rPr>
          <w:rFonts w:ascii="Comic Sans MS" w:hAnsi="Comic Sans MS" w:cs="Comic Sans MS"/>
          <w:b/>
          <w:bCs/>
          <w:sz w:val="22"/>
          <w:szCs w:val="22"/>
        </w:rPr>
      </w:pPr>
      <w:r w:rsidRPr="001264F1">
        <w:rPr>
          <w:rFonts w:ascii="Comic Sans MS" w:hAnsi="Comic Sans MS" w:cs="Comic Sans MS"/>
          <w:b/>
          <w:bCs/>
          <w:sz w:val="22"/>
          <w:szCs w:val="22"/>
        </w:rPr>
        <w:t>Inscripciones en las pruebas</w:t>
      </w:r>
      <w:r w:rsidR="00B118FD" w:rsidRPr="001264F1">
        <w:rPr>
          <w:rFonts w:ascii="Comic Sans MS" w:hAnsi="Comic Sans MS" w:cs="Comic Sans MS"/>
          <w:b/>
          <w:bCs/>
          <w:sz w:val="22"/>
          <w:szCs w:val="22"/>
        </w:rPr>
        <w:t xml:space="preserve"> (página web de la federación)</w:t>
      </w:r>
      <w:r w:rsidR="00055F12" w:rsidRPr="001264F1">
        <w:rPr>
          <w:rFonts w:ascii="Comic Sans MS" w:hAnsi="Comic Sans MS" w:cs="Comic Sans MS"/>
          <w:b/>
          <w:bCs/>
          <w:sz w:val="22"/>
          <w:szCs w:val="22"/>
        </w:rPr>
        <w:t>:</w:t>
      </w:r>
    </w:p>
    <w:p w14:paraId="0D03079B" w14:textId="7D54732F" w:rsidR="00902987" w:rsidRDefault="00055F12" w:rsidP="00AA14B8">
      <w:pPr>
        <w:jc w:val="both"/>
        <w:rPr>
          <w:rFonts w:ascii="Comic Sans MS" w:hAnsi="Comic Sans MS" w:cs="Comic Sans MS"/>
          <w:sz w:val="22"/>
          <w:szCs w:val="22"/>
        </w:rPr>
      </w:pPr>
      <w:r w:rsidRPr="001264F1">
        <w:rPr>
          <w:rFonts w:ascii="Comic Sans MS" w:hAnsi="Comic Sans MS" w:cs="Comic Sans MS"/>
          <w:sz w:val="22"/>
          <w:szCs w:val="22"/>
        </w:rPr>
        <w:t xml:space="preserve">La inscripción </w:t>
      </w:r>
      <w:r w:rsidR="00EB57B4" w:rsidRPr="001264F1">
        <w:rPr>
          <w:rFonts w:ascii="Comic Sans MS" w:hAnsi="Comic Sans MS" w:cs="Comic Sans MS"/>
          <w:sz w:val="22"/>
          <w:szCs w:val="22"/>
        </w:rPr>
        <w:t>se deberá realizar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para </w:t>
      </w:r>
      <w:r w:rsidR="00B118FD" w:rsidRPr="001264F1">
        <w:rPr>
          <w:rFonts w:ascii="Comic Sans MS" w:hAnsi="Comic Sans MS" w:cs="Comic Sans MS"/>
          <w:sz w:val="22"/>
          <w:szCs w:val="22"/>
        </w:rPr>
        <w:t>cada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prueba de la temporada, debiendo el deportista </w:t>
      </w:r>
      <w:r w:rsidRPr="001264F1">
        <w:rPr>
          <w:rFonts w:ascii="Comic Sans MS" w:hAnsi="Comic Sans MS" w:cs="Comic Sans MS"/>
          <w:sz w:val="22"/>
          <w:szCs w:val="22"/>
        </w:rPr>
        <w:t>confirmar</w:t>
      </w:r>
      <w:r w:rsidR="003C18A9" w:rsidRPr="001264F1">
        <w:rPr>
          <w:rFonts w:ascii="Comic Sans MS" w:hAnsi="Comic Sans MS" w:cs="Comic Sans MS"/>
          <w:sz w:val="22"/>
          <w:szCs w:val="22"/>
        </w:rPr>
        <w:t xml:space="preserve"> </w:t>
      </w:r>
      <w:r w:rsidR="003655E1" w:rsidRPr="001264F1">
        <w:rPr>
          <w:rFonts w:ascii="Comic Sans MS" w:hAnsi="Comic Sans MS" w:cs="Comic Sans MS"/>
          <w:sz w:val="22"/>
          <w:szCs w:val="22"/>
        </w:rPr>
        <w:t>su participación a través de la web de la Federación de Triatlón del Principado de Asturias.</w:t>
      </w:r>
      <w:bookmarkStart w:id="0" w:name="_GoBack"/>
      <w:bookmarkEnd w:id="0"/>
    </w:p>
    <w:sectPr w:rsidR="00902987" w:rsidSect="00280A3A">
      <w:footerReference w:type="even" r:id="rId10"/>
      <w:footerReference w:type="default" r:id="rId11"/>
      <w:pgSz w:w="11905" w:h="16838" w:code="9"/>
      <w:pgMar w:top="1418" w:right="1134" w:bottom="1134" w:left="1418" w:header="0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7E00A" w14:textId="77777777" w:rsidR="00712525" w:rsidRDefault="00712525" w:rsidP="00AD16D7">
      <w:r>
        <w:separator/>
      </w:r>
    </w:p>
  </w:endnote>
  <w:endnote w:type="continuationSeparator" w:id="0">
    <w:p w14:paraId="226B7429" w14:textId="77777777" w:rsidR="00712525" w:rsidRDefault="00712525" w:rsidP="00AD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DE74" w14:textId="77777777" w:rsidR="00055F12" w:rsidRDefault="00490DCD" w:rsidP="00A1110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55F1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A1D069" w14:textId="77777777" w:rsidR="00055F12" w:rsidRDefault="00055F12" w:rsidP="001F3BF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4A96" w14:textId="77777777" w:rsidR="00055F12" w:rsidRDefault="00490DCD" w:rsidP="00A1110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55F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264F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61F8D177" w14:textId="77777777" w:rsidR="00391AE9" w:rsidRDefault="00391AE9" w:rsidP="001F3BF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53F90" w14:textId="77777777" w:rsidR="00712525" w:rsidRDefault="00712525" w:rsidP="00AD16D7">
      <w:r>
        <w:separator/>
      </w:r>
    </w:p>
  </w:footnote>
  <w:footnote w:type="continuationSeparator" w:id="0">
    <w:p w14:paraId="2775DCCA" w14:textId="77777777" w:rsidR="00712525" w:rsidRDefault="00712525" w:rsidP="00AD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1014069A"/>
    <w:multiLevelType w:val="hybridMultilevel"/>
    <w:tmpl w:val="27FA2452"/>
    <w:lvl w:ilvl="0" w:tplc="318416CE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11658D"/>
    <w:multiLevelType w:val="hybridMultilevel"/>
    <w:tmpl w:val="17D49506"/>
    <w:lvl w:ilvl="0" w:tplc="318416CE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DC51CCF"/>
    <w:multiLevelType w:val="hybridMultilevel"/>
    <w:tmpl w:val="EB28FE00"/>
    <w:lvl w:ilvl="0" w:tplc="F02C8CC0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63416F1"/>
    <w:multiLevelType w:val="hybridMultilevel"/>
    <w:tmpl w:val="A6220C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A866CC6"/>
    <w:multiLevelType w:val="hybridMultilevel"/>
    <w:tmpl w:val="602048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D4239D"/>
    <w:multiLevelType w:val="hybridMultilevel"/>
    <w:tmpl w:val="EB825A44"/>
    <w:lvl w:ilvl="0" w:tplc="F02C8CC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67E5"/>
    <w:multiLevelType w:val="hybridMultilevel"/>
    <w:tmpl w:val="22A807F2"/>
    <w:lvl w:ilvl="0" w:tplc="318416CE">
      <w:numFmt w:val="bullet"/>
      <w:lvlText w:val=""/>
      <w:lvlJc w:val="left"/>
      <w:pPr>
        <w:tabs>
          <w:tab w:val="num" w:pos="2788"/>
        </w:tabs>
        <w:ind w:left="2788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788"/>
        </w:tabs>
        <w:ind w:left="2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508"/>
        </w:tabs>
        <w:ind w:left="3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4228"/>
        </w:tabs>
        <w:ind w:left="4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948"/>
        </w:tabs>
        <w:ind w:left="4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668"/>
        </w:tabs>
        <w:ind w:left="5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388"/>
        </w:tabs>
        <w:ind w:left="6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108"/>
        </w:tabs>
        <w:ind w:left="7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828"/>
        </w:tabs>
        <w:ind w:left="7828" w:hanging="360"/>
      </w:pPr>
      <w:rPr>
        <w:rFonts w:ascii="Wingdings" w:hAnsi="Wingdings" w:hint="default"/>
      </w:rPr>
    </w:lvl>
  </w:abstractNum>
  <w:abstractNum w:abstractNumId="8">
    <w:nsid w:val="5B564A7A"/>
    <w:multiLevelType w:val="hybridMultilevel"/>
    <w:tmpl w:val="E82A1F6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5D2D608B"/>
    <w:multiLevelType w:val="hybridMultilevel"/>
    <w:tmpl w:val="E3D2786A"/>
    <w:lvl w:ilvl="0" w:tplc="318416CE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79C0A67"/>
    <w:multiLevelType w:val="hybridMultilevel"/>
    <w:tmpl w:val="1F5C6414"/>
    <w:lvl w:ilvl="0" w:tplc="0C0A0001">
      <w:start w:val="1"/>
      <w:numFmt w:val="bullet"/>
      <w:lvlText w:val=""/>
      <w:lvlJc w:val="left"/>
      <w:pPr>
        <w:tabs>
          <w:tab w:val="num" w:pos="1708"/>
        </w:tabs>
        <w:ind w:left="170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428"/>
        </w:tabs>
        <w:ind w:left="242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148"/>
        </w:tabs>
        <w:ind w:left="314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68"/>
        </w:tabs>
        <w:ind w:left="386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88"/>
        </w:tabs>
        <w:ind w:left="458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308"/>
        </w:tabs>
        <w:ind w:left="530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028"/>
        </w:tabs>
        <w:ind w:left="602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748"/>
        </w:tabs>
        <w:ind w:left="674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68"/>
        </w:tabs>
        <w:ind w:left="7468" w:hanging="360"/>
      </w:pPr>
      <w:rPr>
        <w:rFonts w:ascii="Wingdings" w:hAnsi="Wingdings" w:hint="default"/>
      </w:rPr>
    </w:lvl>
  </w:abstractNum>
  <w:abstractNum w:abstractNumId="11">
    <w:nsid w:val="75440942"/>
    <w:multiLevelType w:val="hybridMultilevel"/>
    <w:tmpl w:val="D244F448"/>
    <w:lvl w:ilvl="0" w:tplc="318416C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6B96B07"/>
    <w:multiLevelType w:val="hybridMultilevel"/>
    <w:tmpl w:val="9668BDCC"/>
    <w:lvl w:ilvl="0" w:tplc="318416CE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6E33F6C"/>
    <w:multiLevelType w:val="hybridMultilevel"/>
    <w:tmpl w:val="812E44A6"/>
    <w:lvl w:ilvl="0" w:tplc="318416CE"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7A4330BB"/>
    <w:multiLevelType w:val="hybridMultilevel"/>
    <w:tmpl w:val="38348C6C"/>
    <w:lvl w:ilvl="0" w:tplc="F02C8CC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773D36"/>
    <w:multiLevelType w:val="hybridMultilevel"/>
    <w:tmpl w:val="206C3F42"/>
    <w:lvl w:ilvl="0" w:tplc="0BB68EA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DA161B"/>
    <w:multiLevelType w:val="hybridMultilevel"/>
    <w:tmpl w:val="6E20355E"/>
    <w:lvl w:ilvl="0" w:tplc="318416CE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F7926EC"/>
    <w:multiLevelType w:val="hybridMultilevel"/>
    <w:tmpl w:val="DE90CC46"/>
    <w:lvl w:ilvl="0" w:tplc="318416CE">
      <w:numFmt w:val="bullet"/>
      <w:lvlText w:val=""/>
      <w:lvlJc w:val="left"/>
      <w:pPr>
        <w:tabs>
          <w:tab w:val="num" w:pos="2788"/>
        </w:tabs>
        <w:ind w:left="2788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788"/>
        </w:tabs>
        <w:ind w:left="2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508"/>
        </w:tabs>
        <w:ind w:left="3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4228"/>
        </w:tabs>
        <w:ind w:left="4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948"/>
        </w:tabs>
        <w:ind w:left="4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668"/>
        </w:tabs>
        <w:ind w:left="5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6388"/>
        </w:tabs>
        <w:ind w:left="6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108"/>
        </w:tabs>
        <w:ind w:left="7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828"/>
        </w:tabs>
        <w:ind w:left="7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4"/>
  </w:num>
  <w:num w:numId="5">
    <w:abstractNumId w:val="6"/>
  </w:num>
  <w:num w:numId="6">
    <w:abstractNumId w:val="3"/>
  </w:num>
  <w:num w:numId="7">
    <w:abstractNumId w:val="11"/>
  </w:num>
  <w:num w:numId="8">
    <w:abstractNumId w:val="12"/>
  </w:num>
  <w:num w:numId="9">
    <w:abstractNumId w:val="13"/>
  </w:num>
  <w:num w:numId="10">
    <w:abstractNumId w:val="16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7"/>
  </w:num>
  <w:num w:numId="16">
    <w:abstractNumId w:val="7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D16D7"/>
    <w:rsid w:val="00004629"/>
    <w:rsid w:val="00005AAF"/>
    <w:rsid w:val="00020200"/>
    <w:rsid w:val="000254AE"/>
    <w:rsid w:val="0003147A"/>
    <w:rsid w:val="000420CB"/>
    <w:rsid w:val="0004509F"/>
    <w:rsid w:val="00055F12"/>
    <w:rsid w:val="000567C0"/>
    <w:rsid w:val="00064727"/>
    <w:rsid w:val="00066D94"/>
    <w:rsid w:val="00070E48"/>
    <w:rsid w:val="000762C0"/>
    <w:rsid w:val="0008740F"/>
    <w:rsid w:val="0009356C"/>
    <w:rsid w:val="00093EAD"/>
    <w:rsid w:val="00094BAD"/>
    <w:rsid w:val="000B26A8"/>
    <w:rsid w:val="000B36DC"/>
    <w:rsid w:val="000B634E"/>
    <w:rsid w:val="000C373C"/>
    <w:rsid w:val="000C7E75"/>
    <w:rsid w:val="000D0025"/>
    <w:rsid w:val="000D22C3"/>
    <w:rsid w:val="000E57EC"/>
    <w:rsid w:val="000E64B2"/>
    <w:rsid w:val="000F21F1"/>
    <w:rsid w:val="000F6CC4"/>
    <w:rsid w:val="001264F1"/>
    <w:rsid w:val="0013475B"/>
    <w:rsid w:val="001431BF"/>
    <w:rsid w:val="00156911"/>
    <w:rsid w:val="00166254"/>
    <w:rsid w:val="00175446"/>
    <w:rsid w:val="00176438"/>
    <w:rsid w:val="00180754"/>
    <w:rsid w:val="001825D7"/>
    <w:rsid w:val="00184C97"/>
    <w:rsid w:val="00194803"/>
    <w:rsid w:val="001974C9"/>
    <w:rsid w:val="00197CAD"/>
    <w:rsid w:val="001D3E9A"/>
    <w:rsid w:val="001D44D2"/>
    <w:rsid w:val="001D62A9"/>
    <w:rsid w:val="001E2477"/>
    <w:rsid w:val="001E3836"/>
    <w:rsid w:val="001E60DA"/>
    <w:rsid w:val="001F3BF9"/>
    <w:rsid w:val="002042F0"/>
    <w:rsid w:val="00210B9E"/>
    <w:rsid w:val="00223EA0"/>
    <w:rsid w:val="002415DC"/>
    <w:rsid w:val="00252F69"/>
    <w:rsid w:val="002631F5"/>
    <w:rsid w:val="002657C2"/>
    <w:rsid w:val="002729C0"/>
    <w:rsid w:val="002759AA"/>
    <w:rsid w:val="00277733"/>
    <w:rsid w:val="00280A3A"/>
    <w:rsid w:val="00281789"/>
    <w:rsid w:val="00284EA2"/>
    <w:rsid w:val="0028560A"/>
    <w:rsid w:val="00285EDE"/>
    <w:rsid w:val="002908DA"/>
    <w:rsid w:val="00291F3D"/>
    <w:rsid w:val="002A2182"/>
    <w:rsid w:val="002A73AD"/>
    <w:rsid w:val="002B48C3"/>
    <w:rsid w:val="002D4776"/>
    <w:rsid w:val="002D61A1"/>
    <w:rsid w:val="002E65A6"/>
    <w:rsid w:val="002F200F"/>
    <w:rsid w:val="00302AE7"/>
    <w:rsid w:val="00304BCB"/>
    <w:rsid w:val="00310327"/>
    <w:rsid w:val="00337219"/>
    <w:rsid w:val="0033726A"/>
    <w:rsid w:val="00354EB6"/>
    <w:rsid w:val="003655E1"/>
    <w:rsid w:val="00367019"/>
    <w:rsid w:val="00376D8B"/>
    <w:rsid w:val="0037757F"/>
    <w:rsid w:val="003810A5"/>
    <w:rsid w:val="00391AE9"/>
    <w:rsid w:val="003A366F"/>
    <w:rsid w:val="003B4D4D"/>
    <w:rsid w:val="003C18A9"/>
    <w:rsid w:val="003C3009"/>
    <w:rsid w:val="003C3629"/>
    <w:rsid w:val="003C6422"/>
    <w:rsid w:val="003C7E28"/>
    <w:rsid w:val="003D06C6"/>
    <w:rsid w:val="003D2DAA"/>
    <w:rsid w:val="003D655F"/>
    <w:rsid w:val="003D702B"/>
    <w:rsid w:val="003E3F21"/>
    <w:rsid w:val="003F481F"/>
    <w:rsid w:val="004006C5"/>
    <w:rsid w:val="00403162"/>
    <w:rsid w:val="00403227"/>
    <w:rsid w:val="00416540"/>
    <w:rsid w:val="004169F8"/>
    <w:rsid w:val="00437CB4"/>
    <w:rsid w:val="00446E5A"/>
    <w:rsid w:val="00450D88"/>
    <w:rsid w:val="00455D80"/>
    <w:rsid w:val="0045707F"/>
    <w:rsid w:val="004718A0"/>
    <w:rsid w:val="00477282"/>
    <w:rsid w:val="004844A3"/>
    <w:rsid w:val="00485EBB"/>
    <w:rsid w:val="00490DCD"/>
    <w:rsid w:val="00493D24"/>
    <w:rsid w:val="004A4742"/>
    <w:rsid w:val="004C3960"/>
    <w:rsid w:val="004C5195"/>
    <w:rsid w:val="004D74E4"/>
    <w:rsid w:val="004E38F8"/>
    <w:rsid w:val="004E69EA"/>
    <w:rsid w:val="004E7D98"/>
    <w:rsid w:val="00510D7A"/>
    <w:rsid w:val="00523CD9"/>
    <w:rsid w:val="005411DB"/>
    <w:rsid w:val="0054677C"/>
    <w:rsid w:val="00550CB1"/>
    <w:rsid w:val="00551A9B"/>
    <w:rsid w:val="00580159"/>
    <w:rsid w:val="0058172D"/>
    <w:rsid w:val="00582DF8"/>
    <w:rsid w:val="005953F9"/>
    <w:rsid w:val="00597795"/>
    <w:rsid w:val="005A1492"/>
    <w:rsid w:val="005A5C9A"/>
    <w:rsid w:val="005A6B50"/>
    <w:rsid w:val="005B226B"/>
    <w:rsid w:val="005B69D4"/>
    <w:rsid w:val="005D0CDB"/>
    <w:rsid w:val="005D16EA"/>
    <w:rsid w:val="006139EF"/>
    <w:rsid w:val="00620127"/>
    <w:rsid w:val="006209B9"/>
    <w:rsid w:val="00623D83"/>
    <w:rsid w:val="00636590"/>
    <w:rsid w:val="00643524"/>
    <w:rsid w:val="006441F0"/>
    <w:rsid w:val="00653764"/>
    <w:rsid w:val="00657FF2"/>
    <w:rsid w:val="00661B68"/>
    <w:rsid w:val="00665D67"/>
    <w:rsid w:val="00666F8F"/>
    <w:rsid w:val="0067287A"/>
    <w:rsid w:val="0067473A"/>
    <w:rsid w:val="006776FD"/>
    <w:rsid w:val="00682C11"/>
    <w:rsid w:val="00682D0D"/>
    <w:rsid w:val="0068618F"/>
    <w:rsid w:val="00687E5C"/>
    <w:rsid w:val="006931C7"/>
    <w:rsid w:val="006A612C"/>
    <w:rsid w:val="006B1665"/>
    <w:rsid w:val="006B49A7"/>
    <w:rsid w:val="006E0B64"/>
    <w:rsid w:val="006E2618"/>
    <w:rsid w:val="006E3E9A"/>
    <w:rsid w:val="00703DC1"/>
    <w:rsid w:val="00712525"/>
    <w:rsid w:val="007165D2"/>
    <w:rsid w:val="00724119"/>
    <w:rsid w:val="00725B8F"/>
    <w:rsid w:val="00736FB8"/>
    <w:rsid w:val="0074328D"/>
    <w:rsid w:val="00745ABA"/>
    <w:rsid w:val="00750134"/>
    <w:rsid w:val="007652B5"/>
    <w:rsid w:val="0077053D"/>
    <w:rsid w:val="00771CB9"/>
    <w:rsid w:val="007808AF"/>
    <w:rsid w:val="0078150F"/>
    <w:rsid w:val="007859C9"/>
    <w:rsid w:val="007B298B"/>
    <w:rsid w:val="007B3328"/>
    <w:rsid w:val="007B66CF"/>
    <w:rsid w:val="007C2705"/>
    <w:rsid w:val="007C2989"/>
    <w:rsid w:val="007D4C56"/>
    <w:rsid w:val="007E2D18"/>
    <w:rsid w:val="007E3AED"/>
    <w:rsid w:val="007F469A"/>
    <w:rsid w:val="007F4FCA"/>
    <w:rsid w:val="007F59B7"/>
    <w:rsid w:val="00802B63"/>
    <w:rsid w:val="00806608"/>
    <w:rsid w:val="008170DE"/>
    <w:rsid w:val="00825E9F"/>
    <w:rsid w:val="00835854"/>
    <w:rsid w:val="0083626A"/>
    <w:rsid w:val="00837086"/>
    <w:rsid w:val="00843CC1"/>
    <w:rsid w:val="008463C9"/>
    <w:rsid w:val="0084662D"/>
    <w:rsid w:val="00897741"/>
    <w:rsid w:val="008A4D27"/>
    <w:rsid w:val="008B4B6A"/>
    <w:rsid w:val="008D36CE"/>
    <w:rsid w:val="008E2C7F"/>
    <w:rsid w:val="008F287E"/>
    <w:rsid w:val="008F7416"/>
    <w:rsid w:val="00902987"/>
    <w:rsid w:val="00903BD5"/>
    <w:rsid w:val="0092032C"/>
    <w:rsid w:val="009223A8"/>
    <w:rsid w:val="00925F99"/>
    <w:rsid w:val="00926A14"/>
    <w:rsid w:val="00930FEE"/>
    <w:rsid w:val="00931259"/>
    <w:rsid w:val="0093187A"/>
    <w:rsid w:val="009355DE"/>
    <w:rsid w:val="00945926"/>
    <w:rsid w:val="00954EB3"/>
    <w:rsid w:val="00970D15"/>
    <w:rsid w:val="0097168B"/>
    <w:rsid w:val="009779C7"/>
    <w:rsid w:val="00992246"/>
    <w:rsid w:val="00994C58"/>
    <w:rsid w:val="009C2676"/>
    <w:rsid w:val="009C563A"/>
    <w:rsid w:val="009E17C0"/>
    <w:rsid w:val="009F3B9F"/>
    <w:rsid w:val="009F53EC"/>
    <w:rsid w:val="00A01B17"/>
    <w:rsid w:val="00A06130"/>
    <w:rsid w:val="00A11103"/>
    <w:rsid w:val="00A11487"/>
    <w:rsid w:val="00A118B2"/>
    <w:rsid w:val="00A14A7A"/>
    <w:rsid w:val="00A237B4"/>
    <w:rsid w:val="00A3155B"/>
    <w:rsid w:val="00A3681E"/>
    <w:rsid w:val="00A4399B"/>
    <w:rsid w:val="00A604A4"/>
    <w:rsid w:val="00A63043"/>
    <w:rsid w:val="00A640ED"/>
    <w:rsid w:val="00A7225F"/>
    <w:rsid w:val="00A73161"/>
    <w:rsid w:val="00A74DD1"/>
    <w:rsid w:val="00A77EA7"/>
    <w:rsid w:val="00A800D5"/>
    <w:rsid w:val="00A90A84"/>
    <w:rsid w:val="00AA14B8"/>
    <w:rsid w:val="00AA1F7B"/>
    <w:rsid w:val="00AA285B"/>
    <w:rsid w:val="00AA51E4"/>
    <w:rsid w:val="00AB22FF"/>
    <w:rsid w:val="00AC5A99"/>
    <w:rsid w:val="00AC7AF2"/>
    <w:rsid w:val="00AD16D7"/>
    <w:rsid w:val="00AE1269"/>
    <w:rsid w:val="00AE455B"/>
    <w:rsid w:val="00AE65E9"/>
    <w:rsid w:val="00AF143E"/>
    <w:rsid w:val="00AF474C"/>
    <w:rsid w:val="00AF7D62"/>
    <w:rsid w:val="00B00004"/>
    <w:rsid w:val="00B118FD"/>
    <w:rsid w:val="00B15A62"/>
    <w:rsid w:val="00B22259"/>
    <w:rsid w:val="00B2600F"/>
    <w:rsid w:val="00B279FB"/>
    <w:rsid w:val="00B40ABC"/>
    <w:rsid w:val="00B4361E"/>
    <w:rsid w:val="00B534A8"/>
    <w:rsid w:val="00B53FAF"/>
    <w:rsid w:val="00B60111"/>
    <w:rsid w:val="00B6642B"/>
    <w:rsid w:val="00B66E6C"/>
    <w:rsid w:val="00B74A3C"/>
    <w:rsid w:val="00B80234"/>
    <w:rsid w:val="00B81266"/>
    <w:rsid w:val="00B92653"/>
    <w:rsid w:val="00B9559D"/>
    <w:rsid w:val="00BA6E64"/>
    <w:rsid w:val="00BB763D"/>
    <w:rsid w:val="00BE0B24"/>
    <w:rsid w:val="00BE2427"/>
    <w:rsid w:val="00BF0CD3"/>
    <w:rsid w:val="00BF4457"/>
    <w:rsid w:val="00BF7D0B"/>
    <w:rsid w:val="00C01F43"/>
    <w:rsid w:val="00C03C38"/>
    <w:rsid w:val="00C07928"/>
    <w:rsid w:val="00C2256C"/>
    <w:rsid w:val="00C26CCB"/>
    <w:rsid w:val="00C53047"/>
    <w:rsid w:val="00C577F0"/>
    <w:rsid w:val="00C644F1"/>
    <w:rsid w:val="00C65A1D"/>
    <w:rsid w:val="00C71BF1"/>
    <w:rsid w:val="00C852DC"/>
    <w:rsid w:val="00C867CD"/>
    <w:rsid w:val="00C96DBF"/>
    <w:rsid w:val="00CA16F3"/>
    <w:rsid w:val="00CC4713"/>
    <w:rsid w:val="00CD1EAB"/>
    <w:rsid w:val="00CF3125"/>
    <w:rsid w:val="00CF3A2F"/>
    <w:rsid w:val="00D0061A"/>
    <w:rsid w:val="00D0509F"/>
    <w:rsid w:val="00D13DA3"/>
    <w:rsid w:val="00D2608A"/>
    <w:rsid w:val="00D26545"/>
    <w:rsid w:val="00D32126"/>
    <w:rsid w:val="00D33D92"/>
    <w:rsid w:val="00D4088C"/>
    <w:rsid w:val="00D44133"/>
    <w:rsid w:val="00D57DE6"/>
    <w:rsid w:val="00D61504"/>
    <w:rsid w:val="00D67A7B"/>
    <w:rsid w:val="00D713CE"/>
    <w:rsid w:val="00D80C4C"/>
    <w:rsid w:val="00D93BE7"/>
    <w:rsid w:val="00D979F9"/>
    <w:rsid w:val="00DA24B7"/>
    <w:rsid w:val="00DA3AAC"/>
    <w:rsid w:val="00DA5981"/>
    <w:rsid w:val="00DB177F"/>
    <w:rsid w:val="00DB75AD"/>
    <w:rsid w:val="00DC28E7"/>
    <w:rsid w:val="00DD0A28"/>
    <w:rsid w:val="00DD1978"/>
    <w:rsid w:val="00DE77D1"/>
    <w:rsid w:val="00DF2390"/>
    <w:rsid w:val="00DF2E85"/>
    <w:rsid w:val="00DF6084"/>
    <w:rsid w:val="00E12299"/>
    <w:rsid w:val="00E142B2"/>
    <w:rsid w:val="00E21134"/>
    <w:rsid w:val="00E26E4E"/>
    <w:rsid w:val="00E44B5B"/>
    <w:rsid w:val="00E601C9"/>
    <w:rsid w:val="00E65C51"/>
    <w:rsid w:val="00E7525C"/>
    <w:rsid w:val="00E850FA"/>
    <w:rsid w:val="00EA0D6D"/>
    <w:rsid w:val="00EB395D"/>
    <w:rsid w:val="00EB57B4"/>
    <w:rsid w:val="00EB61F8"/>
    <w:rsid w:val="00EC6A84"/>
    <w:rsid w:val="00ED02B8"/>
    <w:rsid w:val="00ED578B"/>
    <w:rsid w:val="00EE0D26"/>
    <w:rsid w:val="00EE3726"/>
    <w:rsid w:val="00F02972"/>
    <w:rsid w:val="00F050DB"/>
    <w:rsid w:val="00F05106"/>
    <w:rsid w:val="00F15D32"/>
    <w:rsid w:val="00F200F0"/>
    <w:rsid w:val="00F20AB6"/>
    <w:rsid w:val="00F23CC8"/>
    <w:rsid w:val="00F26185"/>
    <w:rsid w:val="00F33D0F"/>
    <w:rsid w:val="00F348CE"/>
    <w:rsid w:val="00F374D0"/>
    <w:rsid w:val="00F41A7C"/>
    <w:rsid w:val="00F46F24"/>
    <w:rsid w:val="00F56ECA"/>
    <w:rsid w:val="00F61119"/>
    <w:rsid w:val="00F70FA8"/>
    <w:rsid w:val="00F806CD"/>
    <w:rsid w:val="00F941BF"/>
    <w:rsid w:val="00FB5762"/>
    <w:rsid w:val="00FC26B5"/>
    <w:rsid w:val="00FC6D17"/>
    <w:rsid w:val="00FD031E"/>
    <w:rsid w:val="00FE4049"/>
    <w:rsid w:val="00FF3284"/>
    <w:rsid w:val="00FF405D"/>
    <w:rsid w:val="00FF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EA67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2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E9F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184C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184C97"/>
    <w:rPr>
      <w:rFonts w:ascii="Times New Roman" w:hAnsi="Times New Roman" w:cs="Times New Roman"/>
      <w:kern w:val="28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rsid w:val="00184C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184C97"/>
    <w:rPr>
      <w:rFonts w:ascii="Times New Roman" w:hAnsi="Times New Roman" w:cs="Times New Roman"/>
      <w:kern w:val="28"/>
      <w:sz w:val="24"/>
      <w:szCs w:val="24"/>
    </w:rPr>
  </w:style>
  <w:style w:type="character" w:styleId="Hipervnculo">
    <w:name w:val="Hyperlink"/>
    <w:basedOn w:val="Fuentedeprrafopredeter"/>
    <w:uiPriority w:val="99"/>
    <w:semiHidden/>
    <w:rsid w:val="00C96DBF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F15D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D36CE"/>
    <w:rPr>
      <w:rFonts w:ascii="Times New Roman" w:hAnsi="Times New Roman" w:cs="Times New Roman"/>
      <w:kern w:val="28"/>
      <w:sz w:val="2"/>
      <w:szCs w:val="2"/>
    </w:rPr>
  </w:style>
  <w:style w:type="paragraph" w:customStyle="1" w:styleId="Normativa2">
    <w:name w:val="Normativa2"/>
    <w:basedOn w:val="Normal"/>
    <w:next w:val="Normal"/>
    <w:uiPriority w:val="99"/>
    <w:rsid w:val="00F15D32"/>
    <w:pPr>
      <w:widowControl/>
      <w:numPr>
        <w:ilvl w:val="12"/>
      </w:num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/>
      <w:adjustRightInd/>
      <w:spacing w:before="120" w:after="360"/>
      <w:ind w:left="3600" w:hanging="3600"/>
      <w:jc w:val="both"/>
    </w:pPr>
    <w:rPr>
      <w:rFonts w:ascii="Arial" w:hAnsi="Arial" w:cs="Arial"/>
      <w:b/>
      <w:bCs/>
      <w:kern w:val="0"/>
      <w:lang w:val="es-ES_tradnl"/>
    </w:rPr>
  </w:style>
  <w:style w:type="paragraph" w:customStyle="1" w:styleId="Default">
    <w:name w:val="Default"/>
    <w:uiPriority w:val="99"/>
    <w:rsid w:val="00DD0A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1F3BF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2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E9F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184C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184C97"/>
    <w:rPr>
      <w:rFonts w:ascii="Times New Roman" w:hAnsi="Times New Roman" w:cs="Times New Roman"/>
      <w:kern w:val="28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rsid w:val="00184C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184C97"/>
    <w:rPr>
      <w:rFonts w:ascii="Times New Roman" w:hAnsi="Times New Roman" w:cs="Times New Roman"/>
      <w:kern w:val="28"/>
      <w:sz w:val="24"/>
      <w:szCs w:val="24"/>
    </w:rPr>
  </w:style>
  <w:style w:type="character" w:styleId="Hipervnculo">
    <w:name w:val="Hyperlink"/>
    <w:basedOn w:val="Fuentedeprrafopredeter"/>
    <w:uiPriority w:val="99"/>
    <w:semiHidden/>
    <w:rsid w:val="00C96DBF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F15D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D36CE"/>
    <w:rPr>
      <w:rFonts w:ascii="Times New Roman" w:hAnsi="Times New Roman" w:cs="Times New Roman"/>
      <w:kern w:val="28"/>
      <w:sz w:val="2"/>
      <w:szCs w:val="2"/>
    </w:rPr>
  </w:style>
  <w:style w:type="paragraph" w:customStyle="1" w:styleId="Normativa2">
    <w:name w:val="Normativa2"/>
    <w:basedOn w:val="Normal"/>
    <w:next w:val="Normal"/>
    <w:uiPriority w:val="99"/>
    <w:rsid w:val="00F15D32"/>
    <w:pPr>
      <w:widowControl/>
      <w:numPr>
        <w:ilvl w:val="12"/>
      </w:numPr>
      <w:pBdr>
        <w:bottom w:val="single" w:sz="4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/>
      <w:adjustRightInd/>
      <w:spacing w:before="120" w:after="360"/>
      <w:ind w:left="3600" w:hanging="3600"/>
      <w:jc w:val="both"/>
    </w:pPr>
    <w:rPr>
      <w:rFonts w:ascii="Arial" w:hAnsi="Arial" w:cs="Arial"/>
      <w:b/>
      <w:bCs/>
      <w:kern w:val="0"/>
      <w:lang w:val="es-ES_tradnl"/>
    </w:rPr>
  </w:style>
  <w:style w:type="paragraph" w:customStyle="1" w:styleId="Default">
    <w:name w:val="Default"/>
    <w:uiPriority w:val="99"/>
    <w:rsid w:val="00DD0A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1F3B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sturias.es/deporteasturi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762C3-4D39-4368-9413-3664B99D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2EB7D000</Template>
  <TotalTime>18</TotalTime>
  <Pages>5</Pages>
  <Words>1713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FKL Inc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NTN</dc:creator>
  <cp:keywords/>
  <dc:description/>
  <cp:lastModifiedBy>SARA RODRIGUEZ CUETO</cp:lastModifiedBy>
  <cp:revision>7</cp:revision>
  <cp:lastPrinted>2025-01-17T13:56:00Z</cp:lastPrinted>
  <dcterms:created xsi:type="dcterms:W3CDTF">2026-01-19T12:43:00Z</dcterms:created>
  <dcterms:modified xsi:type="dcterms:W3CDTF">2026-01-30T10:59:00Z</dcterms:modified>
</cp:coreProperties>
</file>