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311" w:rsidRDefault="00F96468">
      <w:pPr>
        <w:ind w:left="2612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s-ES" w:eastAsia="es-ES"/>
        </w:rPr>
        <w:drawing>
          <wp:inline distT="0" distB="0" distL="0" distR="0">
            <wp:extent cx="3171482" cy="28315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482" cy="2831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7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1847088</wp:posOffset>
            </wp:positionH>
            <wp:positionV relativeFrom="paragraph">
              <wp:posOffset>210315</wp:posOffset>
            </wp:positionV>
            <wp:extent cx="1613547" cy="20002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547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3546062</wp:posOffset>
            </wp:positionH>
            <wp:positionV relativeFrom="paragraph">
              <wp:posOffset>210316</wp:posOffset>
            </wp:positionV>
            <wp:extent cx="1307979" cy="20002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979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4929092</wp:posOffset>
            </wp:positionH>
            <wp:positionV relativeFrom="paragraph">
              <wp:posOffset>210315</wp:posOffset>
            </wp:positionV>
            <wp:extent cx="994783" cy="20002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783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2353913</wp:posOffset>
            </wp:positionH>
            <wp:positionV relativeFrom="paragraph">
              <wp:posOffset>582552</wp:posOffset>
            </wp:positionV>
            <wp:extent cx="1632598" cy="20002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598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4072794</wp:posOffset>
            </wp:positionH>
            <wp:positionV relativeFrom="paragraph">
              <wp:posOffset>556644</wp:posOffset>
            </wp:positionV>
            <wp:extent cx="1337277" cy="26670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277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spacing w:before="10"/>
        <w:rPr>
          <w:rFonts w:ascii="Times New Roman"/>
          <w:sz w:val="17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9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1316736</wp:posOffset>
            </wp:positionH>
            <wp:positionV relativeFrom="paragraph">
              <wp:posOffset>218845</wp:posOffset>
            </wp:positionV>
            <wp:extent cx="5105511" cy="102870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511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17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3296490</wp:posOffset>
            </wp:positionH>
            <wp:positionV relativeFrom="paragraph">
              <wp:posOffset>274307</wp:posOffset>
            </wp:positionV>
            <wp:extent cx="978750" cy="539496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750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rPr>
          <w:rFonts w:ascii="Times New Roman"/>
          <w:sz w:val="20"/>
        </w:rPr>
        <w:sectPr w:rsidR="004F7311">
          <w:type w:val="continuous"/>
          <w:pgSz w:w="11910" w:h="16840"/>
          <w:pgMar w:top="1460" w:right="708" w:bottom="280" w:left="850" w:header="720" w:footer="720" w:gutter="0"/>
          <w:cols w:space="720"/>
        </w:sectPr>
      </w:pPr>
    </w:p>
    <w:p w:rsidR="004F7311" w:rsidRDefault="00F96468">
      <w:pPr>
        <w:ind w:left="3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8564213</wp:posOffset>
                </wp:positionV>
                <wp:extent cx="55244" cy="5334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340">
                              <a:moveTo>
                                <a:pt x="35052" y="53339"/>
                              </a:moveTo>
                              <a:lnTo>
                                <a:pt x="19812" y="53339"/>
                              </a:lnTo>
                              <a:lnTo>
                                <a:pt x="13716" y="51815"/>
                              </a:lnTo>
                              <a:lnTo>
                                <a:pt x="9144" y="45719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2191"/>
                              </a:lnTo>
                              <a:lnTo>
                                <a:pt x="9144" y="7619"/>
                              </a:lnTo>
                              <a:lnTo>
                                <a:pt x="13716" y="1523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3"/>
                              </a:lnTo>
                              <a:lnTo>
                                <a:pt x="51911" y="12191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3527"/>
                              </a:lnTo>
                              <a:lnTo>
                                <a:pt x="51911" y="41147"/>
                              </a:lnTo>
                              <a:lnTo>
                                <a:pt x="41243" y="51815"/>
                              </a:lnTo>
                              <a:lnTo>
                                <a:pt x="35052" y="53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674.347534pt;width:4.350pt;height:4.2pt;mso-position-horizontal-relative:page;mso-position-vertical-relative:page;z-index:15740416" id="docshape1" coordorigin="2075,13487" coordsize="87,84" path="m2130,13571l2106,13571,2096,13569,2089,13559,2079,13552,2075,13542,2075,13518,2079,13506,2089,13499,2096,13489,2106,13487,2130,13487,2140,13489,2156,13506,2161,13518,2161,13530,2161,13540,2156,13552,2140,13569,2130,1357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8754904</wp:posOffset>
                </wp:positionV>
                <wp:extent cx="55244" cy="55244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689.362549pt;width:4.350pt;height:4.350pt;mso-position-horizontal-relative:page;mso-position-vertical-relative:page;z-index:15740928" id="docshape2" coordorigin="2075,13787" coordsize="87,87" path="m2130,13874l2106,13874,2096,13869,2089,13859,2079,13852,2075,13842,2075,13818,2079,13809,2096,13792,2106,13787,2130,13787,2140,13792,2149,13799,2156,13809,2161,13818,2161,13830,2161,13842,2156,13852,2140,13869,2130,138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8954834</wp:posOffset>
                </wp:positionV>
                <wp:extent cx="55244" cy="55244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705.105042pt;width:4.350pt;height:4.350pt;mso-position-horizontal-relative:page;mso-position-vertical-relative:page;z-index:15741440" id="docshape3" coordorigin="2075,14102" coordsize="87,87" path="m2130,14189l2106,14189,2096,14184,2089,14174,2079,14167,2075,14157,2075,14133,2079,14124,2096,14107,2106,14102,2130,14102,2140,14107,2149,14114,2156,14124,2161,14133,2161,14145,2161,14157,2156,14167,2140,14184,2130,1418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inline distT="0" distB="0" distL="0" distR="0">
            <wp:extent cx="6477846" cy="52577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846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21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1090044</wp:posOffset>
                </wp:positionH>
                <wp:positionV relativeFrom="paragraph">
                  <wp:posOffset>299668</wp:posOffset>
                </wp:positionV>
                <wp:extent cx="1502410" cy="19113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2410" cy="191135"/>
                          <a:chOff x="0" y="0"/>
                          <a:chExt cx="1502410" cy="19113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148"/>
                            <a:ext cx="137252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207" y="41148"/>
                            <a:ext cx="396906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974" y="42672"/>
                            <a:ext cx="119062" cy="146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659" y="41147"/>
                            <a:ext cx="415194" cy="149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172232" y="42672"/>
                            <a:ext cx="29209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46685">
                                <a:moveTo>
                                  <a:pt x="24472" y="144970"/>
                                </a:moveTo>
                                <a:lnTo>
                                  <a:pt x="3048" y="144970"/>
                                </a:lnTo>
                                <a:lnTo>
                                  <a:pt x="4572" y="146494"/>
                                </a:lnTo>
                                <a:lnTo>
                                  <a:pt x="22948" y="146494"/>
                                </a:lnTo>
                                <a:lnTo>
                                  <a:pt x="24472" y="144970"/>
                                </a:lnTo>
                                <a:close/>
                              </a:path>
                              <a:path w="29209" h="146685">
                                <a:moveTo>
                                  <a:pt x="29044" y="3492"/>
                                </a:moveTo>
                                <a:lnTo>
                                  <a:pt x="27520" y="3492"/>
                                </a:lnTo>
                                <a:lnTo>
                                  <a:pt x="27520" y="952"/>
                                </a:lnTo>
                                <a:lnTo>
                                  <a:pt x="23901" y="952"/>
                                </a:lnTo>
                                <a:lnTo>
                                  <a:pt x="22948" y="0"/>
                                </a:lnTo>
                                <a:lnTo>
                                  <a:pt x="4572" y="0"/>
                                </a:lnTo>
                                <a:lnTo>
                                  <a:pt x="3619" y="952"/>
                                </a:lnTo>
                                <a:lnTo>
                                  <a:pt x="825" y="952"/>
                                </a:lnTo>
                                <a:lnTo>
                                  <a:pt x="825" y="3492"/>
                                </a:lnTo>
                                <a:lnTo>
                                  <a:pt x="0" y="3492"/>
                                </a:lnTo>
                                <a:lnTo>
                                  <a:pt x="0" y="143192"/>
                                </a:lnTo>
                                <a:lnTo>
                                  <a:pt x="0" y="144462"/>
                                </a:lnTo>
                                <a:lnTo>
                                  <a:pt x="27520" y="144462"/>
                                </a:lnTo>
                                <a:lnTo>
                                  <a:pt x="27520" y="143192"/>
                                </a:lnTo>
                                <a:lnTo>
                                  <a:pt x="29044" y="143192"/>
                                </a:lnTo>
                                <a:lnTo>
                                  <a:pt x="29044" y="3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2724" y="0"/>
                            <a:ext cx="135638" cy="190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1407" y="42672"/>
                            <a:ext cx="120586" cy="146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830246pt;margin-top:23.59593pt;width:118.3pt;height:15.05pt;mso-position-horizontal-relative:page;mso-position-vertical-relative:paragraph;z-index:-15725056;mso-wrap-distance-left:0;mso-wrap-distance-right:0" id="docshapegroup4" coordorigin="1717,472" coordsize="2366,301">
                <v:shape style="position:absolute;left:1716;top:536;width:217;height:236" type="#_x0000_t75" id="docshape5" stroked="false">
                  <v:imagedata r:id="rId22" o:title=""/>
                </v:shape>
                <v:shape style="position:absolute;left:1968;top:536;width:626;height:236" type="#_x0000_t75" id="docshape6" stroked="false">
                  <v:imagedata r:id="rId23" o:title=""/>
                </v:shape>
                <v:shape style="position:absolute;left:2629;top:539;width:188;height:231" type="#_x0000_t75" id="docshape7" stroked="false">
                  <v:imagedata r:id="rId24" o:title=""/>
                </v:shape>
                <v:shape style="position:absolute;left:2870;top:536;width:654;height:236" type="#_x0000_t75" id="docshape8" stroked="false">
                  <v:imagedata r:id="rId25" o:title=""/>
                </v:shape>
                <v:shape style="position:absolute;left:3562;top:539;width:46;height:231" id="docshape9" coordorigin="3563,539" coordsize="46,231" path="m3601,767l3567,767,3570,770,3599,770,3601,767xm3608,545l3606,545,3606,541,3600,541,3599,539,3570,539,3568,541,3564,541,3564,545,3563,545,3563,765,3563,767,3606,767,3606,765,3608,765,3608,545xe" filled="true" fillcolor="#ff0000" stroked="false">
                  <v:path arrowok="t"/>
                  <v:fill type="solid"/>
                </v:shape>
                <v:shape style="position:absolute;left:3642;top:471;width:214;height:301" type="#_x0000_t75" id="docshape10" stroked="false">
                  <v:imagedata r:id="rId26" o:title=""/>
                </v:shape>
                <v:shape style="position:absolute;left:3892;top:539;width:190;height:231" type="#_x0000_t75" id="docshape11" stroked="false">
                  <v:imagedata r:id="rId2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1092993</wp:posOffset>
            </wp:positionH>
            <wp:positionV relativeFrom="paragraph">
              <wp:posOffset>754296</wp:posOffset>
            </wp:positionV>
            <wp:extent cx="115448" cy="97154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48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1274635</wp:posOffset>
                </wp:positionH>
                <wp:positionV relativeFrom="paragraph">
                  <wp:posOffset>745152</wp:posOffset>
                </wp:positionV>
                <wp:extent cx="4480560" cy="1333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80560" cy="133350"/>
                          <a:chOff x="0" y="0"/>
                          <a:chExt cx="4480560" cy="13335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9794" cy="132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468177" y="1524"/>
                            <a:ext cx="1270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4139">
                                <a:moveTo>
                                  <a:pt x="12192" y="103727"/>
                                </a:moveTo>
                                <a:lnTo>
                                  <a:pt x="1524" y="103727"/>
                                </a:lnTo>
                                <a:lnTo>
                                  <a:pt x="0" y="102203"/>
                                </a:lnTo>
                                <a:lnTo>
                                  <a:pt x="0" y="1524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10668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03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0.364998pt;margin-top:58.673431pt;width:352.8pt;height:10.5pt;mso-position-horizontal-relative:page;mso-position-vertical-relative:paragraph;z-index:-15724032;mso-wrap-distance-left:0;mso-wrap-distance-right:0" id="docshapegroup12" coordorigin="2007,1173" coordsize="7056,210">
                <v:shape style="position:absolute;left:2007;top:1173;width:7008;height:210" type="#_x0000_t75" id="docshape13" stroked="false">
                  <v:imagedata r:id="rId30" o:title=""/>
                </v:shape>
                <v:shape style="position:absolute;left:9043;top:1175;width:20;height:164" id="docshape14" coordorigin="9044,1176" coordsize="20,164" path="m9063,1339l9046,1339,9044,1337,9044,1178,9046,1178,9049,1176,9061,1176,9063,1178,9063,133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5820632</wp:posOffset>
            </wp:positionH>
            <wp:positionV relativeFrom="paragraph">
              <wp:posOffset>746676</wp:posOffset>
            </wp:positionV>
            <wp:extent cx="823739" cy="130682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739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1083849</wp:posOffset>
            </wp:positionH>
            <wp:positionV relativeFrom="paragraph">
              <wp:posOffset>944987</wp:posOffset>
            </wp:positionV>
            <wp:extent cx="829786" cy="131159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786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1978342</wp:posOffset>
            </wp:positionH>
            <wp:positionV relativeFrom="paragraph">
              <wp:posOffset>946511</wp:posOffset>
            </wp:positionV>
            <wp:extent cx="977277" cy="130682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277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3016376</wp:posOffset>
            </wp:positionH>
            <wp:positionV relativeFrom="paragraph">
              <wp:posOffset>946511</wp:posOffset>
            </wp:positionV>
            <wp:extent cx="1109572" cy="13068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572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4187285</wp:posOffset>
            </wp:positionH>
            <wp:positionV relativeFrom="paragraph">
              <wp:posOffset>946511</wp:posOffset>
            </wp:positionV>
            <wp:extent cx="2424178" cy="130682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4178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1088421</wp:posOffset>
                </wp:positionH>
                <wp:positionV relativeFrom="paragraph">
                  <wp:posOffset>1146440</wp:posOffset>
                </wp:positionV>
                <wp:extent cx="4340225" cy="13335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0225" cy="133350"/>
                          <a:chOff x="0" y="0"/>
                          <a:chExt cx="4340225" cy="13335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9395" cy="132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4324636" y="88487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12191" y="16764"/>
                                </a:moveTo>
                                <a:lnTo>
                                  <a:pt x="3047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0" y="3048"/>
                                </a:lnTo>
                                <a:lnTo>
                                  <a:pt x="3047" y="0"/>
                                </a:lnTo>
                                <a:lnTo>
                                  <a:pt x="12191" y="0"/>
                                </a:lnTo>
                                <a:lnTo>
                                  <a:pt x="15239" y="3048"/>
                                </a:lnTo>
                                <a:lnTo>
                                  <a:pt x="15239" y="9144"/>
                                </a:lnTo>
                                <a:lnTo>
                                  <a:pt x="15239" y="13716"/>
                                </a:lnTo>
                                <a:lnTo>
                                  <a:pt x="12191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702499pt;margin-top:90.270927pt;width:341.75pt;height:10.5pt;mso-position-horizontal-relative:page;mso-position-vertical-relative:paragraph;z-index:-15720960;mso-wrap-distance-left:0;mso-wrap-distance-right:0" id="docshapegroup15" coordorigin="1714,1805" coordsize="6835,210">
                <v:shape style="position:absolute;left:1714;top:1805;width:6787;height:210" type="#_x0000_t75" id="docshape16" stroked="false">
                  <v:imagedata r:id="rId37" o:title=""/>
                </v:shape>
                <v:shape style="position:absolute;left:8524;top:1944;width:24;height:27" id="docshape17" coordorigin="8525,1945" coordsize="24,27" path="m8544,1971l8529,1971,8525,1966,8525,1950,8529,1945,8544,1945,8549,1950,8549,1959,8549,1966,8544,197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1086897</wp:posOffset>
                </wp:positionH>
                <wp:positionV relativeFrom="paragraph">
                  <wp:posOffset>1500389</wp:posOffset>
                </wp:positionV>
                <wp:extent cx="4949190" cy="321945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9190" cy="321945"/>
                          <a:chOff x="0" y="0"/>
                          <a:chExt cx="4949190" cy="321945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7620"/>
                            <a:ext cx="116014" cy="977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9288" y="0"/>
                            <a:ext cx="729710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4672" cy="321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582504pt;margin-top:118.140923pt;width:389.7pt;height:25.35pt;mso-position-horizontal-relative:page;mso-position-vertical-relative:paragraph;z-index:-15720448;mso-wrap-distance-left:0;mso-wrap-distance-right:0" id="docshapegroup18" coordorigin="1712,2363" coordsize="7794,507">
                <v:shape style="position:absolute;left:1721;top:2374;width:183;height:154" type="#_x0000_t75" id="docshape19" stroked="false">
                  <v:imagedata r:id="rId41" o:title=""/>
                </v:shape>
                <v:shape style="position:absolute;left:8356;top:2362;width:1150;height:198" type="#_x0000_t75" id="docshape20" stroked="false">
                  <v:imagedata r:id="rId42" o:title=""/>
                </v:shape>
                <v:shape style="position:absolute;left:1711;top:2362;width:7268;height:507" type="#_x0000_t75" id="docshape21" stroked="false">
                  <v:imagedata r:id="rId4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1083849</wp:posOffset>
                </wp:positionH>
                <wp:positionV relativeFrom="paragraph">
                  <wp:posOffset>1881866</wp:posOffset>
                </wp:positionV>
                <wp:extent cx="5521960" cy="461772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1960" cy="4617720"/>
                          <a:chOff x="0" y="0"/>
                          <a:chExt cx="5521960" cy="461772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2006" y="45243"/>
                            <a:ext cx="3782567" cy="4571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0"/>
                            <a:ext cx="94335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961644" y="88487"/>
                            <a:ext cx="158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7145">
                                <a:moveTo>
                                  <a:pt x="12287" y="16764"/>
                                </a:moveTo>
                                <a:lnTo>
                                  <a:pt x="3143" y="16764"/>
                                </a:lnTo>
                                <a:lnTo>
                                  <a:pt x="1619" y="15240"/>
                                </a:lnTo>
                                <a:lnTo>
                                  <a:pt x="0" y="13716"/>
                                </a:lnTo>
                                <a:lnTo>
                                  <a:pt x="0" y="1524"/>
                                </a:lnTo>
                                <a:lnTo>
                                  <a:pt x="1619" y="1524"/>
                                </a:lnTo>
                                <a:lnTo>
                                  <a:pt x="3143" y="0"/>
                                </a:lnTo>
                                <a:lnTo>
                                  <a:pt x="12287" y="0"/>
                                </a:lnTo>
                                <a:lnTo>
                                  <a:pt x="13811" y="1524"/>
                                </a:lnTo>
                                <a:lnTo>
                                  <a:pt x="15335" y="1524"/>
                                </a:lnTo>
                                <a:lnTo>
                                  <a:pt x="15335" y="7620"/>
                                </a:lnTo>
                                <a:lnTo>
                                  <a:pt x="15335" y="13716"/>
                                </a:lnTo>
                                <a:lnTo>
                                  <a:pt x="12287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341757"/>
                            <a:ext cx="116014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981384" y="334143"/>
                            <a:ext cx="1270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5410">
                                <a:moveTo>
                                  <a:pt x="12192" y="1524"/>
                                </a:move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lnTo>
                                  <a:pt x="4572" y="0"/>
                                </a:lnTo>
                                <a:lnTo>
                                  <a:pt x="3048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03720"/>
                                </a:lnTo>
                                <a:lnTo>
                                  <a:pt x="1524" y="103720"/>
                                </a:lnTo>
                                <a:lnTo>
                                  <a:pt x="1524" y="105244"/>
                                </a:lnTo>
                                <a:lnTo>
                                  <a:pt x="10668" y="105244"/>
                                </a:lnTo>
                                <a:lnTo>
                                  <a:pt x="10668" y="103720"/>
                                </a:lnTo>
                                <a:lnTo>
                                  <a:pt x="12192" y="103720"/>
                                </a:lnTo>
                                <a:lnTo>
                                  <a:pt x="12192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7685" y="334137"/>
                            <a:ext cx="50682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334137"/>
                            <a:ext cx="1957006" cy="321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8614" y="334137"/>
                            <a:ext cx="2677572" cy="131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1264824"/>
                            <a:ext cx="1027366" cy="149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1062412" y="1266349"/>
                            <a:ext cx="29209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46685">
                                <a:moveTo>
                                  <a:pt x="24485" y="144970"/>
                                </a:moveTo>
                                <a:lnTo>
                                  <a:pt x="6096" y="144970"/>
                                </a:lnTo>
                                <a:lnTo>
                                  <a:pt x="7620" y="146494"/>
                                </a:lnTo>
                                <a:lnTo>
                                  <a:pt x="22961" y="146494"/>
                                </a:lnTo>
                                <a:lnTo>
                                  <a:pt x="24485" y="144970"/>
                                </a:lnTo>
                                <a:close/>
                              </a:path>
                              <a:path w="29209" h="146685">
                                <a:moveTo>
                                  <a:pt x="29057" y="952"/>
                                </a:moveTo>
                                <a:lnTo>
                                  <a:pt x="25438" y="952"/>
                                </a:lnTo>
                                <a:lnTo>
                                  <a:pt x="24485" y="0"/>
                                </a:lnTo>
                                <a:lnTo>
                                  <a:pt x="6096" y="0"/>
                                </a:lnTo>
                                <a:lnTo>
                                  <a:pt x="5143" y="952"/>
                                </a:lnTo>
                                <a:lnTo>
                                  <a:pt x="1524" y="952"/>
                                </a:lnTo>
                                <a:lnTo>
                                  <a:pt x="1524" y="3492"/>
                                </a:lnTo>
                                <a:lnTo>
                                  <a:pt x="0" y="3492"/>
                                </a:lnTo>
                                <a:lnTo>
                                  <a:pt x="0" y="143192"/>
                                </a:lnTo>
                                <a:lnTo>
                                  <a:pt x="1524" y="143192"/>
                                </a:lnTo>
                                <a:lnTo>
                                  <a:pt x="1524" y="144462"/>
                                </a:lnTo>
                                <a:lnTo>
                                  <a:pt x="28676" y="144462"/>
                                </a:lnTo>
                                <a:lnTo>
                                  <a:pt x="28676" y="143192"/>
                                </a:lnTo>
                                <a:lnTo>
                                  <a:pt x="29057" y="143192"/>
                                </a:lnTo>
                                <a:lnTo>
                                  <a:pt x="29057" y="3492"/>
                                </a:lnTo>
                                <a:lnTo>
                                  <a:pt x="29057" y="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860" y="1222152"/>
                            <a:ext cx="137295" cy="1922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3111" y="1266348"/>
                            <a:ext cx="119062" cy="1464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1411986" y="1379315"/>
                            <a:ext cx="4635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66040">
                                <a:moveTo>
                                  <a:pt x="38195" y="1524"/>
                                </a:moveTo>
                                <a:lnTo>
                                  <a:pt x="21431" y="1524"/>
                                </a:lnTo>
                                <a:lnTo>
                                  <a:pt x="22955" y="0"/>
                                </a:lnTo>
                                <a:lnTo>
                                  <a:pt x="36671" y="0"/>
                                </a:lnTo>
                                <a:lnTo>
                                  <a:pt x="38195" y="1524"/>
                                </a:lnTo>
                                <a:close/>
                              </a:path>
                              <a:path w="46355" h="66040">
                                <a:moveTo>
                                  <a:pt x="19907" y="64103"/>
                                </a:moveTo>
                                <a:lnTo>
                                  <a:pt x="1524" y="64103"/>
                                </a:lnTo>
                                <a:lnTo>
                                  <a:pt x="0" y="62579"/>
                                </a:lnTo>
                                <a:lnTo>
                                  <a:pt x="0" y="61055"/>
                                </a:lnTo>
                                <a:lnTo>
                                  <a:pt x="1524" y="61055"/>
                                </a:lnTo>
                                <a:lnTo>
                                  <a:pt x="15335" y="28956"/>
                                </a:lnTo>
                                <a:lnTo>
                                  <a:pt x="15335" y="6096"/>
                                </a:lnTo>
                                <a:lnTo>
                                  <a:pt x="16859" y="4572"/>
                                </a:lnTo>
                                <a:lnTo>
                                  <a:pt x="16859" y="3048"/>
                                </a:lnTo>
                                <a:lnTo>
                                  <a:pt x="18383" y="1524"/>
                                </a:lnTo>
                                <a:lnTo>
                                  <a:pt x="41243" y="1524"/>
                                </a:lnTo>
                                <a:lnTo>
                                  <a:pt x="44291" y="4572"/>
                                </a:lnTo>
                                <a:lnTo>
                                  <a:pt x="44291" y="7620"/>
                                </a:lnTo>
                                <a:lnTo>
                                  <a:pt x="45815" y="9144"/>
                                </a:lnTo>
                                <a:lnTo>
                                  <a:pt x="45815" y="15240"/>
                                </a:lnTo>
                                <a:lnTo>
                                  <a:pt x="44291" y="18288"/>
                                </a:lnTo>
                                <a:lnTo>
                                  <a:pt x="44291" y="24384"/>
                                </a:lnTo>
                                <a:lnTo>
                                  <a:pt x="42767" y="27432"/>
                                </a:lnTo>
                                <a:lnTo>
                                  <a:pt x="42767" y="28956"/>
                                </a:lnTo>
                                <a:lnTo>
                                  <a:pt x="41243" y="30480"/>
                                </a:lnTo>
                                <a:lnTo>
                                  <a:pt x="41243" y="33528"/>
                                </a:lnTo>
                                <a:lnTo>
                                  <a:pt x="39719" y="35052"/>
                                </a:lnTo>
                                <a:lnTo>
                                  <a:pt x="38195" y="38100"/>
                                </a:lnTo>
                                <a:lnTo>
                                  <a:pt x="36671" y="39624"/>
                                </a:lnTo>
                                <a:lnTo>
                                  <a:pt x="21431" y="61055"/>
                                </a:lnTo>
                                <a:lnTo>
                                  <a:pt x="21431" y="62579"/>
                                </a:lnTo>
                                <a:lnTo>
                                  <a:pt x="19907" y="62579"/>
                                </a:lnTo>
                                <a:lnTo>
                                  <a:pt x="19907" y="64103"/>
                                </a:lnTo>
                                <a:close/>
                              </a:path>
                              <a:path w="46355" h="66040">
                                <a:moveTo>
                                  <a:pt x="13811" y="65627"/>
                                </a:moveTo>
                                <a:lnTo>
                                  <a:pt x="4572" y="65627"/>
                                </a:lnTo>
                                <a:lnTo>
                                  <a:pt x="3048" y="64103"/>
                                </a:lnTo>
                                <a:lnTo>
                                  <a:pt x="15335" y="64103"/>
                                </a:lnTo>
                                <a:lnTo>
                                  <a:pt x="13811" y="65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1048" y="1266348"/>
                            <a:ext cx="82486" cy="146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6395" y="1266348"/>
                            <a:ext cx="87058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3265" y="1264824"/>
                            <a:ext cx="108394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520" y="1266348"/>
                            <a:ext cx="264128" cy="146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5131" y="1266348"/>
                            <a:ext cx="116014" cy="146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345" y="1264824"/>
                            <a:ext cx="1002887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1716500"/>
                            <a:ext cx="116014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261" y="1708880"/>
                            <a:ext cx="5222271" cy="321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0" y="1907190"/>
                            <a:ext cx="8128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97790">
                                <a:moveTo>
                                  <a:pt x="47339" y="96107"/>
                                </a:moveTo>
                                <a:lnTo>
                                  <a:pt x="32004" y="96107"/>
                                </a:lnTo>
                                <a:lnTo>
                                  <a:pt x="32004" y="94583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1524"/>
                                </a:lnTo>
                                <a:lnTo>
                                  <a:pt x="41243" y="83915"/>
                                </a:lnTo>
                                <a:lnTo>
                                  <a:pt x="52656" y="83915"/>
                                </a:lnTo>
                                <a:lnTo>
                                  <a:pt x="48863" y="94583"/>
                                </a:lnTo>
                                <a:lnTo>
                                  <a:pt x="47339" y="96107"/>
                                </a:lnTo>
                                <a:close/>
                              </a:path>
                              <a:path w="81280" h="97790">
                                <a:moveTo>
                                  <a:pt x="52656" y="83915"/>
                                </a:moveTo>
                                <a:lnTo>
                                  <a:pt x="41243" y="83915"/>
                                </a:lnTo>
                                <a:lnTo>
                                  <a:pt x="67151" y="3048"/>
                                </a:lnTo>
                                <a:lnTo>
                                  <a:pt x="68675" y="1524"/>
                                </a:lnTo>
                                <a:lnTo>
                                  <a:pt x="68675" y="0"/>
                                </a:lnTo>
                                <a:lnTo>
                                  <a:pt x="80867" y="0"/>
                                </a:lnTo>
                                <a:lnTo>
                                  <a:pt x="80867" y="4572"/>
                                </a:lnTo>
                                <a:lnTo>
                                  <a:pt x="52656" y="83915"/>
                                </a:lnTo>
                                <a:close/>
                              </a:path>
                              <a:path w="81280" h="97790">
                                <a:moveTo>
                                  <a:pt x="42767" y="97631"/>
                                </a:moveTo>
                                <a:lnTo>
                                  <a:pt x="36576" y="97631"/>
                                </a:lnTo>
                                <a:lnTo>
                                  <a:pt x="36576" y="96107"/>
                                </a:lnTo>
                                <a:lnTo>
                                  <a:pt x="44291" y="96107"/>
                                </a:lnTo>
                                <a:lnTo>
                                  <a:pt x="42767" y="97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059" y="1899570"/>
                            <a:ext cx="1224343" cy="131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" y="2212371"/>
                            <a:ext cx="1889855" cy="3173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3102" y="2432113"/>
                            <a:ext cx="13277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7312" y="2430589"/>
                            <a:ext cx="172497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2343150" y="2424493"/>
                            <a:ext cx="58419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05410">
                                <a:moveTo>
                                  <a:pt x="10763" y="1524"/>
                                </a:moveTo>
                                <a:lnTo>
                                  <a:pt x="3048" y="1524"/>
                                </a:lnTo>
                                <a:lnTo>
                                  <a:pt x="3048" y="0"/>
                                </a:lnTo>
                                <a:lnTo>
                                  <a:pt x="9239" y="0"/>
                                </a:lnTo>
                                <a:lnTo>
                                  <a:pt x="10763" y="1524"/>
                                </a:lnTo>
                                <a:close/>
                              </a:path>
                              <a:path w="58419" h="105410">
                                <a:moveTo>
                                  <a:pt x="12287" y="103727"/>
                                </a:moveTo>
                                <a:lnTo>
                                  <a:pt x="0" y="103727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2287" y="42672"/>
                                </a:lnTo>
                                <a:lnTo>
                                  <a:pt x="29051" y="42672"/>
                                </a:lnTo>
                                <a:lnTo>
                                  <a:pt x="22955" y="45720"/>
                                </a:lnTo>
                                <a:lnTo>
                                  <a:pt x="19907" y="48768"/>
                                </a:lnTo>
                                <a:lnTo>
                                  <a:pt x="15335" y="51816"/>
                                </a:lnTo>
                                <a:lnTo>
                                  <a:pt x="12287" y="54864"/>
                                </a:lnTo>
                                <a:lnTo>
                                  <a:pt x="12287" y="103727"/>
                                </a:lnTo>
                                <a:close/>
                              </a:path>
                              <a:path w="58419" h="105410">
                                <a:moveTo>
                                  <a:pt x="58007" y="103727"/>
                                </a:moveTo>
                                <a:lnTo>
                                  <a:pt x="45815" y="103727"/>
                                </a:lnTo>
                                <a:lnTo>
                                  <a:pt x="45815" y="56388"/>
                                </a:lnTo>
                                <a:lnTo>
                                  <a:pt x="44291" y="53340"/>
                                </a:lnTo>
                                <a:lnTo>
                                  <a:pt x="44291" y="51816"/>
                                </a:lnTo>
                                <a:lnTo>
                                  <a:pt x="42767" y="50292"/>
                                </a:lnTo>
                                <a:lnTo>
                                  <a:pt x="42767" y="47244"/>
                                </a:lnTo>
                                <a:lnTo>
                                  <a:pt x="39719" y="44196"/>
                                </a:lnTo>
                                <a:lnTo>
                                  <a:pt x="38195" y="44196"/>
                                </a:lnTo>
                                <a:lnTo>
                                  <a:pt x="36671" y="42672"/>
                                </a:lnTo>
                                <a:lnTo>
                                  <a:pt x="12287" y="42672"/>
                                </a:lnTo>
                                <a:lnTo>
                                  <a:pt x="15335" y="39624"/>
                                </a:lnTo>
                                <a:lnTo>
                                  <a:pt x="19907" y="36576"/>
                                </a:lnTo>
                                <a:lnTo>
                                  <a:pt x="26003" y="33528"/>
                                </a:lnTo>
                                <a:lnTo>
                                  <a:pt x="30575" y="32004"/>
                                </a:lnTo>
                                <a:lnTo>
                                  <a:pt x="38195" y="32004"/>
                                </a:lnTo>
                                <a:lnTo>
                                  <a:pt x="42767" y="33528"/>
                                </a:lnTo>
                                <a:lnTo>
                                  <a:pt x="48863" y="36576"/>
                                </a:lnTo>
                                <a:lnTo>
                                  <a:pt x="50387" y="38100"/>
                                </a:lnTo>
                                <a:lnTo>
                                  <a:pt x="51911" y="41148"/>
                                </a:lnTo>
                                <a:lnTo>
                                  <a:pt x="54959" y="42672"/>
                                </a:lnTo>
                                <a:lnTo>
                                  <a:pt x="56483" y="45720"/>
                                </a:lnTo>
                                <a:lnTo>
                                  <a:pt x="56483" y="48768"/>
                                </a:lnTo>
                                <a:lnTo>
                                  <a:pt x="58007" y="53340"/>
                                </a:lnTo>
                                <a:lnTo>
                                  <a:pt x="58007" y="103727"/>
                                </a:lnTo>
                                <a:close/>
                              </a:path>
                              <a:path w="58419" h="105410">
                                <a:moveTo>
                                  <a:pt x="10763" y="105251"/>
                                </a:moveTo>
                                <a:lnTo>
                                  <a:pt x="3048" y="105251"/>
                                </a:lnTo>
                                <a:lnTo>
                                  <a:pt x="1524" y="103727"/>
                                </a:lnTo>
                                <a:lnTo>
                                  <a:pt x="10763" y="103727"/>
                                </a:lnTo>
                                <a:lnTo>
                                  <a:pt x="10763" y="105251"/>
                                </a:lnTo>
                                <a:close/>
                              </a:path>
                              <a:path w="58419" h="105410">
                                <a:moveTo>
                                  <a:pt x="54959" y="105251"/>
                                </a:moveTo>
                                <a:lnTo>
                                  <a:pt x="47339" y="105251"/>
                                </a:lnTo>
                                <a:lnTo>
                                  <a:pt x="47339" y="103727"/>
                                </a:lnTo>
                                <a:lnTo>
                                  <a:pt x="56483" y="103727"/>
                                </a:lnTo>
                                <a:lnTo>
                                  <a:pt x="54959" y="105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2757106"/>
                            <a:ext cx="5350478" cy="1326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3498627"/>
                            <a:ext cx="1450181" cy="149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3941063"/>
                            <a:ext cx="5512307" cy="323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4137850"/>
                            <a:ext cx="1738693" cy="100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761547" y="4132713"/>
                            <a:ext cx="1270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4139">
                                <a:moveTo>
                                  <a:pt x="12280" y="2540"/>
                                </a:moveTo>
                                <a:lnTo>
                                  <a:pt x="10756" y="2540"/>
                                </a:lnTo>
                                <a:lnTo>
                                  <a:pt x="107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0" y="102870"/>
                                </a:lnTo>
                                <a:lnTo>
                                  <a:pt x="0" y="104140"/>
                                </a:lnTo>
                                <a:lnTo>
                                  <a:pt x="10756" y="104140"/>
                                </a:lnTo>
                                <a:lnTo>
                                  <a:pt x="10756" y="102870"/>
                                </a:lnTo>
                                <a:lnTo>
                                  <a:pt x="12280" y="102870"/>
                                </a:lnTo>
                                <a:lnTo>
                                  <a:pt x="12280" y="2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28636"/>
                            <a:ext cx="1546383" cy="126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1599812" y="4324064"/>
                            <a:ext cx="1270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4139">
                                <a:moveTo>
                                  <a:pt x="12192" y="1524"/>
                                </a:moveTo>
                                <a:lnTo>
                                  <a:pt x="10668" y="1524"/>
                                </a:lnTo>
                                <a:lnTo>
                                  <a:pt x="10668" y="0"/>
                                </a:lnTo>
                                <a:lnTo>
                                  <a:pt x="1524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03733"/>
                                </a:lnTo>
                                <a:lnTo>
                                  <a:pt x="12192" y="103733"/>
                                </a:lnTo>
                                <a:lnTo>
                                  <a:pt x="12192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347" y="4356068"/>
                            <a:ext cx="207645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866893" y="4324674"/>
                            <a:ext cx="1270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2870">
                                <a:moveTo>
                                  <a:pt x="12192" y="1270"/>
                                </a:moveTo>
                                <a:lnTo>
                                  <a:pt x="10668" y="1270"/>
                                </a:lnTo>
                                <a:lnTo>
                                  <a:pt x="10668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1270"/>
                                </a:lnTo>
                                <a:lnTo>
                                  <a:pt x="0" y="1270"/>
                                </a:lnTo>
                                <a:lnTo>
                                  <a:pt x="0" y="101600"/>
                                </a:lnTo>
                                <a:lnTo>
                                  <a:pt x="0" y="102870"/>
                                </a:lnTo>
                                <a:lnTo>
                                  <a:pt x="11557" y="102870"/>
                                </a:lnTo>
                                <a:lnTo>
                                  <a:pt x="11557" y="101600"/>
                                </a:lnTo>
                                <a:lnTo>
                                  <a:pt x="12192" y="101600"/>
                                </a:lnTo>
                                <a:lnTo>
                                  <a:pt x="12192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0523" y="4356068"/>
                            <a:ext cx="152590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342499pt;margin-top:148.178436pt;width:434.8pt;height:363.6pt;mso-position-horizontal-relative:page;mso-position-vertical-relative:paragraph;z-index:-15719936;mso-wrap-distance-left:0;mso-wrap-distance-right:0" id="docshapegroup22" coordorigin="1707,2964" coordsize="8696,7272">
                <v:shape style="position:absolute;left:2985;top:3034;width:5957;height:7200" type="#_x0000_t75" id="docshape23" stroked="false">
                  <v:imagedata r:id="rId72" o:title=""/>
                </v:shape>
                <v:shape style="position:absolute;left:1711;top:2963;width:1486;height:166" type="#_x0000_t75" id="docshape24" stroked="false">
                  <v:imagedata r:id="rId73" o:title=""/>
                </v:shape>
                <v:shape style="position:absolute;left:3221;top:3102;width:25;height:27" id="docshape25" coordorigin="3221,3103" coordsize="25,27" path="m3241,3129l3226,3129,3224,3127,3221,3125,3221,3105,3224,3105,3226,3103,3241,3103,3243,3105,3245,3105,3245,3115,3245,3125,3241,3129xe" filled="true" fillcolor="#000000" stroked="false">
                  <v:path arrowok="t"/>
                  <v:fill type="solid"/>
                </v:shape>
                <v:shape style="position:absolute;left:1721;top:3501;width:183;height:154" type="#_x0000_t75" id="docshape26" stroked="false">
                  <v:imagedata r:id="rId74" o:title=""/>
                </v:shape>
                <v:shape style="position:absolute;left:4827;top:3489;width:20;height:166" id="docshape27" coordorigin="4827,3490" coordsize="20,166" path="m4846,3492l4842,3492,4839,3490,4834,3490,4832,3492,4827,3492,4827,3653,4830,3653,4830,3656,4844,3656,4844,3653,4846,3653,4846,3492xe" filled="true" fillcolor="#000000" stroked="false">
                  <v:path arrowok="t"/>
                  <v:fill type="solid"/>
                </v:shape>
                <v:shape style="position:absolute;left:4947;top:3489;width:799;height:166" type="#_x0000_t75" id="docshape28" stroked="false">
                  <v:imagedata r:id="rId75" o:title=""/>
                </v:shape>
                <v:shape style="position:absolute;left:1714;top:3489;width:3082;height:507" type="#_x0000_t75" id="docshape29" stroked="false">
                  <v:imagedata r:id="rId76" o:title=""/>
                </v:shape>
                <v:shape style="position:absolute;left:5846;top:3489;width:4217;height:207" type="#_x0000_t75" id="docshape30" stroked="false">
                  <v:imagedata r:id="rId77" o:title=""/>
                </v:shape>
                <v:shape style="position:absolute;left:1726;top:4955;width:1618;height:236" type="#_x0000_t75" id="docshape31" stroked="false">
                  <v:imagedata r:id="rId78" o:title=""/>
                </v:shape>
                <v:shape style="position:absolute;left:3379;top:4957;width:46;height:231" id="docshape32" coordorigin="3380,4958" coordsize="46,231" path="m3419,5186l3390,5186,3392,5189,3416,5189,3419,5186xm3426,4959l3420,4959,3419,4958,3390,4958,3388,4959,3382,4959,3382,4963,3380,4963,3380,5183,3382,5183,3382,5185,3425,5185,3425,5183,3426,5183,3426,4963,3426,4959xe" filled="true" fillcolor="#ff0000" stroked="false">
                  <v:path arrowok="t"/>
                  <v:fill type="solid"/>
                </v:shape>
                <v:shape style="position:absolute;left:3459;top:4888;width:217;height:303" type="#_x0000_t75" id="docshape33" stroked="false">
                  <v:imagedata r:id="rId79" o:title=""/>
                </v:shape>
                <v:shape style="position:absolute;left:3711;top:4957;width:188;height:231" type="#_x0000_t75" id="docshape34" stroked="false">
                  <v:imagedata r:id="rId80" o:title=""/>
                </v:shape>
                <v:shape style="position:absolute;left:3930;top:5135;width:73;height:104" id="docshape35" coordorigin="3930,5136" coordsize="73,104" path="m3991,5138l3964,5138,3967,5136,3988,5136,3991,5138xm3962,5237l3933,5237,3930,5234,3930,5232,3933,5232,3955,5181,3955,5145,3957,5143,3957,5141,3959,5138,3995,5138,4000,5143,4000,5148,4003,5150,4003,5160,4000,5165,4000,5174,3998,5179,3998,5181,3995,5184,3995,5189,3993,5191,3991,5196,3988,5198,3964,5232,3964,5234,3962,5234,3962,5237xm3952,5239l3938,5239,3935,5237,3955,5237,3952,5239xe" filled="true" fillcolor="#ff0000" stroked="false">
                  <v:path arrowok="t"/>
                  <v:fill type="solid"/>
                </v:shape>
                <v:shape style="position:absolute;left:4117;top:4957;width:130;height:231" type="#_x0000_t75" id="docshape36" stroked="false">
                  <v:imagedata r:id="rId81" o:title=""/>
                </v:shape>
                <v:shape style="position:absolute;left:4283;top:4957;width:138;height:229" type="#_x0000_t75" id="docshape37" stroked="false">
                  <v:imagedata r:id="rId82" o:title=""/>
                </v:shape>
                <v:shape style="position:absolute;left:4452;top:4955;width:171;height:236" type="#_x0000_t75" id="docshape38" stroked="false">
                  <v:imagedata r:id="rId83" o:title=""/>
                </v:shape>
                <v:shape style="position:absolute;left:4658;top:4957;width:416;height:231" type="#_x0000_t75" id="docshape39" stroked="false">
                  <v:imagedata r:id="rId84" o:title=""/>
                </v:shape>
                <v:shape style="position:absolute;left:5163;top:4957;width:183;height:231" type="#_x0000_t75" id="docshape40" stroked="false">
                  <v:imagedata r:id="rId85" o:title=""/>
                </v:shape>
                <v:shape style="position:absolute;left:5457;top:4955;width:1580;height:236" type="#_x0000_t75" id="docshape41" stroked="false">
                  <v:imagedata r:id="rId86" o:title=""/>
                </v:shape>
                <v:shape style="position:absolute;left:1721;top:5666;width:183;height:154" type="#_x0000_t75" id="docshape42" stroked="false">
                  <v:imagedata r:id="rId87" o:title=""/>
                </v:shape>
                <v:shape style="position:absolute;left:2004;top:5654;width:8225;height:507" type="#_x0000_t75" id="docshape43" stroked="false">
                  <v:imagedata r:id="rId88" o:title=""/>
                </v:shape>
                <v:shape style="position:absolute;left:1706;top:5967;width:128;height:154" id="docshape44" coordorigin="1707,5967" coordsize="128,154" path="m1781,6118l1757,6118,1757,6116,1707,5974,1707,5967,1726,5967,1726,5969,1728,5969,1772,6099,1790,6099,1784,6116,1781,6118xm1790,6099l1772,6099,1813,5972,1815,5969,1815,5967,1834,5967,1834,5974,1790,6099xm1774,6121l1764,6121,1764,6118,1777,6118,1774,6121xe" filled="true" fillcolor="#000000" stroked="false">
                  <v:path arrowok="t"/>
                  <v:fill type="solid"/>
                </v:shape>
                <v:shape style="position:absolute;left:1853;top:5955;width:1929;height:207" type="#_x0000_t75" id="docshape45" stroked="false">
                  <v:imagedata r:id="rId89" o:title=""/>
                </v:shape>
                <v:shape style="position:absolute;left:1721;top:6447;width:2977;height:500" type="#_x0000_t75" id="docshape46" stroked="false">
                  <v:imagedata r:id="rId90" o:title=""/>
                </v:shape>
                <v:shape style="position:absolute;left:4798;top:6793;width:210;height:154" type="#_x0000_t75" id="docshape47" stroked="false">
                  <v:imagedata r:id="rId91" o:title=""/>
                </v:shape>
                <v:shape style="position:absolute;left:5041;top:6791;width:272;height:157" type="#_x0000_t75" id="docshape48" stroked="false">
                  <v:imagedata r:id="rId92" o:title=""/>
                </v:shape>
                <v:shape style="position:absolute;left:5396;top:6781;width:92;height:166" id="docshape49" coordorigin="5397,6782" coordsize="92,166" path="m5414,6784l5402,6784,5402,6782,5411,6782,5414,6784xm5416,6945l5397,6945,5397,6784,5416,6784,5416,6849,5443,6849,5433,6854,5428,6858,5421,6863,5416,6868,5416,6945xm5488,6945l5469,6945,5469,6870,5467,6866,5467,6863,5464,6861,5464,6856,5459,6851,5457,6851,5455,6849,5416,6849,5421,6844,5428,6839,5438,6834,5445,6832,5457,6832,5464,6834,5474,6839,5476,6842,5479,6846,5483,6849,5486,6854,5486,6858,5488,6866,5488,6945xm5414,6947l5402,6947,5399,6945,5414,6945,5414,6947xm5483,6947l5471,6947,5471,6945,5486,6945,5483,6947xe" filled="true" fillcolor="#000000" stroked="false">
                  <v:path arrowok="t"/>
                  <v:fill type="solid"/>
                </v:shape>
                <v:shape style="position:absolute;left:1718;top:7305;width:8426;height:209" type="#_x0000_t75" id="docshape50" stroked="false">
                  <v:imagedata r:id="rId93" o:title=""/>
                </v:shape>
                <v:shape style="position:absolute;left:1726;top:8473;width:2284;height:236" type="#_x0000_t75" id="docshape51" stroked="false">
                  <v:imagedata r:id="rId94" o:title=""/>
                </v:shape>
                <v:shape style="position:absolute;left:1721;top:9169;width:8681;height:510" type="#_x0000_t75" id="docshape52" stroked="false">
                  <v:imagedata r:id="rId95" o:title=""/>
                </v:shape>
                <v:shape style="position:absolute;left:1711;top:9479;width:2739;height:159" type="#_x0000_t75" id="docshape53" stroked="false">
                  <v:imagedata r:id="rId96" o:title=""/>
                </v:shape>
                <v:shape style="position:absolute;left:4480;top:9471;width:20;height:164" id="docshape54" coordorigin="4481,9472" coordsize="20,164" path="m4500,9476l4498,9476,4498,9472,4481,9472,4481,9476,4481,9634,4481,9636,4498,9636,4498,9634,4500,9634,4500,9476xe" filled="true" fillcolor="#000000" stroked="false">
                  <v:path arrowok="t"/>
                  <v:fill type="solid"/>
                </v:shape>
                <v:shape style="position:absolute;left:1706;top:9780;width:2436;height:200" type="#_x0000_t75" id="docshape55" stroked="false">
                  <v:imagedata r:id="rId97" o:title=""/>
                </v:shape>
                <v:shape style="position:absolute;left:4226;top:9773;width:20;height:164" id="docshape56" coordorigin="4226,9773" coordsize="20,164" path="m4245,9776l4243,9776,4243,9773,4229,9773,4229,9776,4226,9776,4226,9936,4245,9936,4245,9776xe" filled="true" fillcolor="#000000" stroked="false">
                  <v:path arrowok="t"/>
                  <v:fill type="solid"/>
                </v:shape>
                <v:shape style="position:absolute;left:4279;top:9823;width:327;height:157" type="#_x0000_t75" id="docshape57" stroked="false">
                  <v:imagedata r:id="rId98" o:title=""/>
                </v:shape>
                <v:shape style="position:absolute;left:4646;top:9774;width:20;height:162" id="docshape58" coordorigin="4647,9774" coordsize="20,162" path="m4666,9776l4664,9776,4664,9774,4647,9774,4647,9776,4647,9776,4647,9934,4647,9936,4665,9936,4665,9934,4666,9934,4666,9776xe" filled="true" fillcolor="#000000" stroked="false">
                  <v:path arrowok="t"/>
                  <v:fill type="solid"/>
                </v:shape>
                <v:shape style="position:absolute;left:4699;top:9823;width:241;height:116" type="#_x0000_t75" id="docshape59" stroked="false">
                  <v:imagedata r:id="rId99" o:title=""/>
                </v:shape>
                <w10:wrap type="topAndBottom"/>
              </v:group>
            </w:pict>
          </mc:Fallback>
        </mc:AlternateContent>
      </w:r>
    </w:p>
    <w:p w:rsidR="004F7311" w:rsidRDefault="004F7311">
      <w:pPr>
        <w:spacing w:before="147"/>
        <w:rPr>
          <w:rFonts w:ascii="Times New Roman"/>
          <w:sz w:val="20"/>
        </w:rPr>
      </w:pPr>
    </w:p>
    <w:p w:rsidR="004F7311" w:rsidRDefault="004F7311">
      <w:pPr>
        <w:spacing w:before="1"/>
        <w:rPr>
          <w:rFonts w:ascii="Times New Roman"/>
          <w:sz w:val="7"/>
        </w:rPr>
      </w:pPr>
    </w:p>
    <w:p w:rsidR="004F7311" w:rsidRDefault="004F7311">
      <w:pPr>
        <w:spacing w:before="4"/>
        <w:rPr>
          <w:rFonts w:ascii="Times New Roman"/>
          <w:sz w:val="7"/>
        </w:rPr>
      </w:pPr>
    </w:p>
    <w:p w:rsidR="004F7311" w:rsidRDefault="004F7311">
      <w:pPr>
        <w:spacing w:before="94"/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6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15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1089945</wp:posOffset>
                </wp:positionH>
                <wp:positionV relativeFrom="paragraph">
                  <wp:posOffset>258013</wp:posOffset>
                </wp:positionV>
                <wp:extent cx="2113280" cy="229235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3280" cy="229235"/>
                          <a:chOff x="0" y="0"/>
                          <a:chExt cx="2113280" cy="22923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236" cy="228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1543323" y="30581"/>
                            <a:ext cx="569595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198755">
                                <a:moveTo>
                                  <a:pt x="28968" y="15240"/>
                                </a:moveTo>
                                <a:lnTo>
                                  <a:pt x="25908" y="15240"/>
                                </a:lnTo>
                                <a:lnTo>
                                  <a:pt x="25908" y="13716"/>
                                </a:lnTo>
                                <a:lnTo>
                                  <a:pt x="4572" y="13716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157162"/>
                                </a:lnTo>
                                <a:lnTo>
                                  <a:pt x="1524" y="157162"/>
                                </a:lnTo>
                                <a:lnTo>
                                  <a:pt x="3048" y="158686"/>
                                </a:lnTo>
                                <a:lnTo>
                                  <a:pt x="9144" y="158686"/>
                                </a:lnTo>
                                <a:lnTo>
                                  <a:pt x="12192" y="160210"/>
                                </a:lnTo>
                                <a:lnTo>
                                  <a:pt x="18288" y="160210"/>
                                </a:lnTo>
                                <a:lnTo>
                                  <a:pt x="19812" y="158686"/>
                                </a:lnTo>
                                <a:lnTo>
                                  <a:pt x="25908" y="158686"/>
                                </a:lnTo>
                                <a:lnTo>
                                  <a:pt x="27432" y="157162"/>
                                </a:lnTo>
                                <a:lnTo>
                                  <a:pt x="28968" y="157162"/>
                                </a:lnTo>
                                <a:lnTo>
                                  <a:pt x="28968" y="15240"/>
                                </a:lnTo>
                                <a:close/>
                              </a:path>
                              <a:path w="569595" h="198755">
                                <a:moveTo>
                                  <a:pt x="163258" y="152590"/>
                                </a:moveTo>
                                <a:lnTo>
                                  <a:pt x="161734" y="150964"/>
                                </a:lnTo>
                                <a:lnTo>
                                  <a:pt x="160210" y="147916"/>
                                </a:lnTo>
                                <a:lnTo>
                                  <a:pt x="136271" y="102196"/>
                                </a:lnTo>
                                <a:lnTo>
                                  <a:pt x="126682" y="83908"/>
                                </a:lnTo>
                                <a:lnTo>
                                  <a:pt x="136575" y="65532"/>
                                </a:lnTo>
                                <a:lnTo>
                                  <a:pt x="158686" y="24384"/>
                                </a:lnTo>
                                <a:lnTo>
                                  <a:pt x="160210" y="22860"/>
                                </a:lnTo>
                                <a:lnTo>
                                  <a:pt x="160210" y="19812"/>
                                </a:lnTo>
                                <a:lnTo>
                                  <a:pt x="161734" y="18288"/>
                                </a:lnTo>
                                <a:lnTo>
                                  <a:pt x="161734" y="15240"/>
                                </a:lnTo>
                                <a:lnTo>
                                  <a:pt x="160210" y="15240"/>
                                </a:lnTo>
                                <a:lnTo>
                                  <a:pt x="160210" y="13716"/>
                                </a:lnTo>
                                <a:lnTo>
                                  <a:pt x="134302" y="13716"/>
                                </a:lnTo>
                                <a:lnTo>
                                  <a:pt x="134302" y="15240"/>
                                </a:lnTo>
                                <a:lnTo>
                                  <a:pt x="132778" y="15240"/>
                                </a:lnTo>
                                <a:lnTo>
                                  <a:pt x="131254" y="16764"/>
                                </a:lnTo>
                                <a:lnTo>
                                  <a:pt x="131254" y="18288"/>
                                </a:lnTo>
                                <a:lnTo>
                                  <a:pt x="106870" y="65532"/>
                                </a:lnTo>
                                <a:lnTo>
                                  <a:pt x="80873" y="18288"/>
                                </a:lnTo>
                                <a:lnTo>
                                  <a:pt x="80873" y="16764"/>
                                </a:lnTo>
                                <a:lnTo>
                                  <a:pt x="79349" y="16764"/>
                                </a:lnTo>
                                <a:lnTo>
                                  <a:pt x="79349" y="15240"/>
                                </a:lnTo>
                                <a:lnTo>
                                  <a:pt x="77825" y="15240"/>
                                </a:lnTo>
                                <a:lnTo>
                                  <a:pt x="76301" y="13716"/>
                                </a:lnTo>
                                <a:lnTo>
                                  <a:pt x="50393" y="13716"/>
                                </a:lnTo>
                                <a:lnTo>
                                  <a:pt x="48869" y="15240"/>
                                </a:lnTo>
                                <a:lnTo>
                                  <a:pt x="48869" y="19812"/>
                                </a:lnTo>
                                <a:lnTo>
                                  <a:pt x="50393" y="22860"/>
                                </a:lnTo>
                                <a:lnTo>
                                  <a:pt x="51917" y="24384"/>
                                </a:lnTo>
                                <a:lnTo>
                                  <a:pt x="83921" y="83908"/>
                                </a:lnTo>
                                <a:lnTo>
                                  <a:pt x="48869" y="147916"/>
                                </a:lnTo>
                                <a:lnTo>
                                  <a:pt x="47244" y="150964"/>
                                </a:lnTo>
                                <a:lnTo>
                                  <a:pt x="47244" y="152590"/>
                                </a:lnTo>
                                <a:lnTo>
                                  <a:pt x="45720" y="154114"/>
                                </a:lnTo>
                                <a:lnTo>
                                  <a:pt x="45720" y="157162"/>
                                </a:lnTo>
                                <a:lnTo>
                                  <a:pt x="47244" y="157162"/>
                                </a:lnTo>
                                <a:lnTo>
                                  <a:pt x="47244" y="158686"/>
                                </a:lnTo>
                                <a:lnTo>
                                  <a:pt x="53441" y="158686"/>
                                </a:lnTo>
                                <a:lnTo>
                                  <a:pt x="56489" y="160210"/>
                                </a:lnTo>
                                <a:lnTo>
                                  <a:pt x="62585" y="160210"/>
                                </a:lnTo>
                                <a:lnTo>
                                  <a:pt x="65633" y="158686"/>
                                </a:lnTo>
                                <a:lnTo>
                                  <a:pt x="73253" y="158686"/>
                                </a:lnTo>
                                <a:lnTo>
                                  <a:pt x="74777" y="157162"/>
                                </a:lnTo>
                                <a:lnTo>
                                  <a:pt x="76301" y="157162"/>
                                </a:lnTo>
                                <a:lnTo>
                                  <a:pt x="76301" y="155638"/>
                                </a:lnTo>
                                <a:lnTo>
                                  <a:pt x="103733" y="102196"/>
                                </a:lnTo>
                                <a:lnTo>
                                  <a:pt x="131254" y="155638"/>
                                </a:lnTo>
                                <a:lnTo>
                                  <a:pt x="131254" y="157162"/>
                                </a:lnTo>
                                <a:lnTo>
                                  <a:pt x="132778" y="157162"/>
                                </a:lnTo>
                                <a:lnTo>
                                  <a:pt x="134302" y="158686"/>
                                </a:lnTo>
                                <a:lnTo>
                                  <a:pt x="141922" y="158686"/>
                                </a:lnTo>
                                <a:lnTo>
                                  <a:pt x="144970" y="160210"/>
                                </a:lnTo>
                                <a:lnTo>
                                  <a:pt x="152590" y="160210"/>
                                </a:lnTo>
                                <a:lnTo>
                                  <a:pt x="155638" y="158686"/>
                                </a:lnTo>
                                <a:lnTo>
                                  <a:pt x="161734" y="158686"/>
                                </a:lnTo>
                                <a:lnTo>
                                  <a:pt x="163258" y="157162"/>
                                </a:lnTo>
                                <a:lnTo>
                                  <a:pt x="163258" y="152590"/>
                                </a:lnTo>
                                <a:close/>
                              </a:path>
                              <a:path w="569595" h="198755">
                                <a:moveTo>
                                  <a:pt x="277749" y="16764"/>
                                </a:moveTo>
                                <a:lnTo>
                                  <a:pt x="274701" y="13716"/>
                                </a:lnTo>
                                <a:lnTo>
                                  <a:pt x="170980" y="13716"/>
                                </a:lnTo>
                                <a:lnTo>
                                  <a:pt x="167932" y="16764"/>
                                </a:lnTo>
                                <a:lnTo>
                                  <a:pt x="167932" y="35052"/>
                                </a:lnTo>
                                <a:lnTo>
                                  <a:pt x="169456" y="36576"/>
                                </a:lnTo>
                                <a:lnTo>
                                  <a:pt x="169456" y="38100"/>
                                </a:lnTo>
                                <a:lnTo>
                                  <a:pt x="207556" y="38100"/>
                                </a:lnTo>
                                <a:lnTo>
                                  <a:pt x="207556" y="155638"/>
                                </a:lnTo>
                                <a:lnTo>
                                  <a:pt x="209080" y="157162"/>
                                </a:lnTo>
                                <a:lnTo>
                                  <a:pt x="210604" y="157162"/>
                                </a:lnTo>
                                <a:lnTo>
                                  <a:pt x="210604" y="158686"/>
                                </a:lnTo>
                                <a:lnTo>
                                  <a:pt x="218224" y="158686"/>
                                </a:lnTo>
                                <a:lnTo>
                                  <a:pt x="219748" y="160210"/>
                                </a:lnTo>
                                <a:lnTo>
                                  <a:pt x="225933" y="160210"/>
                                </a:lnTo>
                                <a:lnTo>
                                  <a:pt x="227457" y="158686"/>
                                </a:lnTo>
                                <a:lnTo>
                                  <a:pt x="235077" y="158686"/>
                                </a:lnTo>
                                <a:lnTo>
                                  <a:pt x="235077" y="157162"/>
                                </a:lnTo>
                                <a:lnTo>
                                  <a:pt x="236601" y="157162"/>
                                </a:lnTo>
                                <a:lnTo>
                                  <a:pt x="236601" y="155638"/>
                                </a:lnTo>
                                <a:lnTo>
                                  <a:pt x="238125" y="155638"/>
                                </a:lnTo>
                                <a:lnTo>
                                  <a:pt x="238125" y="38100"/>
                                </a:lnTo>
                                <a:lnTo>
                                  <a:pt x="276225" y="38100"/>
                                </a:lnTo>
                                <a:lnTo>
                                  <a:pt x="276225" y="36576"/>
                                </a:lnTo>
                                <a:lnTo>
                                  <a:pt x="277749" y="35052"/>
                                </a:lnTo>
                                <a:lnTo>
                                  <a:pt x="277749" y="16764"/>
                                </a:lnTo>
                                <a:close/>
                              </a:path>
                              <a:path w="569595" h="198755">
                                <a:moveTo>
                                  <a:pt x="398437" y="155638"/>
                                </a:moveTo>
                                <a:lnTo>
                                  <a:pt x="396913" y="154114"/>
                                </a:lnTo>
                                <a:lnTo>
                                  <a:pt x="396913" y="150964"/>
                                </a:lnTo>
                                <a:lnTo>
                                  <a:pt x="395389" y="147916"/>
                                </a:lnTo>
                                <a:lnTo>
                                  <a:pt x="387489" y="125056"/>
                                </a:lnTo>
                                <a:lnTo>
                                  <a:pt x="380111" y="103720"/>
                                </a:lnTo>
                                <a:lnTo>
                                  <a:pt x="358470" y="41148"/>
                                </a:lnTo>
                                <a:lnTo>
                                  <a:pt x="351104" y="19812"/>
                                </a:lnTo>
                                <a:lnTo>
                                  <a:pt x="351104" y="18288"/>
                                </a:lnTo>
                                <a:lnTo>
                                  <a:pt x="349580" y="16764"/>
                                </a:lnTo>
                                <a:lnTo>
                                  <a:pt x="349580" y="103720"/>
                                </a:lnTo>
                                <a:lnTo>
                                  <a:pt x="308330" y="103720"/>
                                </a:lnTo>
                                <a:lnTo>
                                  <a:pt x="329666" y="41148"/>
                                </a:lnTo>
                                <a:lnTo>
                                  <a:pt x="349580" y="103720"/>
                                </a:lnTo>
                                <a:lnTo>
                                  <a:pt x="349580" y="16764"/>
                                </a:lnTo>
                                <a:lnTo>
                                  <a:pt x="346532" y="13716"/>
                                </a:lnTo>
                                <a:lnTo>
                                  <a:pt x="314426" y="13716"/>
                                </a:lnTo>
                                <a:lnTo>
                                  <a:pt x="314426" y="15240"/>
                                </a:lnTo>
                                <a:lnTo>
                                  <a:pt x="312902" y="15240"/>
                                </a:lnTo>
                                <a:lnTo>
                                  <a:pt x="312902" y="16764"/>
                                </a:lnTo>
                                <a:lnTo>
                                  <a:pt x="311378" y="16764"/>
                                </a:lnTo>
                                <a:lnTo>
                                  <a:pt x="311378" y="19812"/>
                                </a:lnTo>
                                <a:lnTo>
                                  <a:pt x="265569" y="147916"/>
                                </a:lnTo>
                                <a:lnTo>
                                  <a:pt x="265569" y="149440"/>
                                </a:lnTo>
                                <a:lnTo>
                                  <a:pt x="264045" y="152590"/>
                                </a:lnTo>
                                <a:lnTo>
                                  <a:pt x="264045" y="157162"/>
                                </a:lnTo>
                                <a:lnTo>
                                  <a:pt x="265569" y="157162"/>
                                </a:lnTo>
                                <a:lnTo>
                                  <a:pt x="265569" y="158686"/>
                                </a:lnTo>
                                <a:lnTo>
                                  <a:pt x="271665" y="158686"/>
                                </a:lnTo>
                                <a:lnTo>
                                  <a:pt x="273189" y="160210"/>
                                </a:lnTo>
                                <a:lnTo>
                                  <a:pt x="280898" y="160210"/>
                                </a:lnTo>
                                <a:lnTo>
                                  <a:pt x="282422" y="158686"/>
                                </a:lnTo>
                                <a:lnTo>
                                  <a:pt x="290042" y="158686"/>
                                </a:lnTo>
                                <a:lnTo>
                                  <a:pt x="293090" y="155638"/>
                                </a:lnTo>
                                <a:lnTo>
                                  <a:pt x="293090" y="154114"/>
                                </a:lnTo>
                                <a:lnTo>
                                  <a:pt x="302234" y="125056"/>
                                </a:lnTo>
                                <a:lnTo>
                                  <a:pt x="357200" y="125056"/>
                                </a:lnTo>
                                <a:lnTo>
                                  <a:pt x="366344" y="155638"/>
                                </a:lnTo>
                                <a:lnTo>
                                  <a:pt x="366344" y="157162"/>
                                </a:lnTo>
                                <a:lnTo>
                                  <a:pt x="367868" y="157162"/>
                                </a:lnTo>
                                <a:lnTo>
                                  <a:pt x="369392" y="158686"/>
                                </a:lnTo>
                                <a:lnTo>
                                  <a:pt x="377012" y="158686"/>
                                </a:lnTo>
                                <a:lnTo>
                                  <a:pt x="380060" y="160210"/>
                                </a:lnTo>
                                <a:lnTo>
                                  <a:pt x="387680" y="160210"/>
                                </a:lnTo>
                                <a:lnTo>
                                  <a:pt x="390728" y="158686"/>
                                </a:lnTo>
                                <a:lnTo>
                                  <a:pt x="395389" y="158686"/>
                                </a:lnTo>
                                <a:lnTo>
                                  <a:pt x="398437" y="155638"/>
                                </a:lnTo>
                                <a:close/>
                              </a:path>
                              <a:path w="569595" h="198755">
                                <a:moveTo>
                                  <a:pt x="506742" y="109816"/>
                                </a:moveTo>
                                <a:lnTo>
                                  <a:pt x="505218" y="103720"/>
                                </a:lnTo>
                                <a:lnTo>
                                  <a:pt x="503694" y="100672"/>
                                </a:lnTo>
                                <a:lnTo>
                                  <a:pt x="502170" y="96100"/>
                                </a:lnTo>
                                <a:lnTo>
                                  <a:pt x="499122" y="91528"/>
                                </a:lnTo>
                                <a:lnTo>
                                  <a:pt x="489978" y="82384"/>
                                </a:lnTo>
                                <a:lnTo>
                                  <a:pt x="486930" y="80860"/>
                                </a:lnTo>
                                <a:lnTo>
                                  <a:pt x="482358" y="77812"/>
                                </a:lnTo>
                                <a:lnTo>
                                  <a:pt x="479310" y="76288"/>
                                </a:lnTo>
                                <a:lnTo>
                                  <a:pt x="474738" y="74764"/>
                                </a:lnTo>
                                <a:lnTo>
                                  <a:pt x="471690" y="73240"/>
                                </a:lnTo>
                                <a:lnTo>
                                  <a:pt x="467118" y="71716"/>
                                </a:lnTo>
                                <a:lnTo>
                                  <a:pt x="464070" y="70104"/>
                                </a:lnTo>
                                <a:lnTo>
                                  <a:pt x="459498" y="68580"/>
                                </a:lnTo>
                                <a:lnTo>
                                  <a:pt x="456450" y="65532"/>
                                </a:lnTo>
                                <a:lnTo>
                                  <a:pt x="453402" y="64008"/>
                                </a:lnTo>
                                <a:lnTo>
                                  <a:pt x="450253" y="62484"/>
                                </a:lnTo>
                                <a:lnTo>
                                  <a:pt x="448729" y="60960"/>
                                </a:lnTo>
                                <a:lnTo>
                                  <a:pt x="447205" y="57912"/>
                                </a:lnTo>
                                <a:lnTo>
                                  <a:pt x="444157" y="56388"/>
                                </a:lnTo>
                                <a:lnTo>
                                  <a:pt x="444157" y="45720"/>
                                </a:lnTo>
                                <a:lnTo>
                                  <a:pt x="445681" y="44196"/>
                                </a:lnTo>
                                <a:lnTo>
                                  <a:pt x="445681" y="41148"/>
                                </a:lnTo>
                                <a:lnTo>
                                  <a:pt x="448729" y="38100"/>
                                </a:lnTo>
                                <a:lnTo>
                                  <a:pt x="450253" y="38100"/>
                                </a:lnTo>
                                <a:lnTo>
                                  <a:pt x="451878" y="36576"/>
                                </a:lnTo>
                                <a:lnTo>
                                  <a:pt x="454926" y="35052"/>
                                </a:lnTo>
                                <a:lnTo>
                                  <a:pt x="471690" y="35052"/>
                                </a:lnTo>
                                <a:lnTo>
                                  <a:pt x="474738" y="36576"/>
                                </a:lnTo>
                                <a:lnTo>
                                  <a:pt x="477786" y="36576"/>
                                </a:lnTo>
                                <a:lnTo>
                                  <a:pt x="486930" y="41148"/>
                                </a:lnTo>
                                <a:lnTo>
                                  <a:pt x="488454" y="41148"/>
                                </a:lnTo>
                                <a:lnTo>
                                  <a:pt x="491502" y="44196"/>
                                </a:lnTo>
                                <a:lnTo>
                                  <a:pt x="496074" y="44196"/>
                                </a:lnTo>
                                <a:lnTo>
                                  <a:pt x="496074" y="42672"/>
                                </a:lnTo>
                                <a:lnTo>
                                  <a:pt x="497598" y="42672"/>
                                </a:lnTo>
                                <a:lnTo>
                                  <a:pt x="497598" y="35052"/>
                                </a:lnTo>
                                <a:lnTo>
                                  <a:pt x="497598" y="22860"/>
                                </a:lnTo>
                                <a:lnTo>
                                  <a:pt x="493026" y="18288"/>
                                </a:lnTo>
                                <a:lnTo>
                                  <a:pt x="489978" y="16764"/>
                                </a:lnTo>
                                <a:lnTo>
                                  <a:pt x="488454" y="16764"/>
                                </a:lnTo>
                                <a:lnTo>
                                  <a:pt x="482358" y="13716"/>
                                </a:lnTo>
                                <a:lnTo>
                                  <a:pt x="479310" y="13716"/>
                                </a:lnTo>
                                <a:lnTo>
                                  <a:pt x="476262" y="12192"/>
                                </a:lnTo>
                                <a:lnTo>
                                  <a:pt x="470166" y="12192"/>
                                </a:lnTo>
                                <a:lnTo>
                                  <a:pt x="465594" y="10668"/>
                                </a:lnTo>
                                <a:lnTo>
                                  <a:pt x="456450" y="10668"/>
                                </a:lnTo>
                                <a:lnTo>
                                  <a:pt x="438061" y="15240"/>
                                </a:lnTo>
                                <a:lnTo>
                                  <a:pt x="428917" y="21336"/>
                                </a:lnTo>
                                <a:lnTo>
                                  <a:pt x="421297" y="28956"/>
                                </a:lnTo>
                                <a:lnTo>
                                  <a:pt x="418249" y="35052"/>
                                </a:lnTo>
                                <a:lnTo>
                                  <a:pt x="415201" y="39624"/>
                                </a:lnTo>
                                <a:lnTo>
                                  <a:pt x="413677" y="45720"/>
                                </a:lnTo>
                                <a:lnTo>
                                  <a:pt x="413677" y="59436"/>
                                </a:lnTo>
                                <a:lnTo>
                                  <a:pt x="416725" y="68580"/>
                                </a:lnTo>
                                <a:lnTo>
                                  <a:pt x="418249" y="73240"/>
                                </a:lnTo>
                                <a:lnTo>
                                  <a:pt x="433489" y="88480"/>
                                </a:lnTo>
                                <a:lnTo>
                                  <a:pt x="438061" y="90004"/>
                                </a:lnTo>
                                <a:lnTo>
                                  <a:pt x="441109" y="93052"/>
                                </a:lnTo>
                                <a:lnTo>
                                  <a:pt x="445681" y="94576"/>
                                </a:lnTo>
                                <a:lnTo>
                                  <a:pt x="448729" y="96100"/>
                                </a:lnTo>
                                <a:lnTo>
                                  <a:pt x="453402" y="97624"/>
                                </a:lnTo>
                                <a:lnTo>
                                  <a:pt x="465594" y="103720"/>
                                </a:lnTo>
                                <a:lnTo>
                                  <a:pt x="468642" y="106768"/>
                                </a:lnTo>
                                <a:lnTo>
                                  <a:pt x="471690" y="108292"/>
                                </a:lnTo>
                                <a:lnTo>
                                  <a:pt x="473214" y="111340"/>
                                </a:lnTo>
                                <a:lnTo>
                                  <a:pt x="474738" y="112864"/>
                                </a:lnTo>
                                <a:lnTo>
                                  <a:pt x="476262" y="115912"/>
                                </a:lnTo>
                                <a:lnTo>
                                  <a:pt x="476262" y="122008"/>
                                </a:lnTo>
                                <a:lnTo>
                                  <a:pt x="474738" y="125056"/>
                                </a:lnTo>
                                <a:lnTo>
                                  <a:pt x="474738" y="126580"/>
                                </a:lnTo>
                                <a:lnTo>
                                  <a:pt x="473214" y="129628"/>
                                </a:lnTo>
                                <a:lnTo>
                                  <a:pt x="470166" y="132676"/>
                                </a:lnTo>
                                <a:lnTo>
                                  <a:pt x="467118" y="134200"/>
                                </a:lnTo>
                                <a:lnTo>
                                  <a:pt x="465594" y="135724"/>
                                </a:lnTo>
                                <a:lnTo>
                                  <a:pt x="462546" y="135724"/>
                                </a:lnTo>
                                <a:lnTo>
                                  <a:pt x="459498" y="137248"/>
                                </a:lnTo>
                                <a:lnTo>
                                  <a:pt x="442633" y="137248"/>
                                </a:lnTo>
                                <a:lnTo>
                                  <a:pt x="438061" y="135724"/>
                                </a:lnTo>
                                <a:lnTo>
                                  <a:pt x="435013" y="134200"/>
                                </a:lnTo>
                                <a:lnTo>
                                  <a:pt x="430441" y="132676"/>
                                </a:lnTo>
                                <a:lnTo>
                                  <a:pt x="424345" y="129628"/>
                                </a:lnTo>
                                <a:lnTo>
                                  <a:pt x="422821" y="128104"/>
                                </a:lnTo>
                                <a:lnTo>
                                  <a:pt x="419773" y="128104"/>
                                </a:lnTo>
                                <a:lnTo>
                                  <a:pt x="416725" y="125056"/>
                                </a:lnTo>
                                <a:lnTo>
                                  <a:pt x="415201" y="125056"/>
                                </a:lnTo>
                                <a:lnTo>
                                  <a:pt x="415201" y="126580"/>
                                </a:lnTo>
                                <a:lnTo>
                                  <a:pt x="413677" y="126580"/>
                                </a:lnTo>
                                <a:lnTo>
                                  <a:pt x="413677" y="128104"/>
                                </a:lnTo>
                                <a:lnTo>
                                  <a:pt x="412153" y="128104"/>
                                </a:lnTo>
                                <a:lnTo>
                                  <a:pt x="412153" y="147916"/>
                                </a:lnTo>
                                <a:lnTo>
                                  <a:pt x="413677" y="149440"/>
                                </a:lnTo>
                                <a:lnTo>
                                  <a:pt x="415201" y="149440"/>
                                </a:lnTo>
                                <a:lnTo>
                                  <a:pt x="415201" y="150964"/>
                                </a:lnTo>
                                <a:lnTo>
                                  <a:pt x="416725" y="152590"/>
                                </a:lnTo>
                                <a:lnTo>
                                  <a:pt x="419773" y="154114"/>
                                </a:lnTo>
                                <a:lnTo>
                                  <a:pt x="421297" y="154114"/>
                                </a:lnTo>
                                <a:lnTo>
                                  <a:pt x="430441" y="158686"/>
                                </a:lnTo>
                                <a:lnTo>
                                  <a:pt x="435013" y="158686"/>
                                </a:lnTo>
                                <a:lnTo>
                                  <a:pt x="438061" y="160210"/>
                                </a:lnTo>
                                <a:lnTo>
                                  <a:pt x="442633" y="161734"/>
                                </a:lnTo>
                                <a:lnTo>
                                  <a:pt x="459498" y="161734"/>
                                </a:lnTo>
                                <a:lnTo>
                                  <a:pt x="467118" y="160210"/>
                                </a:lnTo>
                                <a:lnTo>
                                  <a:pt x="479310" y="157162"/>
                                </a:lnTo>
                                <a:lnTo>
                                  <a:pt x="485406" y="154114"/>
                                </a:lnTo>
                                <a:lnTo>
                                  <a:pt x="489978" y="149440"/>
                                </a:lnTo>
                                <a:lnTo>
                                  <a:pt x="496074" y="146392"/>
                                </a:lnTo>
                                <a:lnTo>
                                  <a:pt x="499122" y="140296"/>
                                </a:lnTo>
                                <a:lnTo>
                                  <a:pt x="501154" y="137248"/>
                                </a:lnTo>
                                <a:lnTo>
                                  <a:pt x="502170" y="135724"/>
                                </a:lnTo>
                                <a:lnTo>
                                  <a:pt x="505218" y="129628"/>
                                </a:lnTo>
                                <a:lnTo>
                                  <a:pt x="506742" y="123532"/>
                                </a:lnTo>
                                <a:lnTo>
                                  <a:pt x="506742" y="109816"/>
                                </a:lnTo>
                                <a:close/>
                              </a:path>
                              <a:path w="569595" h="198755">
                                <a:moveTo>
                                  <a:pt x="569404" y="106768"/>
                                </a:moveTo>
                                <a:lnTo>
                                  <a:pt x="565467" y="61353"/>
                                </a:lnTo>
                                <a:lnTo>
                                  <a:pt x="550354" y="13830"/>
                                </a:lnTo>
                                <a:lnTo>
                                  <a:pt x="543407" y="0"/>
                                </a:lnTo>
                                <a:lnTo>
                                  <a:pt x="523595" y="0"/>
                                </a:lnTo>
                                <a:lnTo>
                                  <a:pt x="522071" y="1524"/>
                                </a:lnTo>
                                <a:lnTo>
                                  <a:pt x="520547" y="1524"/>
                                </a:lnTo>
                                <a:lnTo>
                                  <a:pt x="520547" y="6096"/>
                                </a:lnTo>
                                <a:lnTo>
                                  <a:pt x="525716" y="16649"/>
                                </a:lnTo>
                                <a:lnTo>
                                  <a:pt x="529882" y="27622"/>
                                </a:lnTo>
                                <a:lnTo>
                                  <a:pt x="539216" y="73964"/>
                                </a:lnTo>
                                <a:lnTo>
                                  <a:pt x="540359" y="97624"/>
                                </a:lnTo>
                                <a:lnTo>
                                  <a:pt x="540321" y="99148"/>
                                </a:lnTo>
                                <a:lnTo>
                                  <a:pt x="540067" y="110185"/>
                                </a:lnTo>
                                <a:lnTo>
                                  <a:pt x="539216" y="122580"/>
                                </a:lnTo>
                                <a:lnTo>
                                  <a:pt x="539102" y="123532"/>
                                </a:lnTo>
                                <a:lnTo>
                                  <a:pt x="537781" y="134708"/>
                                </a:lnTo>
                                <a:lnTo>
                                  <a:pt x="525716" y="180136"/>
                                </a:lnTo>
                                <a:lnTo>
                                  <a:pt x="520547" y="190690"/>
                                </a:lnTo>
                                <a:lnTo>
                                  <a:pt x="520547" y="195262"/>
                                </a:lnTo>
                                <a:lnTo>
                                  <a:pt x="522071" y="196786"/>
                                </a:lnTo>
                                <a:lnTo>
                                  <a:pt x="523595" y="196786"/>
                                </a:lnTo>
                                <a:lnTo>
                                  <a:pt x="525119" y="198310"/>
                                </a:lnTo>
                                <a:lnTo>
                                  <a:pt x="540359" y="198310"/>
                                </a:lnTo>
                                <a:lnTo>
                                  <a:pt x="541883" y="196786"/>
                                </a:lnTo>
                                <a:lnTo>
                                  <a:pt x="543407" y="196786"/>
                                </a:lnTo>
                                <a:lnTo>
                                  <a:pt x="555599" y="170878"/>
                                </a:lnTo>
                                <a:lnTo>
                                  <a:pt x="561695" y="155638"/>
                                </a:lnTo>
                                <a:lnTo>
                                  <a:pt x="564743" y="140296"/>
                                </a:lnTo>
                                <a:lnTo>
                                  <a:pt x="566267" y="131152"/>
                                </a:lnTo>
                                <a:lnTo>
                                  <a:pt x="567880" y="123532"/>
                                </a:lnTo>
                                <a:lnTo>
                                  <a:pt x="567880" y="115912"/>
                                </a:lnTo>
                                <a:lnTo>
                                  <a:pt x="569404" y="106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822502pt;margin-top:20.316021pt;width:166.4pt;height:18.05pt;mso-position-horizontal-relative:page;mso-position-vertical-relative:paragraph;z-index:-15719424;mso-wrap-distance-left:0;mso-wrap-distance-right:0" id="docshapegroup60" coordorigin="1716,406" coordsize="3328,361">
                <v:shape style="position:absolute;left:1716;top:406;width:2380;height:361" type="#_x0000_t75" id="docshape61" stroked="false">
                  <v:imagedata r:id="rId101" o:title=""/>
                </v:shape>
                <v:shape style="position:absolute;left:4146;top:454;width:897;height:313" id="docshape62" coordorigin="4147,454" coordsize="897,313" path="m4193,478l4188,478,4188,476,4154,476,4152,478,4147,478,4147,702,4149,702,4152,704,4161,704,4166,707,4176,707,4178,704,4188,704,4190,702,4193,702,4193,478xm4404,695l4402,692,4399,687,4361,615,4346,587,4362,558,4397,493,4399,490,4399,486,4402,483,4402,478,4399,478,4399,476,4358,476,4358,478,4356,478,4354,481,4354,483,4315,558,4274,483,4274,481,4272,481,4272,478,4269,478,4267,476,4226,476,4224,478,4224,486,4226,490,4229,493,4279,587,4224,687,4221,692,4221,695,4219,697,4219,702,4221,702,4221,704,4231,704,4236,707,4245,707,4250,704,4262,704,4265,702,4267,702,4267,700,4310,615,4354,700,4354,702,4356,702,4358,704,4370,704,4375,707,4387,707,4392,704,4402,704,4404,702,4404,695xm4584,481l4579,476,4416,476,4411,481,4411,510,4414,512,4414,514,4474,514,4474,700,4476,702,4479,702,4479,704,4491,704,4493,707,4503,707,4505,704,4517,704,4517,702,4519,702,4519,700,4522,700,4522,514,4582,514,4582,512,4584,510,4584,481xm4774,700l4772,697,4772,692,4770,687,4757,651,4745,618,4711,519,4700,486,4700,483,4697,481,4697,618,4632,618,4666,519,4697,618,4697,481,4693,476,4642,476,4642,478,4640,478,4640,481,4637,481,4637,486,4565,687,4565,690,4563,695,4563,702,4565,702,4565,704,4575,704,4577,707,4589,707,4592,704,4604,704,4608,700,4608,697,4623,651,4709,651,4724,700,4724,702,4726,702,4729,704,4741,704,4745,707,4757,707,4762,704,4770,704,4774,700xm4945,627l4943,618,4940,613,4938,606,4933,599,4919,584,4914,582,4907,577,4902,575,4895,572,4890,570,4883,567,4878,565,4871,562,4866,558,4861,555,4856,553,4854,550,4851,546,4846,543,4846,526,4849,524,4849,519,4854,514,4856,514,4859,512,4863,510,4890,510,4895,512,4899,512,4914,519,4916,519,4921,524,4928,524,4928,522,4931,522,4931,510,4931,490,4923,483,4919,481,4916,481,4907,476,4902,476,4897,474,4887,474,4880,471,4866,471,4837,478,4822,488,4810,500,4806,510,4801,517,4798,526,4798,548,4803,562,4806,570,4830,594,4837,596,4842,601,4849,603,4854,606,4861,608,4880,618,4885,623,4890,625,4892,630,4895,632,4897,637,4897,647,4895,651,4895,654,4892,659,4887,663,4883,666,4880,668,4875,668,4871,671,4844,671,4837,668,4832,666,4825,663,4815,659,4813,656,4808,656,4803,651,4801,651,4801,654,4798,654,4798,656,4796,656,4796,687,4798,690,4801,690,4801,692,4803,695,4808,697,4810,697,4825,704,4832,704,4837,707,4844,709,4871,709,4883,707,4902,702,4911,697,4919,690,4928,685,4933,675,4936,671,4938,668,4943,659,4945,649,4945,627xm5044,623l5043,608,5043,591,5043,590,5041,571,5037,551,5034,531,5028,513,5021,495,5014,476,5005,457,5003,454,4971,454,4969,457,4967,457,4967,464,4975,481,4981,498,4987,516,4991,534,4994,552,4996,571,4997,590,4997,591,4998,608,4998,611,4997,628,4996,648,4996,649,4994,667,4991,685,4987,703,4981,721,4975,738,4967,755,4967,762,4969,764,4971,764,4974,767,4998,767,5000,764,5003,764,5005,762,5010,753,5014,744,5018,734,5022,724,5031,700,5036,675,5039,661,5041,649,5041,637,5044,623xe" filled="true" fillcolor="#ff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1552479</wp:posOffset>
            </wp:positionH>
            <wp:positionV relativeFrom="paragraph">
              <wp:posOffset>738644</wp:posOffset>
            </wp:positionV>
            <wp:extent cx="1665769" cy="319087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769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1552479</wp:posOffset>
            </wp:positionH>
            <wp:positionV relativeFrom="paragraph">
              <wp:posOffset>1129264</wp:posOffset>
            </wp:positionV>
            <wp:extent cx="1601703" cy="131159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703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1086891</wp:posOffset>
                </wp:positionH>
                <wp:positionV relativeFrom="paragraph">
                  <wp:posOffset>1565605</wp:posOffset>
                </wp:positionV>
                <wp:extent cx="195580" cy="8890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" h="88900">
                              <a:moveTo>
                                <a:pt x="41249" y="67157"/>
                              </a:moveTo>
                              <a:lnTo>
                                <a:pt x="10668" y="67157"/>
                              </a:lnTo>
                              <a:lnTo>
                                <a:pt x="21336" y="56489"/>
                              </a:lnTo>
                              <a:lnTo>
                                <a:pt x="24384" y="51917"/>
                              </a:lnTo>
                              <a:lnTo>
                                <a:pt x="30480" y="45821"/>
                              </a:lnTo>
                              <a:lnTo>
                                <a:pt x="33528" y="39725"/>
                              </a:lnTo>
                              <a:lnTo>
                                <a:pt x="35052" y="38201"/>
                              </a:lnTo>
                              <a:lnTo>
                                <a:pt x="36576" y="35153"/>
                              </a:lnTo>
                              <a:lnTo>
                                <a:pt x="36576" y="33629"/>
                              </a:lnTo>
                              <a:lnTo>
                                <a:pt x="38201" y="30581"/>
                              </a:lnTo>
                              <a:lnTo>
                                <a:pt x="38201" y="19812"/>
                              </a:lnTo>
                              <a:lnTo>
                                <a:pt x="36576" y="18288"/>
                              </a:lnTo>
                              <a:lnTo>
                                <a:pt x="36576" y="15240"/>
                              </a:lnTo>
                              <a:lnTo>
                                <a:pt x="30480" y="9144"/>
                              </a:lnTo>
                              <a:lnTo>
                                <a:pt x="27432" y="9144"/>
                              </a:lnTo>
                              <a:lnTo>
                                <a:pt x="24384" y="7620"/>
                              </a:lnTo>
                              <a:lnTo>
                                <a:pt x="12192" y="7620"/>
                              </a:lnTo>
                              <a:lnTo>
                                <a:pt x="9144" y="9144"/>
                              </a:lnTo>
                              <a:lnTo>
                                <a:pt x="7620" y="9144"/>
                              </a:lnTo>
                              <a:lnTo>
                                <a:pt x="6096" y="10668"/>
                              </a:lnTo>
                              <a:lnTo>
                                <a:pt x="4572" y="10668"/>
                              </a:lnTo>
                              <a:lnTo>
                                <a:pt x="1524" y="13716"/>
                              </a:lnTo>
                              <a:lnTo>
                                <a:pt x="1524" y="21437"/>
                              </a:lnTo>
                              <a:lnTo>
                                <a:pt x="3048" y="21437"/>
                              </a:lnTo>
                              <a:lnTo>
                                <a:pt x="3048" y="19812"/>
                              </a:lnTo>
                              <a:lnTo>
                                <a:pt x="4572" y="19812"/>
                              </a:lnTo>
                              <a:lnTo>
                                <a:pt x="6096" y="18288"/>
                              </a:lnTo>
                              <a:lnTo>
                                <a:pt x="7620" y="18288"/>
                              </a:lnTo>
                              <a:lnTo>
                                <a:pt x="9144" y="16764"/>
                              </a:lnTo>
                              <a:lnTo>
                                <a:pt x="10668" y="16764"/>
                              </a:lnTo>
                              <a:lnTo>
                                <a:pt x="12192" y="15240"/>
                              </a:lnTo>
                              <a:lnTo>
                                <a:pt x="22860" y="15240"/>
                              </a:lnTo>
                              <a:lnTo>
                                <a:pt x="22860" y="16764"/>
                              </a:lnTo>
                              <a:lnTo>
                                <a:pt x="24384" y="16764"/>
                              </a:lnTo>
                              <a:lnTo>
                                <a:pt x="25908" y="18288"/>
                              </a:lnTo>
                              <a:lnTo>
                                <a:pt x="25908" y="19812"/>
                              </a:lnTo>
                              <a:lnTo>
                                <a:pt x="27432" y="19812"/>
                              </a:lnTo>
                              <a:lnTo>
                                <a:pt x="27432" y="22961"/>
                              </a:lnTo>
                              <a:lnTo>
                                <a:pt x="28956" y="24485"/>
                              </a:lnTo>
                              <a:lnTo>
                                <a:pt x="28956" y="27533"/>
                              </a:lnTo>
                              <a:lnTo>
                                <a:pt x="27432" y="29057"/>
                              </a:lnTo>
                              <a:lnTo>
                                <a:pt x="27432" y="33629"/>
                              </a:lnTo>
                              <a:lnTo>
                                <a:pt x="25908" y="36677"/>
                              </a:lnTo>
                              <a:lnTo>
                                <a:pt x="24384" y="38201"/>
                              </a:lnTo>
                              <a:lnTo>
                                <a:pt x="22860" y="41249"/>
                              </a:lnTo>
                              <a:lnTo>
                                <a:pt x="21336" y="42773"/>
                              </a:lnTo>
                              <a:lnTo>
                                <a:pt x="18288" y="48869"/>
                              </a:lnTo>
                              <a:lnTo>
                                <a:pt x="1524" y="65633"/>
                              </a:lnTo>
                              <a:lnTo>
                                <a:pt x="1524" y="67157"/>
                              </a:lnTo>
                              <a:lnTo>
                                <a:pt x="0" y="67157"/>
                              </a:lnTo>
                              <a:lnTo>
                                <a:pt x="0" y="73253"/>
                              </a:lnTo>
                              <a:lnTo>
                                <a:pt x="1524" y="74777"/>
                              </a:lnTo>
                              <a:lnTo>
                                <a:pt x="39725" y="74777"/>
                              </a:lnTo>
                              <a:lnTo>
                                <a:pt x="41249" y="73253"/>
                              </a:lnTo>
                              <a:lnTo>
                                <a:pt x="41249" y="67157"/>
                              </a:lnTo>
                              <a:close/>
                            </a:path>
                            <a:path w="195580" h="88900">
                              <a:moveTo>
                                <a:pt x="120586" y="1524"/>
                              </a:moveTo>
                              <a:lnTo>
                                <a:pt x="119062" y="0"/>
                              </a:lnTo>
                              <a:lnTo>
                                <a:pt x="111442" y="0"/>
                              </a:lnTo>
                              <a:lnTo>
                                <a:pt x="111442" y="1524"/>
                              </a:lnTo>
                              <a:lnTo>
                                <a:pt x="80873" y="86969"/>
                              </a:lnTo>
                              <a:lnTo>
                                <a:pt x="80873" y="88493"/>
                              </a:lnTo>
                              <a:lnTo>
                                <a:pt x="88493" y="88493"/>
                              </a:lnTo>
                              <a:lnTo>
                                <a:pt x="88493" y="86969"/>
                              </a:lnTo>
                              <a:lnTo>
                                <a:pt x="119062" y="1524"/>
                              </a:lnTo>
                              <a:lnTo>
                                <a:pt x="120586" y="1524"/>
                              </a:lnTo>
                              <a:close/>
                            </a:path>
                            <a:path w="195580" h="88900">
                              <a:moveTo>
                                <a:pt x="195351" y="9144"/>
                              </a:moveTo>
                              <a:lnTo>
                                <a:pt x="193827" y="9144"/>
                              </a:lnTo>
                              <a:lnTo>
                                <a:pt x="193827" y="7620"/>
                              </a:lnTo>
                              <a:lnTo>
                                <a:pt x="152590" y="7620"/>
                              </a:lnTo>
                              <a:lnTo>
                                <a:pt x="152590" y="16764"/>
                              </a:lnTo>
                              <a:lnTo>
                                <a:pt x="186207" y="16764"/>
                              </a:lnTo>
                              <a:lnTo>
                                <a:pt x="160299" y="71729"/>
                              </a:lnTo>
                              <a:lnTo>
                                <a:pt x="160299" y="74777"/>
                              </a:lnTo>
                              <a:lnTo>
                                <a:pt x="169443" y="74777"/>
                              </a:lnTo>
                              <a:lnTo>
                                <a:pt x="169443" y="73253"/>
                              </a:lnTo>
                              <a:lnTo>
                                <a:pt x="193827" y="18288"/>
                              </a:lnTo>
                              <a:lnTo>
                                <a:pt x="193827" y="16764"/>
                              </a:lnTo>
                              <a:lnTo>
                                <a:pt x="195351" y="16764"/>
                              </a:lnTo>
                              <a:lnTo>
                                <a:pt x="195351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582001pt;margin-top:123.276047pt;width:15.4pt;height:7pt;mso-position-horizontal-relative:page;mso-position-vertical-relative:paragraph;z-index:-15717888;mso-wrap-distance-left:0;mso-wrap-distance-right:0" id="docshape63" coordorigin="1712,2466" coordsize="308,140" path="m1777,2571l1728,2571,1745,2554,1750,2547,1760,2538,1764,2528,1767,2526,1769,2521,1769,2518,1772,2514,1772,2497,1769,2494,1769,2490,1760,2480,1755,2480,1750,2478,1731,2478,1726,2480,1724,2480,1721,2482,1719,2482,1714,2487,1714,2499,1716,2499,1716,2497,1719,2497,1721,2494,1724,2494,1726,2492,1728,2492,1731,2490,1748,2490,1748,2492,1750,2492,1752,2494,1752,2497,1755,2497,1755,2502,1757,2504,1757,2509,1755,2511,1755,2518,1752,2523,1750,2526,1748,2530,1745,2533,1740,2542,1714,2569,1714,2571,1712,2571,1712,2581,1714,2583,1774,2583,1777,2581,1777,2571xm1902,2468l1899,2466,1887,2466,1887,2468,1839,2602,1839,2605,1851,2605,1851,2602,1899,2468,1902,2468xm2019,2480l2017,2480,2017,2478,1952,2478,1952,2492,2005,2492,1964,2578,1964,2583,1978,2583,1978,2581,2017,2494,2017,2492,2019,2492,2019,2480xe" filled="true" fillcolor="#59595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1111211</wp:posOffset>
            </wp:positionH>
            <wp:positionV relativeFrom="paragraph">
              <wp:posOffset>1894745</wp:posOffset>
            </wp:positionV>
            <wp:extent cx="5978904" cy="612648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9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spacing w:before="142"/>
        <w:rPr>
          <w:rFonts w:ascii="Times New Roman"/>
          <w:sz w:val="20"/>
        </w:rPr>
      </w:pPr>
    </w:p>
    <w:p w:rsidR="004F7311" w:rsidRDefault="004F7311">
      <w:pPr>
        <w:spacing w:before="8"/>
        <w:rPr>
          <w:rFonts w:ascii="Times New Roman"/>
          <w:sz w:val="7"/>
        </w:rPr>
      </w:pPr>
    </w:p>
    <w:p w:rsidR="004F7311" w:rsidRDefault="004F7311">
      <w:pPr>
        <w:spacing w:before="226"/>
        <w:rPr>
          <w:rFonts w:ascii="Times New Roman"/>
          <w:sz w:val="20"/>
        </w:rPr>
      </w:pPr>
    </w:p>
    <w:p w:rsidR="004F7311" w:rsidRDefault="004F7311">
      <w:pPr>
        <w:spacing w:before="125"/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  <w:sectPr w:rsidR="004F7311">
          <w:pgSz w:w="11910" w:h="16840"/>
          <w:pgMar w:top="720" w:right="708" w:bottom="280" w:left="850" w:header="720" w:footer="720" w:gutter="0"/>
          <w:cols w:space="720"/>
        </w:sectPr>
      </w:pPr>
    </w:p>
    <w:p w:rsidR="004F7311" w:rsidRDefault="00F96468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lastRenderedPageBreak/>
        <w:drawing>
          <wp:anchor distT="0" distB="0" distL="0" distR="0" simplePos="0" relativeHeight="487126528" behindDoc="1" locked="0" layoutInCell="1" allowOverlap="1">
            <wp:simplePos x="0" y="0"/>
            <wp:positionH relativeFrom="page">
              <wp:posOffset>1895855</wp:posOffset>
            </wp:positionH>
            <wp:positionV relativeFrom="page">
              <wp:posOffset>3067811</wp:posOffset>
            </wp:positionV>
            <wp:extent cx="3782567" cy="4571999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567" cy="457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66528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6063424</wp:posOffset>
                </wp:positionV>
                <wp:extent cx="55244" cy="55244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8"/>
                              </a:lnTo>
                              <a:lnTo>
                                <a:pt x="0" y="35052"/>
                              </a:lnTo>
                              <a:lnTo>
                                <a:pt x="0" y="19812"/>
                              </a:lnTo>
                              <a:lnTo>
                                <a:pt x="3048" y="13716"/>
                              </a:lnTo>
                              <a:lnTo>
                                <a:pt x="13716" y="3048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8"/>
                              </a:lnTo>
                              <a:lnTo>
                                <a:pt x="47339" y="7620"/>
                              </a:lnTo>
                              <a:lnTo>
                                <a:pt x="51911" y="13716"/>
                              </a:lnTo>
                              <a:lnTo>
                                <a:pt x="54959" y="19812"/>
                              </a:lnTo>
                              <a:lnTo>
                                <a:pt x="54959" y="27432"/>
                              </a:lnTo>
                              <a:lnTo>
                                <a:pt x="54959" y="35052"/>
                              </a:lnTo>
                              <a:lnTo>
                                <a:pt x="51911" y="41148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477.435028pt;width:4.350pt;height:4.350pt;mso-position-horizontal-relative:page;mso-position-vertical-relative:page;z-index:15766528" id="docshape66" coordorigin="2075,9549" coordsize="87,87" path="m2130,9635l2106,9635,2096,9630,2089,9621,2079,9614,2075,9604,2075,9580,2079,9570,2096,9554,2106,9549,2130,9549,2140,9554,2149,9561,2156,9570,2161,9580,2161,9592,2161,9604,2156,9614,2140,9630,2130,963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1541811</wp:posOffset>
                </wp:positionH>
                <wp:positionV relativeFrom="page">
                  <wp:posOffset>6029896</wp:posOffset>
                </wp:positionV>
                <wp:extent cx="3931285" cy="513080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1285" cy="513080"/>
                          <a:chOff x="0" y="0"/>
                          <a:chExt cx="3931285" cy="513080"/>
                        </a:xfrm>
                      </wpg:grpSpPr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990" y="603"/>
                            <a:ext cx="717518" cy="130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776" cy="512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1.402504pt;margin-top:474.794983pt;width:309.55pt;height:40.4pt;mso-position-horizontal-relative:page;mso-position-vertical-relative:page;z-index:15767040" id="docshapegroup67" coordorigin="2428,9496" coordsize="6191,808">
                <v:shape style="position:absolute;left:4108;top:9496;width:1130;height:206" type="#_x0000_t75" id="docshape68" stroked="false">
                  <v:imagedata r:id="rId107" o:title=""/>
                </v:shape>
                <v:shape style="position:absolute;left:2428;top:9495;width:6191;height:808" type="#_x0000_t75" id="docshape69" stroked="false">
                  <v:imagedata r:id="rId10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67552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6254210</wp:posOffset>
                </wp:positionV>
                <wp:extent cx="55244" cy="55244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8"/>
                              </a:lnTo>
                              <a:lnTo>
                                <a:pt x="0" y="35052"/>
                              </a:lnTo>
                              <a:lnTo>
                                <a:pt x="0" y="19812"/>
                              </a:lnTo>
                              <a:lnTo>
                                <a:pt x="3048" y="13716"/>
                              </a:lnTo>
                              <a:lnTo>
                                <a:pt x="13716" y="3048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8"/>
                              </a:lnTo>
                              <a:lnTo>
                                <a:pt x="47339" y="7620"/>
                              </a:lnTo>
                              <a:lnTo>
                                <a:pt x="51911" y="13716"/>
                              </a:lnTo>
                              <a:lnTo>
                                <a:pt x="54959" y="19812"/>
                              </a:lnTo>
                              <a:lnTo>
                                <a:pt x="54959" y="27432"/>
                              </a:lnTo>
                              <a:lnTo>
                                <a:pt x="54959" y="35052"/>
                              </a:lnTo>
                              <a:lnTo>
                                <a:pt x="51911" y="41148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492.457489pt;width:4.350pt;height:4.350pt;mso-position-horizontal-relative:page;mso-position-vertical-relative:page;z-index:15767552" id="docshape70" coordorigin="2075,9849" coordsize="87,87" path="m2130,9936l2106,9936,2096,9931,2089,9921,2079,9914,2075,9904,2075,9880,2079,9871,2096,9854,2106,9849,2130,9849,2140,9854,2149,9861,2156,9871,2161,9880,2161,9892,2161,9904,2156,9914,2140,9931,2130,993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68064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6444900</wp:posOffset>
                </wp:positionV>
                <wp:extent cx="55244" cy="55244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8"/>
                              </a:lnTo>
                              <a:lnTo>
                                <a:pt x="0" y="35052"/>
                              </a:lnTo>
                              <a:lnTo>
                                <a:pt x="0" y="19812"/>
                              </a:lnTo>
                              <a:lnTo>
                                <a:pt x="3048" y="13716"/>
                              </a:lnTo>
                              <a:lnTo>
                                <a:pt x="13716" y="3048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8"/>
                              </a:lnTo>
                              <a:lnTo>
                                <a:pt x="47339" y="7620"/>
                              </a:lnTo>
                              <a:lnTo>
                                <a:pt x="51911" y="13716"/>
                              </a:lnTo>
                              <a:lnTo>
                                <a:pt x="54959" y="19812"/>
                              </a:lnTo>
                              <a:lnTo>
                                <a:pt x="54959" y="27432"/>
                              </a:lnTo>
                              <a:lnTo>
                                <a:pt x="54959" y="35052"/>
                              </a:lnTo>
                              <a:lnTo>
                                <a:pt x="51911" y="41148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507.472504pt;width:4.350pt;height:4.350pt;mso-position-horizontal-relative:page;mso-position-vertical-relative:page;z-index:15768064" id="docshape71" coordorigin="2075,10149" coordsize="87,87" path="m2130,10236l2106,10236,2096,10231,2089,10222,2079,10214,2075,10205,2075,10181,2079,10171,2096,10154,2106,10149,2130,10149,2140,10154,2149,10161,2156,10171,2161,10181,2161,10193,2161,10205,2156,10214,2140,10231,2130,1023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6646259</wp:posOffset>
                </wp:positionV>
                <wp:extent cx="55244" cy="53975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975">
                              <a:moveTo>
                                <a:pt x="35052" y="53435"/>
                              </a:moveTo>
                              <a:lnTo>
                                <a:pt x="19812" y="53435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243"/>
                              </a:lnTo>
                              <a:lnTo>
                                <a:pt x="0" y="33623"/>
                              </a:lnTo>
                              <a:lnTo>
                                <a:pt x="0" y="18288"/>
                              </a:lnTo>
                              <a:lnTo>
                                <a:pt x="3048" y="12192"/>
                              </a:lnTo>
                              <a:lnTo>
                                <a:pt x="9144" y="7620"/>
                              </a:lnTo>
                              <a:lnTo>
                                <a:pt x="13716" y="1524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4"/>
                              </a:lnTo>
                              <a:lnTo>
                                <a:pt x="51911" y="12192"/>
                              </a:lnTo>
                              <a:lnTo>
                                <a:pt x="54959" y="18288"/>
                              </a:lnTo>
                              <a:lnTo>
                                <a:pt x="54959" y="26003"/>
                              </a:lnTo>
                              <a:lnTo>
                                <a:pt x="54959" y="33623"/>
                              </a:lnTo>
                              <a:lnTo>
                                <a:pt x="51911" y="41243"/>
                              </a:lnTo>
                              <a:lnTo>
                                <a:pt x="47339" y="45815"/>
                              </a:lnTo>
                              <a:lnTo>
                                <a:pt x="41243" y="50387"/>
                              </a:lnTo>
                              <a:lnTo>
                                <a:pt x="35052" y="53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523.327515pt;width:4.350pt;height:4.25pt;mso-position-horizontal-relative:page;mso-position-vertical-relative:page;z-index:15768576" id="docshape72" coordorigin="2075,10467" coordsize="87,85" path="m2130,10551l2106,10551,2096,10548,2089,10539,2079,10532,2075,10520,2075,10495,2079,10486,2089,10479,2096,10469,2106,10467,2130,10467,2140,10469,2156,10486,2161,10495,2161,10508,2161,10520,2156,10532,2149,10539,2140,10546,2130,1055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69088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6835521</wp:posOffset>
                </wp:positionV>
                <wp:extent cx="55244" cy="55244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863"/>
                              </a:moveTo>
                              <a:lnTo>
                                <a:pt x="19812" y="54863"/>
                              </a:lnTo>
                              <a:lnTo>
                                <a:pt x="13716" y="51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9144" y="9143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7339" y="47243"/>
                              </a:lnTo>
                              <a:lnTo>
                                <a:pt x="41243" y="51815"/>
                              </a:lnTo>
                              <a:lnTo>
                                <a:pt x="35052" y="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538.230042pt;width:4.350pt;height:4.350pt;mso-position-horizontal-relative:page;mso-position-vertical-relative:page;z-index:15769088" id="docshape73" coordorigin="2075,10765" coordsize="87,87" path="m2130,10851l2106,10851,2096,10846,2079,10829,2075,10820,2075,10796,2079,10786,2089,10779,2096,10769,2106,10765,2130,10765,2140,10769,2156,10786,2161,10796,2161,10808,2161,10820,2156,10829,2149,10839,2140,10846,2130,1085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1541811</wp:posOffset>
            </wp:positionH>
            <wp:positionV relativeFrom="page">
              <wp:posOffset>6611207</wp:posOffset>
            </wp:positionV>
            <wp:extent cx="2541357" cy="323850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357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spacing w:before="159" w:after="1"/>
        <w:rPr>
          <w:rFonts w:ascii="Times New Roman"/>
          <w:sz w:val="20"/>
        </w:rPr>
      </w:pPr>
    </w:p>
    <w:p w:rsidR="004F7311" w:rsidRDefault="00F96468">
      <w:pPr>
        <w:ind w:left="86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824865" cy="149860"/>
                <wp:effectExtent l="0" t="0" r="0" b="2539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4865" cy="149860"/>
                          <a:chOff x="0" y="0"/>
                          <a:chExt cx="824865" cy="149860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777" y="1524"/>
                            <a:ext cx="320516" cy="146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4.95pt;height:11.8pt;mso-position-horizontal-relative:char;mso-position-vertical-relative:line" id="docshapegroup74" coordorigin="0,0" coordsize="1299,236">
                <v:shape style="position:absolute;left:0;top:0;width:750;height:236" type="#_x0000_t75" id="docshape75" stroked="false">
                  <v:imagedata r:id="rId112" o:title=""/>
                </v:shape>
                <v:shape style="position:absolute;left:793;top:2;width:505;height:231" type="#_x0000_t75" id="docshape76" stroked="false">
                  <v:imagedata r:id="rId113" o:title=""/>
                </v:shape>
              </v:group>
            </w:pict>
          </mc:Fallback>
        </mc:AlternateContent>
      </w:r>
      <w:r>
        <w:rPr>
          <w:rFonts w:ascii="Times New Roman"/>
          <w:spacing w:val="52"/>
          <w:sz w:val="20"/>
        </w:rPr>
        <w:t xml:space="preserve"> </w:t>
      </w:r>
      <w:r>
        <w:rPr>
          <w:rFonts w:ascii="Times New Roman"/>
          <w:noProof/>
          <w:spacing w:val="52"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229235" cy="145415"/>
                <wp:effectExtent l="0" t="0" r="0" b="6985"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235" cy="145415"/>
                          <a:chOff x="0" y="0"/>
                          <a:chExt cx="229235" cy="145415"/>
                        </a:xfrm>
                      </wpg:grpSpPr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41" y="0"/>
                            <a:ext cx="85439" cy="144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8.05pt;height:11.45pt;mso-position-horizontal-relative:char;mso-position-vertical-relative:line" id="docshapegroup77" coordorigin="0,0" coordsize="361,229">
                <v:shape style="position:absolute;left:0;top:0;width:188;height:229" type="#_x0000_t75" id="docshape78" stroked="false">
                  <v:imagedata r:id="rId116" o:title=""/>
                </v:shape>
                <v:shape style="position:absolute;left:226;top:0;width:135;height:229" type="#_x0000_t75" id="docshape79" stroked="false">
                  <v:imagedata r:id="rId117" o:title=""/>
                </v:shape>
              </v:group>
            </w:pict>
          </mc:Fallback>
        </mc:AlternateContent>
      </w:r>
      <w:r>
        <w:rPr>
          <w:rFonts w:ascii="Times New Roman"/>
          <w:spacing w:val="62"/>
          <w:sz w:val="20"/>
        </w:rPr>
        <w:t xml:space="preserve"> </w:t>
      </w:r>
      <w:r>
        <w:rPr>
          <w:rFonts w:ascii="Times New Roman"/>
          <w:noProof/>
          <w:spacing w:val="62"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1348105" cy="191135"/>
                <wp:effectExtent l="0" t="0" r="0" b="8889"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8105" cy="191135"/>
                          <a:chOff x="0" y="0"/>
                          <a:chExt cx="1348105" cy="191135"/>
                        </a:xfrm>
                      </wpg:grpSpPr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243"/>
                            <a:ext cx="260937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940" y="44291"/>
                            <a:ext cx="169449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394" y="44291"/>
                            <a:ext cx="99250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028" y="42767"/>
                            <a:ext cx="258032" cy="146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396" y="41243"/>
                            <a:ext cx="106870" cy="149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1018127" y="42767"/>
                            <a:ext cx="3111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46685">
                                <a:moveTo>
                                  <a:pt x="22955" y="1524"/>
                                </a:moveTo>
                                <a:lnTo>
                                  <a:pt x="7715" y="1524"/>
                                </a:lnTo>
                                <a:lnTo>
                                  <a:pt x="10763" y="0"/>
                                </a:lnTo>
                                <a:lnTo>
                                  <a:pt x="21431" y="0"/>
                                </a:lnTo>
                                <a:lnTo>
                                  <a:pt x="22955" y="1524"/>
                                </a:lnTo>
                                <a:close/>
                              </a:path>
                              <a:path w="31115" h="146685">
                                <a:moveTo>
                                  <a:pt x="30575" y="143446"/>
                                </a:moveTo>
                                <a:lnTo>
                                  <a:pt x="0" y="143446"/>
                                </a:lnTo>
                                <a:lnTo>
                                  <a:pt x="0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27527" y="1524"/>
                                </a:lnTo>
                                <a:lnTo>
                                  <a:pt x="29051" y="3048"/>
                                </a:lnTo>
                                <a:lnTo>
                                  <a:pt x="30575" y="3048"/>
                                </a:lnTo>
                                <a:lnTo>
                                  <a:pt x="30575" y="143446"/>
                                </a:lnTo>
                                <a:close/>
                              </a:path>
                              <a:path w="31115" h="146685">
                                <a:moveTo>
                                  <a:pt x="29051" y="144970"/>
                                </a:moveTo>
                                <a:lnTo>
                                  <a:pt x="1524" y="144970"/>
                                </a:lnTo>
                                <a:lnTo>
                                  <a:pt x="1524" y="143446"/>
                                </a:lnTo>
                                <a:lnTo>
                                  <a:pt x="29051" y="143446"/>
                                </a:lnTo>
                                <a:lnTo>
                                  <a:pt x="29051" y="144970"/>
                                </a:lnTo>
                                <a:close/>
                              </a:path>
                              <a:path w="31115" h="146685">
                                <a:moveTo>
                                  <a:pt x="26003" y="146494"/>
                                </a:moveTo>
                                <a:lnTo>
                                  <a:pt x="4572" y="146494"/>
                                </a:lnTo>
                                <a:lnTo>
                                  <a:pt x="3048" y="144970"/>
                                </a:lnTo>
                                <a:lnTo>
                                  <a:pt x="27527" y="144970"/>
                                </a:lnTo>
                                <a:lnTo>
                                  <a:pt x="26003" y="146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820" y="42767"/>
                            <a:ext cx="119062" cy="146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612" y="0"/>
                            <a:ext cx="137347" cy="190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06.15pt;height:15.05pt;mso-position-horizontal-relative:char;mso-position-vertical-relative:line" id="docshapegroup80" coordorigin="0,0" coordsize="2123,301">
                <v:shape style="position:absolute;left:0;top:64;width:411;height:236" type="#_x0000_t75" id="docshape81" stroked="false">
                  <v:imagedata r:id="rId125" o:title=""/>
                </v:shape>
                <v:shape style="position:absolute;left:447;top:69;width:267;height:229" type="#_x0000_t75" id="docshape82" stroked="false">
                  <v:imagedata r:id="rId126" o:title=""/>
                </v:shape>
                <v:shape style="position:absolute;left:764;top:69;width:157;height:229" type="#_x0000_t75" id="docshape83" stroked="false">
                  <v:imagedata r:id="rId127" o:title=""/>
                </v:shape>
                <v:shape style="position:absolute;left:959;top:67;width:407;height:231" type="#_x0000_t75" id="docshape84" stroked="false">
                  <v:imagedata r:id="rId128" o:title=""/>
                </v:shape>
                <v:shape style="position:absolute;left:1399;top:64;width:169;height:236" type="#_x0000_t75" id="docshape85" stroked="false">
                  <v:imagedata r:id="rId129" o:title=""/>
                </v:shape>
                <v:shape style="position:absolute;left:1603;top:67;width:49;height:231" id="docshape86" coordorigin="1603,67" coordsize="49,231" path="m1640,70l1616,70,1620,67,1637,67,1640,70xm1652,293l1603,293,1603,75,1606,75,1606,72,1608,70,1647,70,1649,72,1652,72,1652,293xm1649,296l1606,296,1606,293,1649,293,1649,296xm1644,298l1611,298,1608,296,1647,296,1644,298xe" filled="true" fillcolor="#ff0000" stroked="false">
                  <v:path arrowok="t"/>
                  <v:fill type="solid"/>
                </v:shape>
                <v:shape style="position:absolute;left:1935;top:67;width:188;height:231" type="#_x0000_t75" id="docshape87" stroked="false">
                  <v:imagedata r:id="rId130" o:title=""/>
                </v:shape>
                <v:shape style="position:absolute;left:1682;top:0;width:217;height:301" type="#_x0000_t75" id="docshape88" stroked="false">
                  <v:imagedata r:id="rId131" o:title=""/>
                </v:shape>
              </v:group>
            </w:pict>
          </mc:Fallback>
        </mc:AlternateContent>
      </w:r>
    </w:p>
    <w:p w:rsidR="004F7311" w:rsidRDefault="00F96468">
      <w:pPr>
        <w:spacing w:before="17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1082325</wp:posOffset>
                </wp:positionH>
                <wp:positionV relativeFrom="paragraph">
                  <wp:posOffset>270827</wp:posOffset>
                </wp:positionV>
                <wp:extent cx="357505" cy="104139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505" cy="104139"/>
                          <a:chOff x="0" y="0"/>
                          <a:chExt cx="357505" cy="104139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12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309848" y="30575"/>
                            <a:ext cx="4762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73660">
                                <a:moveTo>
                                  <a:pt x="44291" y="64008"/>
                                </a:moveTo>
                                <a:lnTo>
                                  <a:pt x="24479" y="64008"/>
                                </a:lnTo>
                                <a:lnTo>
                                  <a:pt x="27527" y="62484"/>
                                </a:lnTo>
                                <a:lnTo>
                                  <a:pt x="30575" y="62484"/>
                                </a:lnTo>
                                <a:lnTo>
                                  <a:pt x="30575" y="60960"/>
                                </a:lnTo>
                                <a:lnTo>
                                  <a:pt x="32099" y="60960"/>
                                </a:lnTo>
                                <a:lnTo>
                                  <a:pt x="33623" y="59436"/>
                                </a:lnTo>
                                <a:lnTo>
                                  <a:pt x="33623" y="57912"/>
                                </a:lnTo>
                                <a:lnTo>
                                  <a:pt x="35147" y="56388"/>
                                </a:lnTo>
                                <a:lnTo>
                                  <a:pt x="35147" y="50292"/>
                                </a:lnTo>
                                <a:lnTo>
                                  <a:pt x="32099" y="47244"/>
                                </a:lnTo>
                                <a:lnTo>
                                  <a:pt x="32099" y="45720"/>
                                </a:lnTo>
                                <a:lnTo>
                                  <a:pt x="29051" y="44196"/>
                                </a:lnTo>
                                <a:lnTo>
                                  <a:pt x="27527" y="44196"/>
                                </a:lnTo>
                                <a:lnTo>
                                  <a:pt x="26003" y="42672"/>
                                </a:lnTo>
                                <a:lnTo>
                                  <a:pt x="24479" y="42672"/>
                                </a:lnTo>
                                <a:lnTo>
                                  <a:pt x="22955" y="41148"/>
                                </a:lnTo>
                                <a:lnTo>
                                  <a:pt x="19907" y="41148"/>
                                </a:lnTo>
                                <a:lnTo>
                                  <a:pt x="18288" y="39624"/>
                                </a:lnTo>
                                <a:lnTo>
                                  <a:pt x="16764" y="39624"/>
                                </a:lnTo>
                                <a:lnTo>
                                  <a:pt x="13716" y="38100"/>
                                </a:lnTo>
                                <a:lnTo>
                                  <a:pt x="12192" y="36576"/>
                                </a:lnTo>
                                <a:lnTo>
                                  <a:pt x="10668" y="36576"/>
                                </a:lnTo>
                                <a:lnTo>
                                  <a:pt x="7620" y="35052"/>
                                </a:lnTo>
                                <a:lnTo>
                                  <a:pt x="4572" y="32004"/>
                                </a:lnTo>
                                <a:lnTo>
                                  <a:pt x="3048" y="28956"/>
                                </a:lnTo>
                                <a:lnTo>
                                  <a:pt x="3048" y="27432"/>
                                </a:lnTo>
                                <a:lnTo>
                                  <a:pt x="1524" y="25908"/>
                                </a:lnTo>
                                <a:lnTo>
                                  <a:pt x="1524" y="15240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18288" y="0"/>
                                </a:lnTo>
                                <a:lnTo>
                                  <a:pt x="33623" y="0"/>
                                </a:lnTo>
                                <a:lnTo>
                                  <a:pt x="35147" y="1524"/>
                                </a:lnTo>
                                <a:lnTo>
                                  <a:pt x="36671" y="1524"/>
                                </a:lnTo>
                                <a:lnTo>
                                  <a:pt x="38195" y="3048"/>
                                </a:lnTo>
                                <a:lnTo>
                                  <a:pt x="41243" y="3048"/>
                                </a:lnTo>
                                <a:lnTo>
                                  <a:pt x="41243" y="4572"/>
                                </a:lnTo>
                                <a:lnTo>
                                  <a:pt x="42767" y="4572"/>
                                </a:lnTo>
                                <a:lnTo>
                                  <a:pt x="42767" y="6096"/>
                                </a:lnTo>
                                <a:lnTo>
                                  <a:pt x="44291" y="7620"/>
                                </a:lnTo>
                                <a:lnTo>
                                  <a:pt x="44291" y="9144"/>
                                </a:lnTo>
                                <a:lnTo>
                                  <a:pt x="21431" y="9144"/>
                                </a:lnTo>
                                <a:lnTo>
                                  <a:pt x="19907" y="10668"/>
                                </a:lnTo>
                                <a:lnTo>
                                  <a:pt x="16764" y="10668"/>
                                </a:lnTo>
                                <a:lnTo>
                                  <a:pt x="16764" y="12192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5908"/>
                                </a:lnTo>
                                <a:lnTo>
                                  <a:pt x="16764" y="25908"/>
                                </a:lnTo>
                                <a:lnTo>
                                  <a:pt x="18288" y="27432"/>
                                </a:lnTo>
                                <a:lnTo>
                                  <a:pt x="19907" y="28956"/>
                                </a:lnTo>
                                <a:lnTo>
                                  <a:pt x="21431" y="28956"/>
                                </a:lnTo>
                                <a:lnTo>
                                  <a:pt x="24479" y="30480"/>
                                </a:lnTo>
                                <a:lnTo>
                                  <a:pt x="26003" y="30480"/>
                                </a:lnTo>
                                <a:lnTo>
                                  <a:pt x="27527" y="32004"/>
                                </a:lnTo>
                                <a:lnTo>
                                  <a:pt x="30575" y="32004"/>
                                </a:lnTo>
                                <a:lnTo>
                                  <a:pt x="33623" y="35052"/>
                                </a:lnTo>
                                <a:lnTo>
                                  <a:pt x="36671" y="35052"/>
                                </a:lnTo>
                                <a:lnTo>
                                  <a:pt x="45815" y="44196"/>
                                </a:lnTo>
                                <a:lnTo>
                                  <a:pt x="47339" y="47244"/>
                                </a:lnTo>
                                <a:lnTo>
                                  <a:pt x="47339" y="54864"/>
                                </a:lnTo>
                                <a:lnTo>
                                  <a:pt x="45815" y="57912"/>
                                </a:lnTo>
                                <a:lnTo>
                                  <a:pt x="45815" y="60960"/>
                                </a:lnTo>
                                <a:lnTo>
                                  <a:pt x="44291" y="64008"/>
                                </a:lnTo>
                                <a:close/>
                              </a:path>
                              <a:path w="47625" h="73660">
                                <a:moveTo>
                                  <a:pt x="42767" y="15240"/>
                                </a:moveTo>
                                <a:lnTo>
                                  <a:pt x="41243" y="15240"/>
                                </a:lnTo>
                                <a:lnTo>
                                  <a:pt x="41243" y="13716"/>
                                </a:lnTo>
                                <a:lnTo>
                                  <a:pt x="39719" y="13716"/>
                                </a:lnTo>
                                <a:lnTo>
                                  <a:pt x="38195" y="12192"/>
                                </a:lnTo>
                                <a:lnTo>
                                  <a:pt x="35147" y="12192"/>
                                </a:lnTo>
                                <a:lnTo>
                                  <a:pt x="33623" y="10668"/>
                                </a:lnTo>
                                <a:lnTo>
                                  <a:pt x="32099" y="10668"/>
                                </a:lnTo>
                                <a:lnTo>
                                  <a:pt x="30575" y="9144"/>
                                </a:lnTo>
                                <a:lnTo>
                                  <a:pt x="44291" y="9144"/>
                                </a:lnTo>
                                <a:lnTo>
                                  <a:pt x="44291" y="12192"/>
                                </a:lnTo>
                                <a:lnTo>
                                  <a:pt x="42767" y="13716"/>
                                </a:lnTo>
                                <a:lnTo>
                                  <a:pt x="42767" y="15240"/>
                                </a:lnTo>
                                <a:close/>
                              </a:path>
                              <a:path w="47625" h="73660">
                                <a:moveTo>
                                  <a:pt x="35147" y="71723"/>
                                </a:moveTo>
                                <a:lnTo>
                                  <a:pt x="6096" y="71723"/>
                                </a:lnTo>
                                <a:lnTo>
                                  <a:pt x="4572" y="70199"/>
                                </a:lnTo>
                                <a:lnTo>
                                  <a:pt x="3048" y="68580"/>
                                </a:lnTo>
                                <a:lnTo>
                                  <a:pt x="1524" y="68580"/>
                                </a:lnTo>
                                <a:lnTo>
                                  <a:pt x="0" y="67056"/>
                                </a:lnTo>
                                <a:lnTo>
                                  <a:pt x="0" y="57912"/>
                                </a:lnTo>
                                <a:lnTo>
                                  <a:pt x="4572" y="57912"/>
                                </a:lnTo>
                                <a:lnTo>
                                  <a:pt x="4572" y="59436"/>
                                </a:lnTo>
                                <a:lnTo>
                                  <a:pt x="6096" y="59436"/>
                                </a:lnTo>
                                <a:lnTo>
                                  <a:pt x="7620" y="60960"/>
                                </a:lnTo>
                                <a:lnTo>
                                  <a:pt x="9144" y="60960"/>
                                </a:lnTo>
                                <a:lnTo>
                                  <a:pt x="12192" y="62484"/>
                                </a:lnTo>
                                <a:lnTo>
                                  <a:pt x="13716" y="62484"/>
                                </a:lnTo>
                                <a:lnTo>
                                  <a:pt x="15240" y="64008"/>
                                </a:lnTo>
                                <a:lnTo>
                                  <a:pt x="44291" y="64008"/>
                                </a:lnTo>
                                <a:lnTo>
                                  <a:pt x="39719" y="68580"/>
                                </a:lnTo>
                                <a:lnTo>
                                  <a:pt x="38195" y="70199"/>
                                </a:lnTo>
                                <a:lnTo>
                                  <a:pt x="35147" y="71723"/>
                                </a:lnTo>
                                <a:close/>
                              </a:path>
                              <a:path w="47625" h="73660">
                                <a:moveTo>
                                  <a:pt x="29051" y="73247"/>
                                </a:moveTo>
                                <a:lnTo>
                                  <a:pt x="12192" y="73247"/>
                                </a:lnTo>
                                <a:lnTo>
                                  <a:pt x="9144" y="71723"/>
                                </a:lnTo>
                                <a:lnTo>
                                  <a:pt x="32099" y="71723"/>
                                </a:lnTo>
                                <a:lnTo>
                                  <a:pt x="29051" y="73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222504pt;margin-top:21.324995pt;width:28.15pt;height:8.2pt;mso-position-horizontal-relative:page;mso-position-vertical-relative:paragraph;z-index:-15713792;mso-wrap-distance-left:0;mso-wrap-distance-right:0" id="docshapegroup89" coordorigin="1704,426" coordsize="563,164">
                <v:shape style="position:absolute;left:1704;top:426;width:455;height:164" type="#_x0000_t75" id="docshape90" stroked="false">
                  <v:imagedata r:id="rId133" o:title=""/>
                </v:shape>
                <v:shape style="position:absolute;left:2192;top:474;width:75;height:116" id="docshape91" coordorigin="2192,475" coordsize="75,116" path="m2262,575l2231,575,2236,573,2241,573,2241,571,2243,571,2245,568,2245,566,2248,563,2248,554,2243,549,2243,547,2238,544,2236,544,2233,542,2231,542,2229,539,2224,539,2221,537,2219,537,2214,535,2212,532,2209,532,2204,530,2200,525,2197,520,2197,518,2195,515,2195,499,2200,489,2207,482,2221,475,2245,475,2248,477,2250,477,2253,479,2257,479,2257,482,2260,482,2260,484,2262,487,2262,489,2226,489,2224,491,2219,491,2219,494,2216,496,2214,496,2214,511,2216,513,2216,515,2219,515,2221,518,2224,520,2226,520,2231,523,2233,523,2236,525,2241,525,2245,530,2250,530,2265,544,2267,549,2267,561,2265,566,2265,571,2262,575xm2260,499l2257,499,2257,496,2255,496,2253,494,2248,494,2245,491,2243,491,2241,489,2262,489,2262,494,2260,496,2260,499xm2248,588l2202,588,2200,585,2197,583,2195,583,2192,580,2192,566,2200,566,2200,568,2202,568,2204,571,2207,571,2212,573,2214,573,2216,575,2262,575,2255,583,2253,585,2248,588xm2238,590l2212,590,2207,588,2243,588,2238,59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1492948</wp:posOffset>
            </wp:positionH>
            <wp:positionV relativeFrom="paragraph">
              <wp:posOffset>269303</wp:posOffset>
            </wp:positionV>
            <wp:extent cx="2795078" cy="130682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078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17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1089945</wp:posOffset>
                </wp:positionH>
                <wp:positionV relativeFrom="paragraph">
                  <wp:posOffset>317238</wp:posOffset>
                </wp:positionV>
                <wp:extent cx="917575" cy="149860"/>
                <wp:effectExtent l="0" t="0" r="0" b="0"/>
                <wp:wrapTopAndBottom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7575" cy="149860"/>
                          <a:chOff x="0" y="0"/>
                          <a:chExt cx="917575" cy="149860"/>
                        </a:xfrm>
                      </wpg:grpSpPr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940" y="1524"/>
                            <a:ext cx="373951" cy="146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798" y="0"/>
                            <a:ext cx="137350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6485" y="1524"/>
                            <a:ext cx="80962" cy="144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822502pt;margin-top:24.979448pt;width:72.25pt;height:11.8pt;mso-position-horizontal-relative:page;mso-position-vertical-relative:paragraph;z-index:-15712768;mso-wrap-distance-left:0;mso-wrap-distance-right:0" id="docshapegroup92" coordorigin="1716,500" coordsize="1445,236">
                <v:shape style="position:absolute;left:1716;top:499;width:411;height:236" type="#_x0000_t75" id="docshape93" stroked="false">
                  <v:imagedata r:id="rId139" o:title=""/>
                </v:shape>
                <v:shape style="position:absolute;left:2163;top:501;width:589;height:231" type="#_x0000_t75" id="docshape94" stroked="false">
                  <v:imagedata r:id="rId140" o:title=""/>
                </v:shape>
                <v:shape style="position:absolute;left:2783;top:499;width:217;height:236" type="#_x0000_t75" id="docshape95" stroked="false">
                  <v:imagedata r:id="rId141" o:title=""/>
                </v:shape>
                <v:shape style="position:absolute;left:3033;top:501;width:128;height:229" type="#_x0000_t75" id="docshape96" stroked="false">
                  <v:imagedata r:id="rId1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2056257</wp:posOffset>
            </wp:positionH>
            <wp:positionV relativeFrom="paragraph">
              <wp:posOffset>318763</wp:posOffset>
            </wp:positionV>
            <wp:extent cx="115383" cy="147637"/>
            <wp:effectExtent l="0" t="0" r="0" b="0"/>
            <wp:wrapTopAndBottom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83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2234905</wp:posOffset>
                </wp:positionH>
                <wp:positionV relativeFrom="paragraph">
                  <wp:posOffset>274566</wp:posOffset>
                </wp:positionV>
                <wp:extent cx="1502410" cy="192405"/>
                <wp:effectExtent l="0" t="0" r="0" b="0"/>
                <wp:wrapTopAndBottom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2410" cy="192405"/>
                          <a:chOff x="0" y="0"/>
                          <a:chExt cx="1502410" cy="192405"/>
                        </a:xfrm>
                      </wpg:grpSpPr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672"/>
                            <a:ext cx="137295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251" y="42672"/>
                            <a:ext cx="396811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017" y="44196"/>
                            <a:ext cx="120586" cy="146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608" y="42672"/>
                            <a:ext cx="415289" cy="149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1172276" y="44202"/>
                            <a:ext cx="29209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46685">
                                <a:moveTo>
                                  <a:pt x="27533" y="143446"/>
                                </a:moveTo>
                                <a:lnTo>
                                  <a:pt x="1524" y="143446"/>
                                </a:lnTo>
                                <a:lnTo>
                                  <a:pt x="1524" y="144970"/>
                                </a:lnTo>
                                <a:lnTo>
                                  <a:pt x="7620" y="144970"/>
                                </a:lnTo>
                                <a:lnTo>
                                  <a:pt x="9144" y="146494"/>
                                </a:lnTo>
                                <a:lnTo>
                                  <a:pt x="19812" y="146494"/>
                                </a:lnTo>
                                <a:lnTo>
                                  <a:pt x="21336" y="144970"/>
                                </a:lnTo>
                                <a:lnTo>
                                  <a:pt x="27533" y="144970"/>
                                </a:lnTo>
                                <a:lnTo>
                                  <a:pt x="27533" y="143446"/>
                                </a:lnTo>
                                <a:close/>
                              </a:path>
                              <a:path w="29209" h="146685">
                                <a:moveTo>
                                  <a:pt x="29057" y="3492"/>
                                </a:moveTo>
                                <a:lnTo>
                                  <a:pt x="28232" y="3492"/>
                                </a:lnTo>
                                <a:lnTo>
                                  <a:pt x="28232" y="952"/>
                                </a:lnTo>
                                <a:lnTo>
                                  <a:pt x="25438" y="952"/>
                                </a:lnTo>
                                <a:lnTo>
                                  <a:pt x="24485" y="0"/>
                                </a:lnTo>
                                <a:lnTo>
                                  <a:pt x="4572" y="0"/>
                                </a:lnTo>
                                <a:lnTo>
                                  <a:pt x="3619" y="952"/>
                                </a:lnTo>
                                <a:lnTo>
                                  <a:pt x="825" y="952"/>
                                </a:lnTo>
                                <a:lnTo>
                                  <a:pt x="825" y="3492"/>
                                </a:lnTo>
                                <a:lnTo>
                                  <a:pt x="0" y="3492"/>
                                </a:lnTo>
                                <a:lnTo>
                                  <a:pt x="0" y="143192"/>
                                </a:lnTo>
                                <a:lnTo>
                                  <a:pt x="29057" y="143192"/>
                                </a:lnTo>
                                <a:lnTo>
                                  <a:pt x="29057" y="3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2669" y="0"/>
                            <a:ext cx="137350" cy="1922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2975" y="44196"/>
                            <a:ext cx="119062" cy="146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75.976807pt;margin-top:21.619448pt;width:118.3pt;height:15.15pt;mso-position-horizontal-relative:page;mso-position-vertical-relative:paragraph;z-index:-15711744;mso-wrap-distance-left:0;mso-wrap-distance-right:0" id="docshapegroup97" coordorigin="3520,432" coordsize="2366,303">
                <v:shape style="position:absolute;left:3519;top:499;width:217;height:236" type="#_x0000_t75" id="docshape98" stroked="false">
                  <v:imagedata r:id="rId150" o:title=""/>
                </v:shape>
                <v:shape style="position:absolute;left:3771;top:499;width:625;height:236" type="#_x0000_t75" id="docshape99" stroked="false">
                  <v:imagedata r:id="rId151" o:title=""/>
                </v:shape>
                <v:shape style="position:absolute;left:4432;top:501;width:190;height:231" type="#_x0000_t75" id="docshape100" stroked="false">
                  <v:imagedata r:id="rId152" o:title=""/>
                </v:shape>
                <v:shape style="position:absolute;left:4673;top:499;width:654;height:236" type="#_x0000_t75" id="docshape101" stroked="false">
                  <v:imagedata r:id="rId153" o:title=""/>
                </v:shape>
                <v:shape style="position:absolute;left:5365;top:502;width:46;height:231" id="docshape102" coordorigin="5366,502" coordsize="46,231" path="m5409,728l5368,728,5368,730,5378,730,5380,733,5397,733,5399,730,5409,730,5409,728xm5411,507l5410,507,5410,503,5406,503,5404,502,5373,502,5371,503,5367,503,5367,507,5366,507,5366,727,5411,727,5411,507xe" filled="true" fillcolor="#ff0000" stroked="false">
                  <v:path arrowok="t"/>
                  <v:fill type="solid"/>
                </v:shape>
                <v:shape style="position:absolute;left:5445;top:432;width:217;height:303" type="#_x0000_t75" id="docshape103" stroked="false">
                  <v:imagedata r:id="rId154" o:title=""/>
                </v:shape>
                <v:shape style="position:absolute;left:5697;top:501;width:188;height:231" type="#_x0000_t75" id="docshape104" stroked="false">
                  <v:imagedata r:id="rId15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3802570</wp:posOffset>
                </wp:positionH>
                <wp:positionV relativeFrom="paragraph">
                  <wp:posOffset>274567</wp:posOffset>
                </wp:positionV>
                <wp:extent cx="821690" cy="192405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1690" cy="192405"/>
                          <a:chOff x="0" y="0"/>
                          <a:chExt cx="821690" cy="192405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4" cy="190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600" y="42672"/>
                            <a:ext cx="106870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855" y="44196"/>
                            <a:ext cx="119062" cy="1464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520446" y="44202"/>
                            <a:ext cx="29209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46685">
                                <a:moveTo>
                                  <a:pt x="27520" y="143446"/>
                                </a:moveTo>
                                <a:lnTo>
                                  <a:pt x="1524" y="143446"/>
                                </a:lnTo>
                                <a:lnTo>
                                  <a:pt x="1524" y="144970"/>
                                </a:lnTo>
                                <a:lnTo>
                                  <a:pt x="7620" y="144970"/>
                                </a:lnTo>
                                <a:lnTo>
                                  <a:pt x="9144" y="146494"/>
                                </a:lnTo>
                                <a:lnTo>
                                  <a:pt x="19812" y="146494"/>
                                </a:lnTo>
                                <a:lnTo>
                                  <a:pt x="21336" y="144970"/>
                                </a:lnTo>
                                <a:lnTo>
                                  <a:pt x="27520" y="144970"/>
                                </a:lnTo>
                                <a:lnTo>
                                  <a:pt x="27520" y="143446"/>
                                </a:lnTo>
                                <a:close/>
                              </a:path>
                              <a:path w="29209" h="146685">
                                <a:moveTo>
                                  <a:pt x="29044" y="3492"/>
                                </a:moveTo>
                                <a:lnTo>
                                  <a:pt x="28219" y="3492"/>
                                </a:lnTo>
                                <a:lnTo>
                                  <a:pt x="28219" y="952"/>
                                </a:lnTo>
                                <a:lnTo>
                                  <a:pt x="25425" y="952"/>
                                </a:lnTo>
                                <a:lnTo>
                                  <a:pt x="24472" y="0"/>
                                </a:lnTo>
                                <a:lnTo>
                                  <a:pt x="4572" y="0"/>
                                </a:lnTo>
                                <a:lnTo>
                                  <a:pt x="3619" y="952"/>
                                </a:lnTo>
                                <a:lnTo>
                                  <a:pt x="825" y="952"/>
                                </a:lnTo>
                                <a:lnTo>
                                  <a:pt x="825" y="3492"/>
                                </a:lnTo>
                                <a:lnTo>
                                  <a:pt x="0" y="3492"/>
                                </a:lnTo>
                                <a:lnTo>
                                  <a:pt x="0" y="143192"/>
                                </a:lnTo>
                                <a:lnTo>
                                  <a:pt x="29044" y="143192"/>
                                </a:lnTo>
                                <a:lnTo>
                                  <a:pt x="29044" y="3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928" y="42672"/>
                            <a:ext cx="250316" cy="1495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9.415009pt;margin-top:21.619453pt;width:64.7pt;height:15.15pt;mso-position-horizontal-relative:page;mso-position-vertical-relative:paragraph;z-index:-15711232;mso-wrap-distance-left:0;mso-wrap-distance-right:0" id="docshapegroup105" coordorigin="5988,432" coordsize="1294,303">
                <v:shape style="position:absolute;left:5988;top:432;width:339;height:301" type="#_x0000_t75" id="docshape106" stroked="false">
                  <v:imagedata r:id="rId160" o:title=""/>
                </v:shape>
                <v:shape style="position:absolute;left:6360;top:499;width:169;height:236" type="#_x0000_t75" id="docshape107" stroked="false">
                  <v:imagedata r:id="rId161" o:title=""/>
                </v:shape>
                <v:shape style="position:absolute;left:6567;top:501;width:188;height:231" type="#_x0000_t75" id="docshape108" stroked="false">
                  <v:imagedata r:id="rId162" o:title=""/>
                </v:shape>
                <v:shape style="position:absolute;left:6807;top:502;width:46;height:231" id="docshape109" coordorigin="6808,502" coordsize="46,231" path="m6851,728l6810,728,6810,730,6820,730,6822,733,6839,733,6842,730,6851,730,6851,728xm6854,507l6852,507,6852,503,6848,503,6846,502,6815,502,6814,503,6809,503,6809,507,6808,507,6808,727,6854,727,6854,507xe" filled="true" fillcolor="#ff0000" stroked="false">
                  <v:path arrowok="t"/>
                  <v:fill type="solid"/>
                </v:shape>
                <v:shape style="position:absolute;left:6887;top:499;width:395;height:236" type="#_x0000_t75" id="docshape110" stroked="false">
                  <v:imagedata r:id="rId16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1083849</wp:posOffset>
            </wp:positionH>
            <wp:positionV relativeFrom="paragraph">
              <wp:posOffset>767390</wp:posOffset>
            </wp:positionV>
            <wp:extent cx="338755" cy="100012"/>
            <wp:effectExtent l="0" t="0" r="0" b="0"/>
            <wp:wrapTopAndBottom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75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1479232</wp:posOffset>
            </wp:positionH>
            <wp:positionV relativeFrom="paragraph">
              <wp:posOffset>761294</wp:posOffset>
            </wp:positionV>
            <wp:extent cx="136728" cy="104775"/>
            <wp:effectExtent l="0" t="0" r="0" b="0"/>
            <wp:wrapTopAndBottom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2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1674590</wp:posOffset>
                </wp:positionH>
                <wp:positionV relativeFrom="paragraph">
                  <wp:posOffset>761294</wp:posOffset>
                </wp:positionV>
                <wp:extent cx="4167504" cy="131445"/>
                <wp:effectExtent l="0" t="0" r="0" b="0"/>
                <wp:wrapTopAndBottom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67504" cy="131445"/>
                          <a:chOff x="0" y="0"/>
                          <a:chExt cx="4167504" cy="131445"/>
                        </a:xfrm>
                      </wpg:grpSpPr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783" cy="131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691" y="0"/>
                            <a:ext cx="1680686" cy="105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31.857498pt;margin-top:59.94445pt;width:328.15pt;height:10.35pt;mso-position-horizontal-relative:page;mso-position-vertical-relative:paragraph;z-index:-15709696;mso-wrap-distance-left:0;mso-wrap-distance-right:0" id="docshapegroup111" coordorigin="2637,1199" coordsize="6563,207">
                <v:shape style="position:absolute;left:2637;top:1198;width:3876;height:207" type="#_x0000_t75" id="docshape112" stroked="false">
                  <v:imagedata r:id="rId168" o:title=""/>
                </v:shape>
                <v:shape style="position:absolute;left:6553;top:1198;width:2647;height:166" type="#_x0000_t75" id="docshape113" stroked="false">
                  <v:imagedata r:id="rId16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5893879</wp:posOffset>
            </wp:positionH>
            <wp:positionV relativeFrom="paragraph">
              <wp:posOffset>761294</wp:posOffset>
            </wp:positionV>
            <wp:extent cx="697487" cy="104775"/>
            <wp:effectExtent l="0" t="0" r="0" b="0"/>
            <wp:wrapTopAndBottom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8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1083849</wp:posOffset>
            </wp:positionH>
            <wp:positionV relativeFrom="paragraph">
              <wp:posOffset>956557</wp:posOffset>
            </wp:positionV>
            <wp:extent cx="756384" cy="126301"/>
            <wp:effectExtent l="0" t="0" r="0" b="0"/>
            <wp:wrapTopAndBottom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8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1092987</wp:posOffset>
                </wp:positionH>
                <wp:positionV relativeFrom="paragraph">
                  <wp:posOffset>1286725</wp:posOffset>
                </wp:positionV>
                <wp:extent cx="86995" cy="103505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995" cy="10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95" h="103505">
                              <a:moveTo>
                                <a:pt x="54952" y="95504"/>
                              </a:moveTo>
                              <a:lnTo>
                                <a:pt x="53428" y="95504"/>
                              </a:lnTo>
                              <a:lnTo>
                                <a:pt x="53428" y="92456"/>
                              </a:lnTo>
                              <a:lnTo>
                                <a:pt x="13716" y="92456"/>
                              </a:lnTo>
                              <a:lnTo>
                                <a:pt x="13716" y="58928"/>
                              </a:lnTo>
                              <a:lnTo>
                                <a:pt x="45808" y="58928"/>
                              </a:lnTo>
                              <a:lnTo>
                                <a:pt x="48856" y="55880"/>
                              </a:lnTo>
                              <a:lnTo>
                                <a:pt x="48856" y="49784"/>
                              </a:lnTo>
                              <a:lnTo>
                                <a:pt x="47332" y="49784"/>
                              </a:lnTo>
                              <a:lnTo>
                                <a:pt x="47332" y="48260"/>
                              </a:lnTo>
                              <a:lnTo>
                                <a:pt x="13716" y="48260"/>
                              </a:lnTo>
                              <a:lnTo>
                                <a:pt x="13716" y="17691"/>
                              </a:lnTo>
                              <a:lnTo>
                                <a:pt x="51904" y="17691"/>
                              </a:lnTo>
                              <a:lnTo>
                                <a:pt x="53428" y="16167"/>
                              </a:lnTo>
                              <a:lnTo>
                                <a:pt x="53428" y="7023"/>
                              </a:lnTo>
                              <a:lnTo>
                                <a:pt x="3048" y="7023"/>
                              </a:lnTo>
                              <a:lnTo>
                                <a:pt x="0" y="10071"/>
                              </a:lnTo>
                              <a:lnTo>
                                <a:pt x="0" y="100076"/>
                              </a:lnTo>
                              <a:lnTo>
                                <a:pt x="3048" y="103124"/>
                              </a:lnTo>
                              <a:lnTo>
                                <a:pt x="53428" y="103124"/>
                              </a:lnTo>
                              <a:lnTo>
                                <a:pt x="53428" y="100076"/>
                              </a:lnTo>
                              <a:lnTo>
                                <a:pt x="54952" y="100076"/>
                              </a:lnTo>
                              <a:lnTo>
                                <a:pt x="54952" y="95504"/>
                              </a:lnTo>
                              <a:close/>
                            </a:path>
                            <a:path w="86995" h="103505">
                              <a:moveTo>
                                <a:pt x="86956" y="0"/>
                              </a:moveTo>
                              <a:lnTo>
                                <a:pt x="76288" y="0"/>
                              </a:lnTo>
                              <a:lnTo>
                                <a:pt x="76288" y="1270"/>
                              </a:lnTo>
                              <a:lnTo>
                                <a:pt x="74764" y="1270"/>
                              </a:lnTo>
                              <a:lnTo>
                                <a:pt x="74764" y="101600"/>
                              </a:lnTo>
                              <a:lnTo>
                                <a:pt x="75399" y="101600"/>
                              </a:lnTo>
                              <a:lnTo>
                                <a:pt x="75399" y="102870"/>
                              </a:lnTo>
                              <a:lnTo>
                                <a:pt x="86956" y="102870"/>
                              </a:lnTo>
                              <a:lnTo>
                                <a:pt x="86956" y="101600"/>
                              </a:lnTo>
                              <a:lnTo>
                                <a:pt x="86956" y="1270"/>
                              </a:lnTo>
                              <a:lnTo>
                                <a:pt x="86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6.062004pt;margin-top:101.316978pt;width:6.85pt;height:8.15pt;mso-position-horizontal-relative:page;mso-position-vertical-relative:paragraph;z-index:-15708160;mso-wrap-distance-left:0;mso-wrap-distance-right:0" id="docshape114" coordorigin="1721,2026" coordsize="137,163" path="m1808,2177l1805,2177,1805,2172,1743,2172,1743,2119,1793,2119,1798,2114,1798,2105,1796,2105,1796,2102,1743,2102,1743,2054,1803,2054,1805,2052,1805,2037,1726,2037,1721,2042,1721,2184,1726,2189,1805,2189,1805,2184,1808,2184,1808,2177xm1858,2026l1841,2026,1841,2028,1839,2028,1839,2186,1840,2186,1840,2188,1858,2188,1858,2186,1858,2028,1858,202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1230344</wp:posOffset>
            </wp:positionH>
            <wp:positionV relativeFrom="paragraph">
              <wp:posOffset>1286122</wp:posOffset>
            </wp:positionV>
            <wp:extent cx="168683" cy="104775"/>
            <wp:effectExtent l="0" t="0" r="0" b="0"/>
            <wp:wrapTopAndBottom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8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1450181</wp:posOffset>
            </wp:positionH>
            <wp:positionV relativeFrom="paragraph">
              <wp:posOffset>1286122</wp:posOffset>
            </wp:positionV>
            <wp:extent cx="168682" cy="104775"/>
            <wp:effectExtent l="0" t="0" r="0" b="0"/>
            <wp:wrapTopAndBottom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8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1679162</wp:posOffset>
            </wp:positionH>
            <wp:positionV relativeFrom="paragraph">
              <wp:posOffset>1301361</wp:posOffset>
            </wp:positionV>
            <wp:extent cx="438149" cy="109537"/>
            <wp:effectExtent l="0" t="0" r="0" b="0"/>
            <wp:wrapTopAndBottom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49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2184463</wp:posOffset>
                </wp:positionH>
                <wp:positionV relativeFrom="paragraph">
                  <wp:posOffset>1318126</wp:posOffset>
                </wp:positionV>
                <wp:extent cx="55244" cy="7366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73660">
                              <a:moveTo>
                                <a:pt x="6096" y="16859"/>
                              </a:moveTo>
                              <a:lnTo>
                                <a:pt x="3048" y="16859"/>
                              </a:lnTo>
                              <a:lnTo>
                                <a:pt x="3048" y="7715"/>
                              </a:lnTo>
                              <a:lnTo>
                                <a:pt x="4572" y="6191"/>
                              </a:lnTo>
                              <a:lnTo>
                                <a:pt x="6096" y="6191"/>
                              </a:lnTo>
                              <a:lnTo>
                                <a:pt x="7620" y="4667"/>
                              </a:lnTo>
                              <a:lnTo>
                                <a:pt x="9144" y="3048"/>
                              </a:lnTo>
                              <a:lnTo>
                                <a:pt x="10668" y="3048"/>
                              </a:lnTo>
                              <a:lnTo>
                                <a:pt x="13716" y="1524"/>
                              </a:lnTo>
                              <a:lnTo>
                                <a:pt x="18288" y="1524"/>
                              </a:lnTo>
                              <a:lnTo>
                                <a:pt x="19812" y="0"/>
                              </a:lnTo>
                              <a:lnTo>
                                <a:pt x="36671" y="0"/>
                              </a:lnTo>
                              <a:lnTo>
                                <a:pt x="39719" y="1524"/>
                              </a:lnTo>
                              <a:lnTo>
                                <a:pt x="44291" y="3048"/>
                              </a:lnTo>
                              <a:lnTo>
                                <a:pt x="45815" y="4667"/>
                              </a:lnTo>
                              <a:lnTo>
                                <a:pt x="48863" y="6191"/>
                              </a:lnTo>
                              <a:lnTo>
                                <a:pt x="50387" y="7715"/>
                              </a:lnTo>
                              <a:lnTo>
                                <a:pt x="51149" y="9239"/>
                              </a:lnTo>
                              <a:lnTo>
                                <a:pt x="24384" y="9239"/>
                              </a:lnTo>
                              <a:lnTo>
                                <a:pt x="21336" y="10763"/>
                              </a:lnTo>
                              <a:lnTo>
                                <a:pt x="16764" y="10763"/>
                              </a:lnTo>
                              <a:lnTo>
                                <a:pt x="13716" y="12287"/>
                              </a:lnTo>
                              <a:lnTo>
                                <a:pt x="12192" y="13811"/>
                              </a:lnTo>
                              <a:lnTo>
                                <a:pt x="10668" y="13811"/>
                              </a:lnTo>
                              <a:lnTo>
                                <a:pt x="9144" y="15335"/>
                              </a:lnTo>
                              <a:lnTo>
                                <a:pt x="7620" y="15335"/>
                              </a:lnTo>
                              <a:lnTo>
                                <a:pt x="6096" y="16859"/>
                              </a:lnTo>
                              <a:close/>
                            </a:path>
                            <a:path w="55244" h="73660">
                              <a:moveTo>
                                <a:pt x="25908" y="73247"/>
                              </a:moveTo>
                              <a:lnTo>
                                <a:pt x="15240" y="73247"/>
                              </a:lnTo>
                              <a:lnTo>
                                <a:pt x="13716" y="71723"/>
                              </a:lnTo>
                              <a:lnTo>
                                <a:pt x="10668" y="71723"/>
                              </a:lnTo>
                              <a:lnTo>
                                <a:pt x="7620" y="70199"/>
                              </a:lnTo>
                              <a:lnTo>
                                <a:pt x="1524" y="64103"/>
                              </a:lnTo>
                              <a:lnTo>
                                <a:pt x="1524" y="61055"/>
                              </a:lnTo>
                              <a:lnTo>
                                <a:pt x="0" y="59531"/>
                              </a:lnTo>
                              <a:lnTo>
                                <a:pt x="0" y="45815"/>
                              </a:lnTo>
                              <a:lnTo>
                                <a:pt x="3048" y="39719"/>
                              </a:lnTo>
                              <a:lnTo>
                                <a:pt x="6096" y="38195"/>
                              </a:lnTo>
                              <a:lnTo>
                                <a:pt x="10668" y="33623"/>
                              </a:lnTo>
                              <a:lnTo>
                                <a:pt x="15240" y="33623"/>
                              </a:lnTo>
                              <a:lnTo>
                                <a:pt x="18288" y="32099"/>
                              </a:lnTo>
                              <a:lnTo>
                                <a:pt x="22860" y="30575"/>
                              </a:lnTo>
                              <a:lnTo>
                                <a:pt x="42767" y="30575"/>
                              </a:lnTo>
                              <a:lnTo>
                                <a:pt x="42767" y="22955"/>
                              </a:lnTo>
                              <a:lnTo>
                                <a:pt x="41243" y="19907"/>
                              </a:lnTo>
                              <a:lnTo>
                                <a:pt x="41243" y="16859"/>
                              </a:lnTo>
                              <a:lnTo>
                                <a:pt x="38195" y="13811"/>
                              </a:lnTo>
                              <a:lnTo>
                                <a:pt x="38195" y="12287"/>
                              </a:lnTo>
                              <a:lnTo>
                                <a:pt x="36671" y="10763"/>
                              </a:lnTo>
                              <a:lnTo>
                                <a:pt x="32004" y="10763"/>
                              </a:lnTo>
                              <a:lnTo>
                                <a:pt x="28956" y="9239"/>
                              </a:lnTo>
                              <a:lnTo>
                                <a:pt x="51149" y="9239"/>
                              </a:lnTo>
                              <a:lnTo>
                                <a:pt x="53435" y="13811"/>
                              </a:lnTo>
                              <a:lnTo>
                                <a:pt x="53435" y="16859"/>
                              </a:lnTo>
                              <a:lnTo>
                                <a:pt x="54959" y="21431"/>
                              </a:lnTo>
                              <a:lnTo>
                                <a:pt x="54959" y="39719"/>
                              </a:lnTo>
                              <a:lnTo>
                                <a:pt x="22860" y="39719"/>
                              </a:lnTo>
                              <a:lnTo>
                                <a:pt x="19812" y="41243"/>
                              </a:lnTo>
                              <a:lnTo>
                                <a:pt x="18288" y="41243"/>
                              </a:lnTo>
                              <a:lnTo>
                                <a:pt x="13716" y="45815"/>
                              </a:lnTo>
                              <a:lnTo>
                                <a:pt x="13716" y="47339"/>
                              </a:lnTo>
                              <a:lnTo>
                                <a:pt x="12192" y="48863"/>
                              </a:lnTo>
                              <a:lnTo>
                                <a:pt x="12192" y="56483"/>
                              </a:lnTo>
                              <a:lnTo>
                                <a:pt x="13716" y="58007"/>
                              </a:lnTo>
                              <a:lnTo>
                                <a:pt x="15240" y="61055"/>
                              </a:lnTo>
                              <a:lnTo>
                                <a:pt x="16764" y="62579"/>
                              </a:lnTo>
                              <a:lnTo>
                                <a:pt x="19812" y="64103"/>
                              </a:lnTo>
                              <a:lnTo>
                                <a:pt x="44291" y="64103"/>
                              </a:lnTo>
                              <a:lnTo>
                                <a:pt x="41243" y="67151"/>
                              </a:lnTo>
                              <a:lnTo>
                                <a:pt x="38195" y="68675"/>
                              </a:lnTo>
                              <a:lnTo>
                                <a:pt x="33528" y="70199"/>
                              </a:lnTo>
                              <a:lnTo>
                                <a:pt x="30480" y="71723"/>
                              </a:lnTo>
                              <a:lnTo>
                                <a:pt x="25908" y="73247"/>
                              </a:lnTo>
                              <a:close/>
                            </a:path>
                            <a:path w="55244" h="73660">
                              <a:moveTo>
                                <a:pt x="54959" y="71723"/>
                              </a:moveTo>
                              <a:lnTo>
                                <a:pt x="44291" y="71723"/>
                              </a:lnTo>
                              <a:lnTo>
                                <a:pt x="44291" y="64103"/>
                              </a:lnTo>
                              <a:lnTo>
                                <a:pt x="27432" y="64103"/>
                              </a:lnTo>
                              <a:lnTo>
                                <a:pt x="33528" y="61055"/>
                              </a:lnTo>
                              <a:lnTo>
                                <a:pt x="36671" y="59531"/>
                              </a:lnTo>
                              <a:lnTo>
                                <a:pt x="42767" y="53435"/>
                              </a:lnTo>
                              <a:lnTo>
                                <a:pt x="42767" y="39719"/>
                              </a:lnTo>
                              <a:lnTo>
                                <a:pt x="54959" y="39719"/>
                              </a:lnTo>
                              <a:lnTo>
                                <a:pt x="54959" y="7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2.005005pt;margin-top:103.789459pt;width:4.350pt;height:5.8pt;mso-position-horizontal-relative:page;mso-position-vertical-relative:paragraph;z-index:-15706112;mso-wrap-distance-left:0;mso-wrap-distance-right:0" id="docshape115" coordorigin="3440,2076" coordsize="87,116" path="m3450,2102l3445,2102,3445,2088,3447,2086,3450,2086,3452,2083,3455,2081,3457,2081,3462,2078,3469,2078,3471,2076,3498,2076,3503,2078,3510,2081,3512,2083,3517,2086,3519,2088,3521,2090,3479,2090,3474,2093,3467,2093,3462,2095,3459,2098,3457,2098,3455,2100,3452,2100,3450,2102xm3481,2191l3464,2191,3462,2189,3457,2189,3452,2186,3443,2177,3443,2172,3440,2170,3440,2148,3445,2138,3450,2136,3457,2129,3464,2129,3469,2126,3476,2124,3507,2124,3507,2112,3505,2107,3505,2102,3500,2098,3500,2095,3498,2093,3491,2093,3486,2090,3521,2090,3524,2098,3524,2102,3527,2110,3527,2138,3476,2138,3471,2141,3469,2141,3462,2148,3462,2150,3459,2153,3459,2165,3462,2167,3464,2172,3467,2174,3471,2177,3510,2177,3505,2182,3500,2184,3493,2186,3488,2189,3481,2191xm3527,2189l3510,2189,3510,2177,3483,2177,3493,2172,3498,2170,3507,2160,3507,2138,3527,2138,3527,218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2292857</wp:posOffset>
                </wp:positionH>
                <wp:positionV relativeFrom="paragraph">
                  <wp:posOffset>1286122</wp:posOffset>
                </wp:positionV>
                <wp:extent cx="4369435" cy="131445"/>
                <wp:effectExtent l="0" t="0" r="0" b="0"/>
                <wp:wrapTopAndBottom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69435" cy="131445"/>
                          <a:chOff x="0" y="0"/>
                          <a:chExt cx="4369435" cy="131445"/>
                        </a:xfrm>
                      </wpg:grpSpPr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506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1317" y="0"/>
                            <a:ext cx="2375249" cy="131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2570" y="603"/>
                            <a:ext cx="566357" cy="1046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80.539993pt;margin-top:101.269455pt;width:344.05pt;height:10.35pt;mso-position-horizontal-relative:page;mso-position-vertical-relative:paragraph;z-index:-15705600;mso-wrap-distance-left:0;mso-wrap-distance-right:0" id="docshapegroup116" coordorigin="3611,2025" coordsize="6881,207">
                <v:shape style="position:absolute;left:3610;top:2025;width:2176;height:198" type="#_x0000_t75" id="docshape117" stroked="false">
                  <v:imagedata r:id="rId178" o:title=""/>
                </v:shape>
                <v:shape style="position:absolute;left:5817;top:2025;width:3741;height:207" type="#_x0000_t75" id="docshape118" stroked="false">
                  <v:imagedata r:id="rId179" o:title=""/>
                </v:shape>
                <v:shape style="position:absolute;left:9599;top:2026;width:892;height:165" type="#_x0000_t75" id="docshape119" stroked="false">
                  <v:imagedata r:id="rId18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1088421</wp:posOffset>
            </wp:positionH>
            <wp:positionV relativeFrom="paragraph">
              <wp:posOffset>1476812</wp:posOffset>
            </wp:positionV>
            <wp:extent cx="136605" cy="104775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0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1282242</wp:posOffset>
                </wp:positionH>
                <wp:positionV relativeFrom="paragraph">
                  <wp:posOffset>1476247</wp:posOffset>
                </wp:positionV>
                <wp:extent cx="88900" cy="106045"/>
                <wp:effectExtent l="0" t="0" r="0" b="0"/>
                <wp:wrapTopAndBottom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" cy="106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106045">
                              <a:moveTo>
                                <a:pt x="12192" y="0"/>
                              </a:moveTo>
                              <a:lnTo>
                                <a:pt x="1524" y="0"/>
                              </a:lnTo>
                              <a:lnTo>
                                <a:pt x="1524" y="2540"/>
                              </a:lnTo>
                              <a:lnTo>
                                <a:pt x="0" y="2540"/>
                              </a:lnTo>
                              <a:lnTo>
                                <a:pt x="0" y="102870"/>
                              </a:lnTo>
                              <a:lnTo>
                                <a:pt x="635" y="102870"/>
                              </a:lnTo>
                              <a:lnTo>
                                <a:pt x="635" y="104140"/>
                              </a:lnTo>
                              <a:lnTo>
                                <a:pt x="12192" y="104140"/>
                              </a:lnTo>
                              <a:lnTo>
                                <a:pt x="12192" y="102870"/>
                              </a:lnTo>
                              <a:lnTo>
                                <a:pt x="12192" y="2540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  <a:path w="88900" h="106045">
                              <a:moveTo>
                                <a:pt x="88582" y="49530"/>
                              </a:moveTo>
                              <a:lnTo>
                                <a:pt x="87058" y="46482"/>
                              </a:lnTo>
                              <a:lnTo>
                                <a:pt x="87058" y="43434"/>
                              </a:lnTo>
                              <a:lnTo>
                                <a:pt x="86296" y="41910"/>
                              </a:lnTo>
                              <a:lnTo>
                                <a:pt x="85534" y="40386"/>
                              </a:lnTo>
                              <a:lnTo>
                                <a:pt x="82486" y="38862"/>
                              </a:lnTo>
                              <a:lnTo>
                                <a:pt x="80962" y="37338"/>
                              </a:lnTo>
                              <a:lnTo>
                                <a:pt x="77914" y="35712"/>
                              </a:lnTo>
                              <a:lnTo>
                                <a:pt x="71818" y="32664"/>
                              </a:lnTo>
                              <a:lnTo>
                                <a:pt x="55054" y="32664"/>
                              </a:lnTo>
                              <a:lnTo>
                                <a:pt x="52006" y="34188"/>
                              </a:lnTo>
                              <a:lnTo>
                                <a:pt x="47434" y="34188"/>
                              </a:lnTo>
                              <a:lnTo>
                                <a:pt x="45910" y="35712"/>
                              </a:lnTo>
                              <a:lnTo>
                                <a:pt x="44297" y="35712"/>
                              </a:lnTo>
                              <a:lnTo>
                                <a:pt x="42773" y="37338"/>
                              </a:lnTo>
                              <a:lnTo>
                                <a:pt x="41249" y="38862"/>
                              </a:lnTo>
                              <a:lnTo>
                                <a:pt x="38201" y="38862"/>
                              </a:lnTo>
                              <a:lnTo>
                                <a:pt x="38201" y="41910"/>
                              </a:lnTo>
                              <a:lnTo>
                                <a:pt x="36677" y="43434"/>
                              </a:lnTo>
                              <a:lnTo>
                                <a:pt x="36677" y="44958"/>
                              </a:lnTo>
                              <a:lnTo>
                                <a:pt x="38201" y="46482"/>
                              </a:lnTo>
                              <a:lnTo>
                                <a:pt x="38201" y="49530"/>
                              </a:lnTo>
                              <a:lnTo>
                                <a:pt x="41249" y="49530"/>
                              </a:lnTo>
                              <a:lnTo>
                                <a:pt x="42773" y="48006"/>
                              </a:lnTo>
                              <a:lnTo>
                                <a:pt x="44297" y="48006"/>
                              </a:lnTo>
                              <a:lnTo>
                                <a:pt x="45910" y="46482"/>
                              </a:lnTo>
                              <a:lnTo>
                                <a:pt x="47434" y="46482"/>
                              </a:lnTo>
                              <a:lnTo>
                                <a:pt x="50482" y="43434"/>
                              </a:lnTo>
                              <a:lnTo>
                                <a:pt x="56578" y="43434"/>
                              </a:lnTo>
                              <a:lnTo>
                                <a:pt x="58102" y="41910"/>
                              </a:lnTo>
                              <a:lnTo>
                                <a:pt x="64198" y="41910"/>
                              </a:lnTo>
                              <a:lnTo>
                                <a:pt x="67246" y="43434"/>
                              </a:lnTo>
                              <a:lnTo>
                                <a:pt x="70294" y="43434"/>
                              </a:lnTo>
                              <a:lnTo>
                                <a:pt x="76390" y="49530"/>
                              </a:lnTo>
                              <a:lnTo>
                                <a:pt x="76390" y="63246"/>
                              </a:lnTo>
                              <a:lnTo>
                                <a:pt x="76390" y="72390"/>
                              </a:lnTo>
                              <a:lnTo>
                                <a:pt x="76390" y="86106"/>
                              </a:lnTo>
                              <a:lnTo>
                                <a:pt x="73342" y="89154"/>
                              </a:lnTo>
                              <a:lnTo>
                                <a:pt x="71818" y="92202"/>
                              </a:lnTo>
                              <a:lnTo>
                                <a:pt x="62674" y="96774"/>
                              </a:lnTo>
                              <a:lnTo>
                                <a:pt x="55054" y="96774"/>
                              </a:lnTo>
                              <a:lnTo>
                                <a:pt x="52006" y="95250"/>
                              </a:lnTo>
                              <a:lnTo>
                                <a:pt x="47434" y="90678"/>
                              </a:lnTo>
                              <a:lnTo>
                                <a:pt x="47434" y="80010"/>
                              </a:lnTo>
                              <a:lnTo>
                                <a:pt x="53530" y="73914"/>
                              </a:lnTo>
                              <a:lnTo>
                                <a:pt x="55054" y="73914"/>
                              </a:lnTo>
                              <a:lnTo>
                                <a:pt x="58102" y="72390"/>
                              </a:lnTo>
                              <a:lnTo>
                                <a:pt x="76390" y="72390"/>
                              </a:lnTo>
                              <a:lnTo>
                                <a:pt x="76390" y="63246"/>
                              </a:lnTo>
                              <a:lnTo>
                                <a:pt x="58102" y="63246"/>
                              </a:lnTo>
                              <a:lnTo>
                                <a:pt x="48958" y="66294"/>
                              </a:lnTo>
                              <a:lnTo>
                                <a:pt x="45910" y="66294"/>
                              </a:lnTo>
                              <a:lnTo>
                                <a:pt x="42773" y="69342"/>
                              </a:lnTo>
                              <a:lnTo>
                                <a:pt x="39725" y="70866"/>
                              </a:lnTo>
                              <a:lnTo>
                                <a:pt x="38201" y="72390"/>
                              </a:lnTo>
                              <a:lnTo>
                                <a:pt x="33629" y="81534"/>
                              </a:lnTo>
                              <a:lnTo>
                                <a:pt x="33629" y="89154"/>
                              </a:lnTo>
                              <a:lnTo>
                                <a:pt x="35153" y="92202"/>
                              </a:lnTo>
                              <a:lnTo>
                                <a:pt x="35153" y="93726"/>
                              </a:lnTo>
                              <a:lnTo>
                                <a:pt x="36677" y="96774"/>
                              </a:lnTo>
                              <a:lnTo>
                                <a:pt x="38201" y="98298"/>
                              </a:lnTo>
                              <a:lnTo>
                                <a:pt x="39725" y="101346"/>
                              </a:lnTo>
                              <a:lnTo>
                                <a:pt x="42773" y="102870"/>
                              </a:lnTo>
                              <a:lnTo>
                                <a:pt x="44297" y="104394"/>
                              </a:lnTo>
                              <a:lnTo>
                                <a:pt x="47434" y="104394"/>
                              </a:lnTo>
                              <a:lnTo>
                                <a:pt x="50482" y="105918"/>
                              </a:lnTo>
                              <a:lnTo>
                                <a:pt x="61150" y="105918"/>
                              </a:lnTo>
                              <a:lnTo>
                                <a:pt x="65722" y="104394"/>
                              </a:lnTo>
                              <a:lnTo>
                                <a:pt x="71818" y="101346"/>
                              </a:lnTo>
                              <a:lnTo>
                                <a:pt x="76390" y="99822"/>
                              </a:lnTo>
                              <a:lnTo>
                                <a:pt x="77914" y="96774"/>
                              </a:lnTo>
                              <a:lnTo>
                                <a:pt x="77914" y="102870"/>
                              </a:lnTo>
                              <a:lnTo>
                                <a:pt x="79438" y="104394"/>
                              </a:lnTo>
                              <a:lnTo>
                                <a:pt x="88582" y="104394"/>
                              </a:lnTo>
                              <a:lnTo>
                                <a:pt x="88582" y="72390"/>
                              </a:lnTo>
                              <a:lnTo>
                                <a:pt x="88582" y="49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0.964005pt;margin-top:116.239975pt;width:7pt;height:8.35pt;mso-position-horizontal-relative:page;mso-position-vertical-relative:paragraph;z-index:-15704576;mso-wrap-distance-left:0;mso-wrap-distance-right:0" id="docshape120" coordorigin="2019,2325" coordsize="140,167" path="m2038,2325l2022,2325,2022,2329,2019,2329,2019,2487,2020,2487,2020,2489,2038,2489,2038,2487,2038,2329,2038,2325xm2159,2403l2156,2398,2156,2393,2155,2391,2154,2388,2149,2386,2147,2384,2142,2381,2132,2376,2106,2376,2101,2379,2094,2379,2092,2381,2089,2381,2087,2384,2084,2386,2079,2386,2079,2391,2077,2393,2077,2396,2079,2398,2079,2403,2084,2403,2087,2400,2089,2400,2092,2398,2094,2398,2099,2393,2108,2393,2111,2391,2120,2391,2125,2393,2130,2393,2140,2403,2140,2424,2140,2439,2140,2460,2135,2465,2132,2470,2118,2477,2106,2477,2101,2475,2094,2468,2094,2451,2104,2441,2106,2441,2111,2439,2140,2439,2140,2424,2111,2424,2096,2429,2092,2429,2087,2434,2082,2436,2079,2439,2072,2453,2072,2465,2075,2470,2075,2472,2077,2477,2079,2480,2082,2484,2087,2487,2089,2489,2094,2489,2099,2492,2116,2492,2123,2489,2132,2484,2140,2482,2142,2477,2142,2487,2144,2489,2159,2489,2159,2439,2159,240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1434941</wp:posOffset>
                </wp:positionH>
                <wp:positionV relativeFrom="paragraph">
                  <wp:posOffset>1476812</wp:posOffset>
                </wp:positionV>
                <wp:extent cx="1664335" cy="131445"/>
                <wp:effectExtent l="0" t="0" r="0" b="0"/>
                <wp:wrapTopAndBottom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4335" cy="131445"/>
                          <a:chOff x="0" y="0"/>
                          <a:chExt cx="1664335" cy="131445"/>
                        </a:xfrm>
                      </wpg:grpSpPr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346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1648586" y="86963"/>
                            <a:ext cx="158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8415">
                                <a:moveTo>
                                  <a:pt x="10763" y="18383"/>
                                </a:moveTo>
                                <a:lnTo>
                                  <a:pt x="4667" y="18383"/>
                                </a:lnTo>
                                <a:lnTo>
                                  <a:pt x="1619" y="15335"/>
                                </a:lnTo>
                                <a:lnTo>
                                  <a:pt x="0" y="15335"/>
                                </a:lnTo>
                                <a:lnTo>
                                  <a:pt x="0" y="3048"/>
                                </a:lnTo>
                                <a:lnTo>
                                  <a:pt x="1619" y="1524"/>
                                </a:lnTo>
                                <a:lnTo>
                                  <a:pt x="3143" y="1524"/>
                                </a:lnTo>
                                <a:lnTo>
                                  <a:pt x="4667" y="0"/>
                                </a:lnTo>
                                <a:lnTo>
                                  <a:pt x="10763" y="0"/>
                                </a:lnTo>
                                <a:lnTo>
                                  <a:pt x="12287" y="1524"/>
                                </a:lnTo>
                                <a:lnTo>
                                  <a:pt x="13811" y="1524"/>
                                </a:lnTo>
                                <a:lnTo>
                                  <a:pt x="15335" y="3048"/>
                                </a:lnTo>
                                <a:lnTo>
                                  <a:pt x="15335" y="9239"/>
                                </a:lnTo>
                                <a:lnTo>
                                  <a:pt x="15335" y="15335"/>
                                </a:lnTo>
                                <a:lnTo>
                                  <a:pt x="13811" y="15335"/>
                                </a:lnTo>
                                <a:lnTo>
                                  <a:pt x="10763" y="18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2.987503pt;margin-top:116.284454pt;width:131.0500pt;height:10.35pt;mso-position-horizontal-relative:page;mso-position-vertical-relative:paragraph;z-index:-15704064;mso-wrap-distance-left:0;mso-wrap-distance-right:0" id="docshapegroup121" coordorigin="2260,2326" coordsize="2621,207">
                <v:shape style="position:absolute;left:2259;top:2325;width:2573;height:207" type="#_x0000_t75" id="docshape122" stroked="false">
                  <v:imagedata r:id="rId183" o:title=""/>
                </v:shape>
                <v:shape style="position:absolute;left:4855;top:2462;width:25;height:29" id="docshape123" coordorigin="4856,2463" coordsize="25,29" path="m4873,2492l4863,2492,4859,2487,4856,2487,4856,2467,4859,2465,4861,2465,4863,2463,4873,2463,4875,2465,4878,2465,4880,2467,4880,2477,4880,2487,4878,2487,4873,249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12928" behindDoc="1" locked="0" layoutInCell="1" allowOverlap="1">
            <wp:simplePos x="0" y="0"/>
            <wp:positionH relativeFrom="page">
              <wp:posOffset>1092993</wp:posOffset>
            </wp:positionH>
            <wp:positionV relativeFrom="paragraph">
              <wp:posOffset>1838476</wp:posOffset>
            </wp:positionV>
            <wp:extent cx="1143804" cy="157162"/>
            <wp:effectExtent l="0" t="0" r="0" b="0"/>
            <wp:wrapTopAndBottom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80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1091469</wp:posOffset>
                </wp:positionH>
                <wp:positionV relativeFrom="paragraph">
                  <wp:posOffset>2224525</wp:posOffset>
                </wp:positionV>
                <wp:extent cx="2750820" cy="327025"/>
                <wp:effectExtent l="0" t="0" r="0" b="0"/>
                <wp:wrapTopAndBottom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50820" cy="327025"/>
                          <a:chOff x="0" y="0"/>
                          <a:chExt cx="2750820" cy="327025"/>
                        </a:xfrm>
                      </wpg:grpSpPr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1031938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2732436" y="6102"/>
                            <a:ext cx="1841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05410">
                                <a:moveTo>
                                  <a:pt x="13804" y="103720"/>
                                </a:moveTo>
                                <a:lnTo>
                                  <a:pt x="4572" y="103720"/>
                                </a:lnTo>
                                <a:lnTo>
                                  <a:pt x="6096" y="105244"/>
                                </a:lnTo>
                                <a:lnTo>
                                  <a:pt x="13804" y="105244"/>
                                </a:lnTo>
                                <a:lnTo>
                                  <a:pt x="13804" y="103720"/>
                                </a:lnTo>
                                <a:close/>
                              </a:path>
                              <a:path w="18415" h="105410">
                                <a:moveTo>
                                  <a:pt x="15328" y="1524"/>
                                </a:moveTo>
                                <a:lnTo>
                                  <a:pt x="13804" y="0"/>
                                </a:lnTo>
                                <a:lnTo>
                                  <a:pt x="4572" y="0"/>
                                </a:lnTo>
                                <a:lnTo>
                                  <a:pt x="4572" y="1524"/>
                                </a:lnTo>
                                <a:lnTo>
                                  <a:pt x="15328" y="1524"/>
                                </a:lnTo>
                                <a:close/>
                              </a:path>
                              <a:path w="18415" h="105410">
                                <a:moveTo>
                                  <a:pt x="18376" y="1866"/>
                                </a:moveTo>
                                <a:lnTo>
                                  <a:pt x="533" y="1866"/>
                                </a:lnTo>
                                <a:lnTo>
                                  <a:pt x="533" y="3136"/>
                                </a:lnTo>
                                <a:lnTo>
                                  <a:pt x="0" y="3136"/>
                                </a:lnTo>
                                <a:lnTo>
                                  <a:pt x="0" y="102196"/>
                                </a:lnTo>
                                <a:lnTo>
                                  <a:pt x="635" y="102196"/>
                                </a:lnTo>
                                <a:lnTo>
                                  <a:pt x="635" y="103466"/>
                                </a:lnTo>
                                <a:lnTo>
                                  <a:pt x="18376" y="103466"/>
                                </a:lnTo>
                                <a:lnTo>
                                  <a:pt x="18376" y="102196"/>
                                </a:lnTo>
                                <a:lnTo>
                                  <a:pt x="18376" y="3136"/>
                                </a:lnTo>
                                <a:lnTo>
                                  <a:pt x="18376" y="1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178" y="0"/>
                            <a:ext cx="1670018" cy="326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95" y="195262"/>
                            <a:ext cx="1176909" cy="1312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942497pt;margin-top:175.159454pt;width:216.6pt;height:25.75pt;mso-position-horizontal-relative:page;mso-position-vertical-relative:paragraph;z-index:-15703040;mso-wrap-distance-left:0;mso-wrap-distance-right:0" id="docshapegroup124" coordorigin="1719,3503" coordsize="4332,515">
                <v:shape style="position:absolute;left:1718;top:3512;width:1626;height:166" type="#_x0000_t75" id="docshape125" stroked="false">
                  <v:imagedata r:id="rId188" o:title=""/>
                </v:shape>
                <v:shape style="position:absolute;left:6021;top:3512;width:29;height:166" id="docshape126" coordorigin="6022,3513" coordsize="29,166" path="m6044,3676l6029,3676,6032,3679,6044,3679,6044,3676xm6046,3515l6044,3513,6029,3513,6029,3515,6046,3515xm6051,3516l6023,3516,6023,3518,6022,3518,6022,3674,6023,3674,6023,3676,6051,3676,6051,3674,6051,3518,6051,3516xe" filled="true" fillcolor="#000000" stroked="false">
                  <v:path arrowok="t"/>
                  <v:fill type="solid"/>
                </v:shape>
                <v:shape style="position:absolute;left:3367;top:3503;width:2630;height:515" type="#_x0000_t75" id="docshape127" stroked="false">
                  <v:imagedata r:id="rId189" o:title=""/>
                </v:shape>
                <v:shape style="position:absolute;left:1779;top:3810;width:1854;height:207" type="#_x0000_t75" id="docshape128" stroked="false">
                  <v:imagedata r:id="rId19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13952" behindDoc="1" locked="0" layoutInCell="1" allowOverlap="1">
            <wp:simplePos x="0" y="0"/>
            <wp:positionH relativeFrom="page">
              <wp:posOffset>3895725</wp:posOffset>
            </wp:positionH>
            <wp:positionV relativeFrom="paragraph">
              <wp:posOffset>2245861</wp:posOffset>
            </wp:positionV>
            <wp:extent cx="444968" cy="90487"/>
            <wp:effectExtent l="0" t="0" r="0" b="0"/>
            <wp:wrapTopAndBottom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968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14464" behindDoc="1" locked="0" layoutInCell="1" allowOverlap="1">
            <wp:simplePos x="0" y="0"/>
            <wp:positionH relativeFrom="page">
              <wp:posOffset>1086897</wp:posOffset>
            </wp:positionH>
            <wp:positionV relativeFrom="paragraph">
              <wp:posOffset>2766116</wp:posOffset>
            </wp:positionV>
            <wp:extent cx="1474053" cy="104775"/>
            <wp:effectExtent l="0" t="0" r="0" b="0"/>
            <wp:wrapTopAndBottom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05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3133876</wp:posOffset>
                </wp:positionV>
                <wp:extent cx="55244" cy="53340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340">
                              <a:moveTo>
                                <a:pt x="35052" y="53340"/>
                              </a:moveTo>
                              <a:lnTo>
                                <a:pt x="19812" y="53340"/>
                              </a:lnTo>
                              <a:lnTo>
                                <a:pt x="13716" y="51816"/>
                              </a:lnTo>
                              <a:lnTo>
                                <a:pt x="9144" y="45720"/>
                              </a:lnTo>
                              <a:lnTo>
                                <a:pt x="3048" y="41148"/>
                              </a:lnTo>
                              <a:lnTo>
                                <a:pt x="0" y="33528"/>
                              </a:lnTo>
                              <a:lnTo>
                                <a:pt x="0" y="18288"/>
                              </a:lnTo>
                              <a:lnTo>
                                <a:pt x="3048" y="12192"/>
                              </a:lnTo>
                              <a:lnTo>
                                <a:pt x="9144" y="7620"/>
                              </a:lnTo>
                              <a:lnTo>
                                <a:pt x="13716" y="1524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4"/>
                              </a:lnTo>
                              <a:lnTo>
                                <a:pt x="51911" y="12192"/>
                              </a:lnTo>
                              <a:lnTo>
                                <a:pt x="54959" y="18288"/>
                              </a:lnTo>
                              <a:lnTo>
                                <a:pt x="54959" y="25908"/>
                              </a:lnTo>
                              <a:lnTo>
                                <a:pt x="54959" y="33528"/>
                              </a:lnTo>
                              <a:lnTo>
                                <a:pt x="51911" y="41148"/>
                              </a:lnTo>
                              <a:lnTo>
                                <a:pt x="41243" y="51816"/>
                              </a:lnTo>
                              <a:lnTo>
                                <a:pt x="35052" y="533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246.761963pt;width:4.350pt;height:4.2pt;mso-position-horizontal-relative:page;mso-position-vertical-relative:paragraph;z-index:-15701504;mso-wrap-distance-left:0;mso-wrap-distance-right:0" id="docshape129" coordorigin="2075,4935" coordsize="87,84" path="m2130,5019l2106,5019,2096,5017,2089,5007,2079,5000,2075,4988,2075,4964,2079,4954,2089,4947,2096,4938,2106,4935,2130,4935,2140,4938,2156,4954,2161,4964,2161,4976,2161,4988,2156,5000,2140,5017,2130,501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1546383</wp:posOffset>
                </wp:positionH>
                <wp:positionV relativeFrom="paragraph">
                  <wp:posOffset>3098729</wp:posOffset>
                </wp:positionV>
                <wp:extent cx="2886710" cy="131445"/>
                <wp:effectExtent l="0" t="0" r="0" b="0"/>
                <wp:wrapTopAndBottom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710" cy="131445"/>
                          <a:chOff x="0" y="0"/>
                          <a:chExt cx="2886710" cy="131445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-6" y="7626"/>
                            <a:ext cx="4108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97790">
                                <a:moveTo>
                                  <a:pt x="70205" y="10668"/>
                                </a:moveTo>
                                <a:lnTo>
                                  <a:pt x="68681" y="9144"/>
                                </a:lnTo>
                                <a:lnTo>
                                  <a:pt x="68681" y="7620"/>
                                </a:lnTo>
                                <a:lnTo>
                                  <a:pt x="67157" y="7620"/>
                                </a:lnTo>
                                <a:lnTo>
                                  <a:pt x="67157" y="6096"/>
                                </a:lnTo>
                                <a:lnTo>
                                  <a:pt x="65633" y="6096"/>
                                </a:lnTo>
                                <a:lnTo>
                                  <a:pt x="64109" y="4572"/>
                                </a:lnTo>
                                <a:lnTo>
                                  <a:pt x="62585" y="4572"/>
                                </a:lnTo>
                                <a:lnTo>
                                  <a:pt x="61061" y="3048"/>
                                </a:lnTo>
                                <a:lnTo>
                                  <a:pt x="58013" y="1524"/>
                                </a:lnTo>
                                <a:lnTo>
                                  <a:pt x="56489" y="1524"/>
                                </a:lnTo>
                                <a:lnTo>
                                  <a:pt x="53441" y="0"/>
                                </a:lnTo>
                                <a:lnTo>
                                  <a:pt x="30480" y="0"/>
                                </a:lnTo>
                                <a:lnTo>
                                  <a:pt x="25908" y="3048"/>
                                </a:lnTo>
                                <a:lnTo>
                                  <a:pt x="19812" y="4572"/>
                                </a:lnTo>
                                <a:lnTo>
                                  <a:pt x="7620" y="16764"/>
                                </a:lnTo>
                                <a:lnTo>
                                  <a:pt x="6096" y="22948"/>
                                </a:lnTo>
                                <a:lnTo>
                                  <a:pt x="3048" y="29044"/>
                                </a:lnTo>
                                <a:lnTo>
                                  <a:pt x="1524" y="35140"/>
                                </a:lnTo>
                                <a:lnTo>
                                  <a:pt x="0" y="42760"/>
                                </a:lnTo>
                                <a:lnTo>
                                  <a:pt x="0" y="58000"/>
                                </a:lnTo>
                                <a:lnTo>
                                  <a:pt x="19812" y="93052"/>
                                </a:lnTo>
                                <a:lnTo>
                                  <a:pt x="24384" y="94576"/>
                                </a:lnTo>
                                <a:lnTo>
                                  <a:pt x="28956" y="97624"/>
                                </a:lnTo>
                                <a:lnTo>
                                  <a:pt x="51917" y="97624"/>
                                </a:lnTo>
                                <a:lnTo>
                                  <a:pt x="54965" y="96100"/>
                                </a:lnTo>
                                <a:lnTo>
                                  <a:pt x="56489" y="96100"/>
                                </a:lnTo>
                                <a:lnTo>
                                  <a:pt x="59537" y="94576"/>
                                </a:lnTo>
                                <a:lnTo>
                                  <a:pt x="61061" y="93052"/>
                                </a:lnTo>
                                <a:lnTo>
                                  <a:pt x="64109" y="93052"/>
                                </a:lnTo>
                                <a:lnTo>
                                  <a:pt x="67157" y="90004"/>
                                </a:lnTo>
                                <a:lnTo>
                                  <a:pt x="68681" y="90004"/>
                                </a:lnTo>
                                <a:lnTo>
                                  <a:pt x="68681" y="88480"/>
                                </a:lnTo>
                                <a:lnTo>
                                  <a:pt x="70205" y="88480"/>
                                </a:lnTo>
                                <a:lnTo>
                                  <a:pt x="70205" y="86956"/>
                                </a:lnTo>
                                <a:lnTo>
                                  <a:pt x="70205" y="77812"/>
                                </a:lnTo>
                                <a:lnTo>
                                  <a:pt x="67157" y="77812"/>
                                </a:lnTo>
                                <a:lnTo>
                                  <a:pt x="65633" y="79336"/>
                                </a:lnTo>
                                <a:lnTo>
                                  <a:pt x="64109" y="79336"/>
                                </a:lnTo>
                                <a:lnTo>
                                  <a:pt x="62585" y="80860"/>
                                </a:lnTo>
                                <a:lnTo>
                                  <a:pt x="59537" y="82384"/>
                                </a:lnTo>
                                <a:lnTo>
                                  <a:pt x="58013" y="83908"/>
                                </a:lnTo>
                                <a:lnTo>
                                  <a:pt x="56489" y="83908"/>
                                </a:lnTo>
                                <a:lnTo>
                                  <a:pt x="50393" y="86956"/>
                                </a:lnTo>
                                <a:lnTo>
                                  <a:pt x="38100" y="86956"/>
                                </a:lnTo>
                                <a:lnTo>
                                  <a:pt x="35052" y="85432"/>
                                </a:lnTo>
                                <a:lnTo>
                                  <a:pt x="30480" y="83908"/>
                                </a:lnTo>
                                <a:lnTo>
                                  <a:pt x="24384" y="80860"/>
                                </a:lnTo>
                                <a:lnTo>
                                  <a:pt x="21336" y="77812"/>
                                </a:lnTo>
                                <a:lnTo>
                                  <a:pt x="19812" y="74764"/>
                                </a:lnTo>
                                <a:lnTo>
                                  <a:pt x="16764" y="70192"/>
                                </a:lnTo>
                                <a:lnTo>
                                  <a:pt x="16764" y="65620"/>
                                </a:lnTo>
                                <a:lnTo>
                                  <a:pt x="15240" y="61048"/>
                                </a:lnTo>
                                <a:lnTo>
                                  <a:pt x="13716" y="54952"/>
                                </a:lnTo>
                                <a:lnTo>
                                  <a:pt x="13716" y="42760"/>
                                </a:lnTo>
                                <a:lnTo>
                                  <a:pt x="16764" y="33616"/>
                                </a:lnTo>
                                <a:lnTo>
                                  <a:pt x="16764" y="27520"/>
                                </a:lnTo>
                                <a:lnTo>
                                  <a:pt x="19812" y="24472"/>
                                </a:lnTo>
                                <a:lnTo>
                                  <a:pt x="21336" y="21424"/>
                                </a:lnTo>
                                <a:lnTo>
                                  <a:pt x="24384" y="16764"/>
                                </a:lnTo>
                                <a:lnTo>
                                  <a:pt x="30480" y="13716"/>
                                </a:lnTo>
                                <a:lnTo>
                                  <a:pt x="35052" y="10668"/>
                                </a:lnTo>
                                <a:lnTo>
                                  <a:pt x="50393" y="10668"/>
                                </a:lnTo>
                                <a:lnTo>
                                  <a:pt x="53441" y="12192"/>
                                </a:lnTo>
                                <a:lnTo>
                                  <a:pt x="54965" y="13716"/>
                                </a:lnTo>
                                <a:lnTo>
                                  <a:pt x="58013" y="13716"/>
                                </a:lnTo>
                                <a:lnTo>
                                  <a:pt x="61061" y="16764"/>
                                </a:lnTo>
                                <a:lnTo>
                                  <a:pt x="64109" y="16764"/>
                                </a:lnTo>
                                <a:lnTo>
                                  <a:pt x="64109" y="18376"/>
                                </a:lnTo>
                                <a:lnTo>
                                  <a:pt x="65633" y="19900"/>
                                </a:lnTo>
                                <a:lnTo>
                                  <a:pt x="68681" y="19900"/>
                                </a:lnTo>
                                <a:lnTo>
                                  <a:pt x="68681" y="18376"/>
                                </a:lnTo>
                                <a:lnTo>
                                  <a:pt x="70205" y="18376"/>
                                </a:lnTo>
                                <a:lnTo>
                                  <a:pt x="70205" y="10668"/>
                                </a:lnTo>
                                <a:close/>
                              </a:path>
                              <a:path w="410845" h="97790">
                                <a:moveTo>
                                  <a:pt x="152590" y="50380"/>
                                </a:moveTo>
                                <a:lnTo>
                                  <a:pt x="149542" y="41236"/>
                                </a:lnTo>
                                <a:lnTo>
                                  <a:pt x="146494" y="38188"/>
                                </a:lnTo>
                                <a:lnTo>
                                  <a:pt x="144970" y="35140"/>
                                </a:lnTo>
                                <a:lnTo>
                                  <a:pt x="141922" y="30568"/>
                                </a:lnTo>
                                <a:lnTo>
                                  <a:pt x="138874" y="29044"/>
                                </a:lnTo>
                                <a:lnTo>
                                  <a:pt x="138874" y="51904"/>
                                </a:lnTo>
                                <a:lnTo>
                                  <a:pt x="138874" y="71716"/>
                                </a:lnTo>
                                <a:lnTo>
                                  <a:pt x="137350" y="76288"/>
                                </a:lnTo>
                                <a:lnTo>
                                  <a:pt x="135826" y="77812"/>
                                </a:lnTo>
                                <a:lnTo>
                                  <a:pt x="134302" y="80860"/>
                                </a:lnTo>
                                <a:lnTo>
                                  <a:pt x="132778" y="82384"/>
                                </a:lnTo>
                                <a:lnTo>
                                  <a:pt x="131254" y="85432"/>
                                </a:lnTo>
                                <a:lnTo>
                                  <a:pt x="128206" y="85432"/>
                                </a:lnTo>
                                <a:lnTo>
                                  <a:pt x="122110" y="88480"/>
                                </a:lnTo>
                                <a:lnTo>
                                  <a:pt x="114490" y="88480"/>
                                </a:lnTo>
                                <a:lnTo>
                                  <a:pt x="108394" y="85432"/>
                                </a:lnTo>
                                <a:lnTo>
                                  <a:pt x="106870" y="83908"/>
                                </a:lnTo>
                                <a:lnTo>
                                  <a:pt x="103822" y="82384"/>
                                </a:lnTo>
                                <a:lnTo>
                                  <a:pt x="102298" y="80860"/>
                                </a:lnTo>
                                <a:lnTo>
                                  <a:pt x="100774" y="77812"/>
                                </a:lnTo>
                                <a:lnTo>
                                  <a:pt x="100774" y="74764"/>
                                </a:lnTo>
                                <a:lnTo>
                                  <a:pt x="99250" y="71716"/>
                                </a:lnTo>
                                <a:lnTo>
                                  <a:pt x="99250" y="68668"/>
                                </a:lnTo>
                                <a:lnTo>
                                  <a:pt x="97726" y="65620"/>
                                </a:lnTo>
                                <a:lnTo>
                                  <a:pt x="97726" y="58000"/>
                                </a:lnTo>
                                <a:lnTo>
                                  <a:pt x="99250" y="53428"/>
                                </a:lnTo>
                                <a:lnTo>
                                  <a:pt x="99250" y="50380"/>
                                </a:lnTo>
                                <a:lnTo>
                                  <a:pt x="102298" y="44284"/>
                                </a:lnTo>
                                <a:lnTo>
                                  <a:pt x="103822" y="42760"/>
                                </a:lnTo>
                                <a:lnTo>
                                  <a:pt x="105346" y="39712"/>
                                </a:lnTo>
                                <a:lnTo>
                                  <a:pt x="106870" y="38188"/>
                                </a:lnTo>
                                <a:lnTo>
                                  <a:pt x="112966" y="35140"/>
                                </a:lnTo>
                                <a:lnTo>
                                  <a:pt x="126682" y="35140"/>
                                </a:lnTo>
                                <a:lnTo>
                                  <a:pt x="129730" y="36664"/>
                                </a:lnTo>
                                <a:lnTo>
                                  <a:pt x="135826" y="42760"/>
                                </a:lnTo>
                                <a:lnTo>
                                  <a:pt x="137350" y="45808"/>
                                </a:lnTo>
                                <a:lnTo>
                                  <a:pt x="137350" y="48856"/>
                                </a:lnTo>
                                <a:lnTo>
                                  <a:pt x="138874" y="51904"/>
                                </a:lnTo>
                                <a:lnTo>
                                  <a:pt x="138874" y="29044"/>
                                </a:lnTo>
                                <a:lnTo>
                                  <a:pt x="125158" y="24472"/>
                                </a:lnTo>
                                <a:lnTo>
                                  <a:pt x="114490" y="24472"/>
                                </a:lnTo>
                                <a:lnTo>
                                  <a:pt x="108394" y="25996"/>
                                </a:lnTo>
                                <a:lnTo>
                                  <a:pt x="105346" y="27520"/>
                                </a:lnTo>
                                <a:lnTo>
                                  <a:pt x="100774" y="29044"/>
                                </a:lnTo>
                                <a:lnTo>
                                  <a:pt x="96100" y="32092"/>
                                </a:lnTo>
                                <a:lnTo>
                                  <a:pt x="94576" y="35140"/>
                                </a:lnTo>
                                <a:lnTo>
                                  <a:pt x="91528" y="38188"/>
                                </a:lnTo>
                                <a:lnTo>
                                  <a:pt x="88480" y="42760"/>
                                </a:lnTo>
                                <a:lnTo>
                                  <a:pt x="85432" y="51904"/>
                                </a:lnTo>
                                <a:lnTo>
                                  <a:pt x="85432" y="73240"/>
                                </a:lnTo>
                                <a:lnTo>
                                  <a:pt x="88480" y="82384"/>
                                </a:lnTo>
                                <a:lnTo>
                                  <a:pt x="91528" y="85432"/>
                                </a:lnTo>
                                <a:lnTo>
                                  <a:pt x="93052" y="88480"/>
                                </a:lnTo>
                                <a:lnTo>
                                  <a:pt x="96100" y="91528"/>
                                </a:lnTo>
                                <a:lnTo>
                                  <a:pt x="99250" y="94576"/>
                                </a:lnTo>
                                <a:lnTo>
                                  <a:pt x="108394" y="97624"/>
                                </a:lnTo>
                                <a:lnTo>
                                  <a:pt x="128206" y="97624"/>
                                </a:lnTo>
                                <a:lnTo>
                                  <a:pt x="132778" y="96100"/>
                                </a:lnTo>
                                <a:lnTo>
                                  <a:pt x="137350" y="93052"/>
                                </a:lnTo>
                                <a:lnTo>
                                  <a:pt x="140398" y="91528"/>
                                </a:lnTo>
                                <a:lnTo>
                                  <a:pt x="143446" y="88480"/>
                                </a:lnTo>
                                <a:lnTo>
                                  <a:pt x="146494" y="83908"/>
                                </a:lnTo>
                                <a:lnTo>
                                  <a:pt x="149542" y="80860"/>
                                </a:lnTo>
                                <a:lnTo>
                                  <a:pt x="152590" y="71716"/>
                                </a:lnTo>
                                <a:lnTo>
                                  <a:pt x="152590" y="50380"/>
                                </a:lnTo>
                                <a:close/>
                              </a:path>
                              <a:path w="410845" h="97790">
                                <a:moveTo>
                                  <a:pt x="224409" y="45808"/>
                                </a:moveTo>
                                <a:lnTo>
                                  <a:pt x="222885" y="42760"/>
                                </a:lnTo>
                                <a:lnTo>
                                  <a:pt x="222885" y="38188"/>
                                </a:lnTo>
                                <a:lnTo>
                                  <a:pt x="221361" y="35140"/>
                                </a:lnTo>
                                <a:lnTo>
                                  <a:pt x="218313" y="33616"/>
                                </a:lnTo>
                                <a:lnTo>
                                  <a:pt x="216789" y="30568"/>
                                </a:lnTo>
                                <a:lnTo>
                                  <a:pt x="215265" y="29044"/>
                                </a:lnTo>
                                <a:lnTo>
                                  <a:pt x="212128" y="27520"/>
                                </a:lnTo>
                                <a:lnTo>
                                  <a:pt x="209080" y="25996"/>
                                </a:lnTo>
                                <a:lnTo>
                                  <a:pt x="204508" y="24472"/>
                                </a:lnTo>
                                <a:lnTo>
                                  <a:pt x="196888" y="24472"/>
                                </a:lnTo>
                                <a:lnTo>
                                  <a:pt x="192316" y="25996"/>
                                </a:lnTo>
                                <a:lnTo>
                                  <a:pt x="189268" y="27520"/>
                                </a:lnTo>
                                <a:lnTo>
                                  <a:pt x="184696" y="29044"/>
                                </a:lnTo>
                                <a:lnTo>
                                  <a:pt x="177076" y="36664"/>
                                </a:lnTo>
                                <a:lnTo>
                                  <a:pt x="177076" y="25996"/>
                                </a:lnTo>
                                <a:lnTo>
                                  <a:pt x="167932" y="25996"/>
                                </a:lnTo>
                                <a:lnTo>
                                  <a:pt x="166408" y="27520"/>
                                </a:lnTo>
                                <a:lnTo>
                                  <a:pt x="166408" y="96100"/>
                                </a:lnTo>
                                <a:lnTo>
                                  <a:pt x="167932" y="96100"/>
                                </a:lnTo>
                                <a:lnTo>
                                  <a:pt x="167932" y="97624"/>
                                </a:lnTo>
                                <a:lnTo>
                                  <a:pt x="177076" y="97624"/>
                                </a:lnTo>
                                <a:lnTo>
                                  <a:pt x="177076" y="96100"/>
                                </a:lnTo>
                                <a:lnTo>
                                  <a:pt x="178600" y="96100"/>
                                </a:lnTo>
                                <a:lnTo>
                                  <a:pt x="178600" y="48856"/>
                                </a:lnTo>
                                <a:lnTo>
                                  <a:pt x="181648" y="44284"/>
                                </a:lnTo>
                                <a:lnTo>
                                  <a:pt x="187744" y="38188"/>
                                </a:lnTo>
                                <a:lnTo>
                                  <a:pt x="192316" y="36664"/>
                                </a:lnTo>
                                <a:lnTo>
                                  <a:pt x="195364" y="35140"/>
                                </a:lnTo>
                                <a:lnTo>
                                  <a:pt x="202984" y="35140"/>
                                </a:lnTo>
                                <a:lnTo>
                                  <a:pt x="209080" y="41236"/>
                                </a:lnTo>
                                <a:lnTo>
                                  <a:pt x="209080" y="42760"/>
                                </a:lnTo>
                                <a:lnTo>
                                  <a:pt x="210604" y="44284"/>
                                </a:lnTo>
                                <a:lnTo>
                                  <a:pt x="210604" y="47332"/>
                                </a:lnTo>
                                <a:lnTo>
                                  <a:pt x="212128" y="48856"/>
                                </a:lnTo>
                                <a:lnTo>
                                  <a:pt x="212128" y="96100"/>
                                </a:lnTo>
                                <a:lnTo>
                                  <a:pt x="213741" y="96100"/>
                                </a:lnTo>
                                <a:lnTo>
                                  <a:pt x="213741" y="97624"/>
                                </a:lnTo>
                                <a:lnTo>
                                  <a:pt x="222885" y="97624"/>
                                </a:lnTo>
                                <a:lnTo>
                                  <a:pt x="222885" y="96100"/>
                                </a:lnTo>
                                <a:lnTo>
                                  <a:pt x="224409" y="96100"/>
                                </a:lnTo>
                                <a:lnTo>
                                  <a:pt x="224409" y="45808"/>
                                </a:lnTo>
                                <a:close/>
                              </a:path>
                              <a:path w="410845" h="97790">
                                <a:moveTo>
                                  <a:pt x="277850" y="27520"/>
                                </a:moveTo>
                                <a:lnTo>
                                  <a:pt x="276326" y="27520"/>
                                </a:lnTo>
                                <a:lnTo>
                                  <a:pt x="276326" y="25996"/>
                                </a:lnTo>
                                <a:lnTo>
                                  <a:pt x="257937" y="25996"/>
                                </a:lnTo>
                                <a:lnTo>
                                  <a:pt x="257937" y="9144"/>
                                </a:lnTo>
                                <a:lnTo>
                                  <a:pt x="256413" y="9144"/>
                                </a:lnTo>
                                <a:lnTo>
                                  <a:pt x="256413" y="7620"/>
                                </a:lnTo>
                                <a:lnTo>
                                  <a:pt x="247269" y="7620"/>
                                </a:lnTo>
                                <a:lnTo>
                                  <a:pt x="247269" y="9144"/>
                                </a:lnTo>
                                <a:lnTo>
                                  <a:pt x="245745" y="9144"/>
                                </a:lnTo>
                                <a:lnTo>
                                  <a:pt x="245745" y="25996"/>
                                </a:lnTo>
                                <a:lnTo>
                                  <a:pt x="235077" y="25996"/>
                                </a:lnTo>
                                <a:lnTo>
                                  <a:pt x="235077" y="27520"/>
                                </a:lnTo>
                                <a:lnTo>
                                  <a:pt x="233553" y="29044"/>
                                </a:lnTo>
                                <a:lnTo>
                                  <a:pt x="233553" y="35140"/>
                                </a:lnTo>
                                <a:lnTo>
                                  <a:pt x="235077" y="35140"/>
                                </a:lnTo>
                                <a:lnTo>
                                  <a:pt x="235077" y="36664"/>
                                </a:lnTo>
                                <a:lnTo>
                                  <a:pt x="245745" y="36664"/>
                                </a:lnTo>
                                <a:lnTo>
                                  <a:pt x="245745" y="82384"/>
                                </a:lnTo>
                                <a:lnTo>
                                  <a:pt x="247269" y="85432"/>
                                </a:lnTo>
                                <a:lnTo>
                                  <a:pt x="247269" y="88480"/>
                                </a:lnTo>
                                <a:lnTo>
                                  <a:pt x="248793" y="91528"/>
                                </a:lnTo>
                                <a:lnTo>
                                  <a:pt x="253365" y="96100"/>
                                </a:lnTo>
                                <a:lnTo>
                                  <a:pt x="256413" y="96100"/>
                                </a:lnTo>
                                <a:lnTo>
                                  <a:pt x="259461" y="97624"/>
                                </a:lnTo>
                                <a:lnTo>
                                  <a:pt x="273278" y="97624"/>
                                </a:lnTo>
                                <a:lnTo>
                                  <a:pt x="274802" y="96100"/>
                                </a:lnTo>
                                <a:lnTo>
                                  <a:pt x="276326" y="96100"/>
                                </a:lnTo>
                                <a:lnTo>
                                  <a:pt x="276326" y="94576"/>
                                </a:lnTo>
                                <a:lnTo>
                                  <a:pt x="277850" y="94576"/>
                                </a:lnTo>
                                <a:lnTo>
                                  <a:pt x="277850" y="88480"/>
                                </a:lnTo>
                                <a:lnTo>
                                  <a:pt x="277850" y="85432"/>
                                </a:lnTo>
                                <a:lnTo>
                                  <a:pt x="274802" y="85432"/>
                                </a:lnTo>
                                <a:lnTo>
                                  <a:pt x="274802" y="86956"/>
                                </a:lnTo>
                                <a:lnTo>
                                  <a:pt x="270230" y="86956"/>
                                </a:lnTo>
                                <a:lnTo>
                                  <a:pt x="268605" y="88480"/>
                                </a:lnTo>
                                <a:lnTo>
                                  <a:pt x="264033" y="88480"/>
                                </a:lnTo>
                                <a:lnTo>
                                  <a:pt x="260985" y="86956"/>
                                </a:lnTo>
                                <a:lnTo>
                                  <a:pt x="259461" y="83908"/>
                                </a:lnTo>
                                <a:lnTo>
                                  <a:pt x="257937" y="82384"/>
                                </a:lnTo>
                                <a:lnTo>
                                  <a:pt x="257937" y="36664"/>
                                </a:lnTo>
                                <a:lnTo>
                                  <a:pt x="276326" y="36664"/>
                                </a:lnTo>
                                <a:lnTo>
                                  <a:pt x="277850" y="35140"/>
                                </a:lnTo>
                                <a:lnTo>
                                  <a:pt x="277850" y="27520"/>
                                </a:lnTo>
                                <a:close/>
                              </a:path>
                              <a:path w="410845" h="97790">
                                <a:moveTo>
                                  <a:pt x="329755" y="27520"/>
                                </a:moveTo>
                                <a:lnTo>
                                  <a:pt x="328231" y="27520"/>
                                </a:lnTo>
                                <a:lnTo>
                                  <a:pt x="328231" y="25996"/>
                                </a:lnTo>
                                <a:lnTo>
                                  <a:pt x="325094" y="25996"/>
                                </a:lnTo>
                                <a:lnTo>
                                  <a:pt x="323570" y="24472"/>
                                </a:lnTo>
                                <a:lnTo>
                                  <a:pt x="317474" y="24472"/>
                                </a:lnTo>
                                <a:lnTo>
                                  <a:pt x="315950" y="25996"/>
                                </a:lnTo>
                                <a:lnTo>
                                  <a:pt x="312902" y="25996"/>
                                </a:lnTo>
                                <a:lnTo>
                                  <a:pt x="309854" y="29044"/>
                                </a:lnTo>
                                <a:lnTo>
                                  <a:pt x="308330" y="29044"/>
                                </a:lnTo>
                                <a:lnTo>
                                  <a:pt x="306806" y="32092"/>
                                </a:lnTo>
                                <a:lnTo>
                                  <a:pt x="303758" y="35140"/>
                                </a:lnTo>
                                <a:lnTo>
                                  <a:pt x="302234" y="38188"/>
                                </a:lnTo>
                                <a:lnTo>
                                  <a:pt x="302234" y="27520"/>
                                </a:lnTo>
                                <a:lnTo>
                                  <a:pt x="300710" y="27520"/>
                                </a:lnTo>
                                <a:lnTo>
                                  <a:pt x="300710" y="25996"/>
                                </a:lnTo>
                                <a:lnTo>
                                  <a:pt x="291566" y="25996"/>
                                </a:lnTo>
                                <a:lnTo>
                                  <a:pt x="291566" y="27520"/>
                                </a:lnTo>
                                <a:lnTo>
                                  <a:pt x="290042" y="27520"/>
                                </a:lnTo>
                                <a:lnTo>
                                  <a:pt x="290042" y="96100"/>
                                </a:lnTo>
                                <a:lnTo>
                                  <a:pt x="291566" y="96100"/>
                                </a:lnTo>
                                <a:lnTo>
                                  <a:pt x="291566" y="97624"/>
                                </a:lnTo>
                                <a:lnTo>
                                  <a:pt x="300710" y="97624"/>
                                </a:lnTo>
                                <a:lnTo>
                                  <a:pt x="302234" y="96100"/>
                                </a:lnTo>
                                <a:lnTo>
                                  <a:pt x="302234" y="50380"/>
                                </a:lnTo>
                                <a:lnTo>
                                  <a:pt x="306806" y="45808"/>
                                </a:lnTo>
                                <a:lnTo>
                                  <a:pt x="306806" y="44284"/>
                                </a:lnTo>
                                <a:lnTo>
                                  <a:pt x="312902" y="38188"/>
                                </a:lnTo>
                                <a:lnTo>
                                  <a:pt x="314426" y="38188"/>
                                </a:lnTo>
                                <a:lnTo>
                                  <a:pt x="315950" y="36664"/>
                                </a:lnTo>
                                <a:lnTo>
                                  <a:pt x="325094" y="36664"/>
                                </a:lnTo>
                                <a:lnTo>
                                  <a:pt x="325094" y="38188"/>
                                </a:lnTo>
                                <a:lnTo>
                                  <a:pt x="329755" y="38188"/>
                                </a:lnTo>
                                <a:lnTo>
                                  <a:pt x="329755" y="36664"/>
                                </a:lnTo>
                                <a:lnTo>
                                  <a:pt x="329755" y="27520"/>
                                </a:lnTo>
                                <a:close/>
                              </a:path>
                              <a:path w="410845" h="97790">
                                <a:moveTo>
                                  <a:pt x="410629" y="54952"/>
                                </a:moveTo>
                                <a:lnTo>
                                  <a:pt x="406057" y="41236"/>
                                </a:lnTo>
                                <a:lnTo>
                                  <a:pt x="404533" y="38188"/>
                                </a:lnTo>
                                <a:lnTo>
                                  <a:pt x="401485" y="35140"/>
                                </a:lnTo>
                                <a:lnTo>
                                  <a:pt x="398437" y="30568"/>
                                </a:lnTo>
                                <a:lnTo>
                                  <a:pt x="396913" y="29806"/>
                                </a:lnTo>
                                <a:lnTo>
                                  <a:pt x="396913" y="54952"/>
                                </a:lnTo>
                                <a:lnTo>
                                  <a:pt x="396913" y="68668"/>
                                </a:lnTo>
                                <a:lnTo>
                                  <a:pt x="395389" y="71716"/>
                                </a:lnTo>
                                <a:lnTo>
                                  <a:pt x="395389" y="76288"/>
                                </a:lnTo>
                                <a:lnTo>
                                  <a:pt x="393865" y="77812"/>
                                </a:lnTo>
                                <a:lnTo>
                                  <a:pt x="392341" y="80860"/>
                                </a:lnTo>
                                <a:lnTo>
                                  <a:pt x="387769" y="85432"/>
                                </a:lnTo>
                                <a:lnTo>
                                  <a:pt x="386245" y="85432"/>
                                </a:lnTo>
                                <a:lnTo>
                                  <a:pt x="383095" y="86956"/>
                                </a:lnTo>
                                <a:lnTo>
                                  <a:pt x="380047" y="88480"/>
                                </a:lnTo>
                                <a:lnTo>
                                  <a:pt x="372427" y="88480"/>
                                </a:lnTo>
                                <a:lnTo>
                                  <a:pt x="363283" y="83908"/>
                                </a:lnTo>
                                <a:lnTo>
                                  <a:pt x="360235" y="80860"/>
                                </a:lnTo>
                                <a:lnTo>
                                  <a:pt x="357187" y="74764"/>
                                </a:lnTo>
                                <a:lnTo>
                                  <a:pt x="357187" y="71716"/>
                                </a:lnTo>
                                <a:lnTo>
                                  <a:pt x="355663" y="68668"/>
                                </a:lnTo>
                                <a:lnTo>
                                  <a:pt x="355663" y="53428"/>
                                </a:lnTo>
                                <a:lnTo>
                                  <a:pt x="357187" y="50380"/>
                                </a:lnTo>
                                <a:lnTo>
                                  <a:pt x="357187" y="47332"/>
                                </a:lnTo>
                                <a:lnTo>
                                  <a:pt x="358711" y="44284"/>
                                </a:lnTo>
                                <a:lnTo>
                                  <a:pt x="360235" y="42760"/>
                                </a:lnTo>
                                <a:lnTo>
                                  <a:pt x="361759" y="39712"/>
                                </a:lnTo>
                                <a:lnTo>
                                  <a:pt x="367855" y="36664"/>
                                </a:lnTo>
                                <a:lnTo>
                                  <a:pt x="369379" y="35140"/>
                                </a:lnTo>
                                <a:lnTo>
                                  <a:pt x="383095" y="35140"/>
                                </a:lnTo>
                                <a:lnTo>
                                  <a:pt x="386245" y="36664"/>
                                </a:lnTo>
                                <a:lnTo>
                                  <a:pt x="389293" y="38188"/>
                                </a:lnTo>
                                <a:lnTo>
                                  <a:pt x="390817" y="41236"/>
                                </a:lnTo>
                                <a:lnTo>
                                  <a:pt x="392341" y="42760"/>
                                </a:lnTo>
                                <a:lnTo>
                                  <a:pt x="395389" y="48856"/>
                                </a:lnTo>
                                <a:lnTo>
                                  <a:pt x="395389" y="51904"/>
                                </a:lnTo>
                                <a:lnTo>
                                  <a:pt x="396913" y="54952"/>
                                </a:lnTo>
                                <a:lnTo>
                                  <a:pt x="396913" y="29806"/>
                                </a:lnTo>
                                <a:lnTo>
                                  <a:pt x="395389" y="29044"/>
                                </a:lnTo>
                                <a:lnTo>
                                  <a:pt x="390817" y="27520"/>
                                </a:lnTo>
                                <a:lnTo>
                                  <a:pt x="387769" y="25996"/>
                                </a:lnTo>
                                <a:lnTo>
                                  <a:pt x="383095" y="24472"/>
                                </a:lnTo>
                                <a:lnTo>
                                  <a:pt x="370903" y="24472"/>
                                </a:lnTo>
                                <a:lnTo>
                                  <a:pt x="357187" y="29044"/>
                                </a:lnTo>
                                <a:lnTo>
                                  <a:pt x="348043" y="38188"/>
                                </a:lnTo>
                                <a:lnTo>
                                  <a:pt x="343471" y="51904"/>
                                </a:lnTo>
                                <a:lnTo>
                                  <a:pt x="343471" y="73240"/>
                                </a:lnTo>
                                <a:lnTo>
                                  <a:pt x="346519" y="82384"/>
                                </a:lnTo>
                                <a:lnTo>
                                  <a:pt x="348043" y="85432"/>
                                </a:lnTo>
                                <a:lnTo>
                                  <a:pt x="357187" y="94576"/>
                                </a:lnTo>
                                <a:lnTo>
                                  <a:pt x="361759" y="96100"/>
                                </a:lnTo>
                                <a:lnTo>
                                  <a:pt x="364807" y="97624"/>
                                </a:lnTo>
                                <a:lnTo>
                                  <a:pt x="386245" y="97624"/>
                                </a:lnTo>
                                <a:lnTo>
                                  <a:pt x="390817" y="96100"/>
                                </a:lnTo>
                                <a:lnTo>
                                  <a:pt x="395389" y="93052"/>
                                </a:lnTo>
                                <a:lnTo>
                                  <a:pt x="398437" y="91528"/>
                                </a:lnTo>
                                <a:lnTo>
                                  <a:pt x="410629" y="65620"/>
                                </a:lnTo>
                                <a:lnTo>
                                  <a:pt x="410629" y="54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338" y="0"/>
                            <a:ext cx="2462307" cy="1312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1.762497pt;margin-top:243.994476pt;width:227.3pt;height:10.35pt;mso-position-horizontal-relative:page;mso-position-vertical-relative:paragraph;z-index:-15700992;mso-wrap-distance-left:0;mso-wrap-distance-right:0" id="docshapegroup130" coordorigin="2435,4880" coordsize="4546,207">
                <v:shape style="position:absolute;left:2435;top:4891;width:647;height:154" id="docshape131" coordorigin="2435,4892" coordsize="647,154" path="m2546,4909l2543,4906,2543,4904,2541,4904,2541,4901,2539,4901,2536,4899,2534,4899,2531,4897,2527,4894,2524,4894,2519,4892,2483,4892,2476,4897,2466,4899,2447,4918,2445,4928,2440,4938,2438,4947,2435,4959,2435,4983,2442,5012,2447,5022,2459,5034,2466,5038,2474,5041,2481,5046,2517,5046,2522,5043,2524,5043,2529,5041,2531,5038,2536,5038,2541,5034,2543,5034,2543,5031,2546,5031,2546,5029,2546,5014,2541,5014,2539,5017,2536,5017,2534,5019,2529,5022,2527,5024,2524,5024,2515,5029,2495,5029,2490,5026,2483,5024,2474,5019,2469,5014,2466,5010,2462,5002,2462,4995,2459,4988,2457,4978,2457,4959,2462,4945,2462,4935,2466,4930,2469,4926,2474,4918,2483,4913,2490,4909,2515,4909,2519,4911,2522,4913,2527,4913,2531,4918,2536,4918,2536,4921,2539,4923,2543,4923,2543,4921,2546,4921,2546,4909xm2676,4971l2671,4957,2666,4952,2664,4947,2659,4940,2654,4938,2654,4974,2654,5005,2652,5012,2649,5014,2647,5019,2644,5022,2642,5026,2637,5026,2628,5031,2616,5031,2606,5026,2604,5024,2599,5022,2596,5019,2594,5014,2594,5010,2592,5005,2592,5000,2589,4995,2589,4983,2592,4976,2592,4971,2596,4962,2599,4959,2601,4954,2604,4952,2613,4947,2635,4947,2640,4950,2649,4959,2652,4964,2652,4969,2654,4974,2654,4938,2632,4930,2616,4930,2606,4933,2601,4935,2594,4938,2587,4942,2584,4947,2579,4952,2575,4959,2570,4974,2570,5007,2575,5022,2579,5026,2582,5031,2587,5036,2592,5041,2606,5046,2637,5046,2644,5043,2652,5038,2656,5036,2661,5031,2666,5024,2671,5019,2676,5005,2676,4971xm2789,4964l2786,4959,2786,4952,2784,4947,2779,4945,2777,4940,2774,4938,2769,4935,2765,4933,2757,4930,2745,4930,2738,4933,2733,4935,2726,4938,2714,4950,2714,4933,2700,4933,2697,4935,2697,5043,2700,5043,2700,5046,2714,5046,2714,5043,2717,5043,2717,4969,2721,4962,2731,4952,2738,4950,2743,4947,2755,4947,2765,4957,2765,4959,2767,4962,2767,4966,2769,4969,2769,5043,2772,5043,2772,5046,2786,5046,2786,5043,2789,5043,2789,4964xm2873,4935l2870,4935,2870,4933,2841,4933,2841,4906,2839,4906,2839,4904,2825,4904,2825,4906,2822,4906,2822,4933,2805,4933,2805,4935,2803,4938,2803,4947,2805,4947,2805,4950,2822,4950,2822,5022,2825,5026,2825,5031,2827,5036,2834,5043,2839,5043,2844,5046,2866,5046,2868,5043,2870,5043,2870,5041,2873,5041,2873,5031,2873,5026,2868,5026,2868,5029,2861,5029,2858,5031,2851,5031,2846,5029,2844,5024,2841,5022,2841,4950,2870,4950,2873,4947,2873,4935xm2955,4935l2952,4935,2952,4933,2947,4933,2945,4930,2935,4930,2933,4933,2928,4933,2923,4938,2921,4938,2918,4942,2914,4947,2911,4952,2911,4935,2909,4935,2909,4933,2894,4933,2894,4935,2892,4935,2892,5043,2894,5043,2894,5046,2909,5046,2911,5043,2911,4971,2918,4964,2918,4962,2928,4952,2930,4952,2933,4950,2947,4950,2947,4952,2955,4952,2955,4950,2955,4935xm3082,4978l3075,4957,3072,4952,3068,4947,3063,4940,3060,4939,3060,4978,3060,5000,3058,5005,3058,5012,3056,5014,3053,5019,3046,5026,3044,5026,3039,5029,3034,5031,3022,5031,3007,5024,3003,5019,2998,5010,2998,5005,2995,5000,2995,4976,2998,4971,2998,4966,3000,4962,3003,4959,3005,4954,3015,4950,3017,4947,3039,4947,3044,4950,3048,4952,3051,4957,3053,4959,3058,4969,3058,4974,3060,4978,3060,4939,3058,4938,3051,4935,3046,4933,3039,4930,3019,4930,2998,4938,2983,4952,2976,4974,2976,5007,2981,5022,2983,5026,2998,5041,3005,5043,3010,5046,3044,5046,3051,5043,3058,5038,3063,5036,3068,5031,3072,5024,3075,5019,3080,5005,3082,4995,3082,4978xe" filled="true" fillcolor="#000000" stroked="false">
                  <v:path arrowok="t"/>
                  <v:fill type="solid"/>
                </v:shape>
                <v:shape style="position:absolute;left:3103;top:4879;width:3878;height:207" type="#_x0000_t75" id="docshape132" stroked="false">
                  <v:imagedata r:id="rId194" o:title=""/>
                </v:shape>
                <w10:wrap type="topAndBottom"/>
              </v:group>
            </w:pict>
          </mc:Fallback>
        </mc:AlternateContent>
      </w:r>
    </w:p>
    <w:p w:rsidR="004F7311" w:rsidRDefault="004F7311">
      <w:pPr>
        <w:spacing w:before="209"/>
        <w:rPr>
          <w:rFonts w:ascii="Times New Roman"/>
          <w:sz w:val="20"/>
        </w:rPr>
      </w:pPr>
    </w:p>
    <w:p w:rsidR="004F7311" w:rsidRDefault="004F7311">
      <w:pPr>
        <w:spacing w:before="7"/>
        <w:rPr>
          <w:rFonts w:ascii="Times New Roman"/>
          <w:sz w:val="6"/>
        </w:rPr>
      </w:pPr>
    </w:p>
    <w:p w:rsidR="004F7311" w:rsidRDefault="004F7311">
      <w:pPr>
        <w:spacing w:before="66"/>
        <w:rPr>
          <w:rFonts w:ascii="Times New Roman"/>
          <w:sz w:val="20"/>
        </w:rPr>
      </w:pPr>
    </w:p>
    <w:p w:rsidR="004F7311" w:rsidRDefault="004F7311">
      <w:pPr>
        <w:spacing w:before="11"/>
        <w:rPr>
          <w:rFonts w:ascii="Times New Roman"/>
          <w:sz w:val="5"/>
        </w:rPr>
      </w:pPr>
    </w:p>
    <w:p w:rsidR="004F7311" w:rsidRDefault="004F7311">
      <w:pPr>
        <w:spacing w:before="108"/>
        <w:rPr>
          <w:rFonts w:ascii="Times New Roman"/>
          <w:sz w:val="20"/>
        </w:rPr>
      </w:pPr>
    </w:p>
    <w:p w:rsidR="004F7311" w:rsidRDefault="004F7311">
      <w:pPr>
        <w:spacing w:before="106"/>
        <w:rPr>
          <w:rFonts w:ascii="Times New Roman"/>
          <w:sz w:val="20"/>
        </w:rPr>
      </w:pPr>
    </w:p>
    <w:p w:rsidR="004F7311" w:rsidRDefault="004F7311">
      <w:pPr>
        <w:spacing w:before="84"/>
        <w:rPr>
          <w:rFonts w:ascii="Times New Roman"/>
          <w:sz w:val="20"/>
        </w:rPr>
      </w:pPr>
    </w:p>
    <w:p w:rsidR="004F7311" w:rsidRDefault="004F7311">
      <w:pPr>
        <w:spacing w:before="104"/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16000" behindDoc="1" locked="0" layoutInCell="1" allowOverlap="1">
            <wp:simplePos x="0" y="0"/>
            <wp:positionH relativeFrom="page">
              <wp:posOffset>1086897</wp:posOffset>
            </wp:positionH>
            <wp:positionV relativeFrom="paragraph">
              <wp:posOffset>164742</wp:posOffset>
            </wp:positionV>
            <wp:extent cx="1334795" cy="105155"/>
            <wp:effectExtent l="0" t="0" r="0" b="0"/>
            <wp:wrapTopAndBottom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795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541646</wp:posOffset>
                </wp:positionV>
                <wp:extent cx="55244" cy="55244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42.649357pt;width:4.350pt;height:4.350pt;mso-position-horizontal-relative:page;mso-position-vertical-relative:paragraph;z-index:-15699968;mso-wrap-distance-left:0;mso-wrap-distance-right:0" id="docshape133" coordorigin="2075,853" coordsize="87,87" path="m2130,940l2106,940,2096,935,2089,925,2079,918,2075,908,2075,884,2079,875,2096,858,2106,853,2130,853,2140,858,2149,865,2156,875,2161,884,2161,896,2161,908,2156,918,2140,935,2130,94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1552479</wp:posOffset>
                </wp:positionH>
                <wp:positionV relativeFrom="paragraph">
                  <wp:posOffset>515738</wp:posOffset>
                </wp:positionV>
                <wp:extent cx="227965" cy="97790"/>
                <wp:effectExtent l="0" t="0" r="0" b="0"/>
                <wp:wrapTopAndBottom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7965" cy="97790"/>
                          <a:chOff x="0" y="0"/>
                          <a:chExt cx="227965" cy="97790"/>
                        </a:xfrm>
                      </wpg:grpSpPr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46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169449" y="24384"/>
                            <a:ext cx="5841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1755">
                                <a:moveTo>
                                  <a:pt x="12192" y="71723"/>
                                </a:moveTo>
                                <a:lnTo>
                                  <a:pt x="0" y="71723"/>
                                </a:lnTo>
                                <a:lnTo>
                                  <a:pt x="0" y="1524"/>
                                </a:lnTo>
                                <a:lnTo>
                                  <a:pt x="1524" y="1524"/>
                                </a:lnTo>
                                <a:lnTo>
                                  <a:pt x="1524" y="0"/>
                                </a:lnTo>
                                <a:lnTo>
                                  <a:pt x="914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2192"/>
                                </a:lnTo>
                                <a:lnTo>
                                  <a:pt x="24384" y="12192"/>
                                </a:lnTo>
                                <a:lnTo>
                                  <a:pt x="22860" y="13716"/>
                                </a:lnTo>
                                <a:lnTo>
                                  <a:pt x="19812" y="15240"/>
                                </a:lnTo>
                                <a:lnTo>
                                  <a:pt x="15240" y="18288"/>
                                </a:lnTo>
                                <a:lnTo>
                                  <a:pt x="12192" y="22860"/>
                                </a:lnTo>
                                <a:lnTo>
                                  <a:pt x="12192" y="71723"/>
                                </a:lnTo>
                                <a:close/>
                              </a:path>
                              <a:path w="58419" h="71755">
                                <a:moveTo>
                                  <a:pt x="24384" y="12192"/>
                                </a:moveTo>
                                <a:lnTo>
                                  <a:pt x="10668" y="12192"/>
                                </a:lnTo>
                                <a:lnTo>
                                  <a:pt x="18288" y="4572"/>
                                </a:lnTo>
                                <a:lnTo>
                                  <a:pt x="22860" y="1524"/>
                                </a:lnTo>
                                <a:lnTo>
                                  <a:pt x="25908" y="0"/>
                                </a:lnTo>
                                <a:lnTo>
                                  <a:pt x="42767" y="0"/>
                                </a:lnTo>
                                <a:lnTo>
                                  <a:pt x="48863" y="3048"/>
                                </a:lnTo>
                                <a:lnTo>
                                  <a:pt x="53435" y="7620"/>
                                </a:lnTo>
                                <a:lnTo>
                                  <a:pt x="54959" y="10668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12192"/>
                                </a:lnTo>
                                <a:close/>
                              </a:path>
                              <a:path w="58419" h="71755">
                                <a:moveTo>
                                  <a:pt x="58007" y="71723"/>
                                </a:moveTo>
                                <a:lnTo>
                                  <a:pt x="45815" y="71723"/>
                                </a:lnTo>
                                <a:lnTo>
                                  <a:pt x="45815" y="22860"/>
                                </a:lnTo>
                                <a:lnTo>
                                  <a:pt x="44291" y="21336"/>
                                </a:lnTo>
                                <a:lnTo>
                                  <a:pt x="44291" y="18288"/>
                                </a:lnTo>
                                <a:lnTo>
                                  <a:pt x="42767" y="16764"/>
                                </a:lnTo>
                                <a:lnTo>
                                  <a:pt x="42767" y="15240"/>
                                </a:lnTo>
                                <a:lnTo>
                                  <a:pt x="38195" y="10668"/>
                                </a:lnTo>
                                <a:lnTo>
                                  <a:pt x="54959" y="10668"/>
                                </a:lnTo>
                                <a:lnTo>
                                  <a:pt x="56483" y="13716"/>
                                </a:lnTo>
                                <a:lnTo>
                                  <a:pt x="56483" y="16764"/>
                                </a:lnTo>
                                <a:lnTo>
                                  <a:pt x="58007" y="19812"/>
                                </a:lnTo>
                                <a:lnTo>
                                  <a:pt x="58007" y="71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2.242493pt;margin-top:40.609364pt;width:17.95pt;height:7.7pt;mso-position-horizontal-relative:page;mso-position-vertical-relative:paragraph;z-index:-15699456;mso-wrap-distance-left:0;mso-wrap-distance-right:0" id="docshapegroup134" coordorigin="2445,812" coordsize="359,154">
                <v:shape style="position:absolute;left:2444;top:812;width:226;height:154" type="#_x0000_t75" id="docshape135" stroked="false">
                  <v:imagedata r:id="rId197" o:title=""/>
                </v:shape>
                <v:shape style="position:absolute;left:2711;top:850;width:92;height:113" id="docshape136" coordorigin="2712,851" coordsize="92,113" path="m2731,964l2712,964,2712,853,2714,853,2714,851,2726,851,2728,853,2728,870,2750,870,2748,872,2743,875,2736,879,2731,887,2731,964xm2750,870l2728,870,2740,858,2748,853,2752,851,2779,851,2789,855,2796,863,2798,867,2752,867,2750,870xm2803,964l2784,964,2784,887,2781,884,2781,879,2779,877,2779,875,2772,867,2798,867,2801,872,2801,877,2803,882,2803,96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17536" behindDoc="1" locked="0" layoutInCell="1" allowOverlap="1">
            <wp:simplePos x="0" y="0"/>
            <wp:positionH relativeFrom="page">
              <wp:posOffset>1836420</wp:posOffset>
            </wp:positionH>
            <wp:positionV relativeFrom="paragraph">
              <wp:posOffset>508118</wp:posOffset>
            </wp:positionV>
            <wp:extent cx="486231" cy="104775"/>
            <wp:effectExtent l="0" t="0" r="0" b="0"/>
            <wp:wrapTopAndBottom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3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732432</wp:posOffset>
                </wp:positionV>
                <wp:extent cx="55244" cy="55244"/>
                <wp:effectExtent l="0" t="0" r="0" b="0"/>
                <wp:wrapTopAndBottom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57.671833pt;width:4.350pt;height:4.350pt;mso-position-horizontal-relative:page;mso-position-vertical-relative:paragraph;z-index:-15698432;mso-wrap-distance-left:0;mso-wrap-distance-right:0" id="docshape137" coordorigin="2075,1153" coordsize="87,87" path="m2130,1240l2106,1240,2096,1235,2089,1226,2079,1218,2075,1209,2075,1185,2079,1175,2096,1158,2106,1153,2130,1153,2140,1158,2149,1165,2156,1175,2161,1185,2161,1197,2161,1209,2156,1218,2140,1235,2130,124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18560" behindDoc="1" locked="0" layoutInCell="1" allowOverlap="1">
            <wp:simplePos x="0" y="0"/>
            <wp:positionH relativeFrom="page">
              <wp:posOffset>1552479</wp:posOffset>
            </wp:positionH>
            <wp:positionV relativeFrom="paragraph">
              <wp:posOffset>698809</wp:posOffset>
            </wp:positionV>
            <wp:extent cx="2222557" cy="131159"/>
            <wp:effectExtent l="0" t="0" r="0" b="0"/>
            <wp:wrapTopAndBottom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57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932267</wp:posOffset>
                </wp:positionV>
                <wp:extent cx="55244" cy="55244"/>
                <wp:effectExtent l="0" t="0" r="0" b="0"/>
                <wp:wrapTopAndBottom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863"/>
                              </a:moveTo>
                              <a:lnTo>
                                <a:pt x="19812" y="54863"/>
                              </a:lnTo>
                              <a:lnTo>
                                <a:pt x="13716" y="51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9144" y="9143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7339" y="47243"/>
                              </a:lnTo>
                              <a:lnTo>
                                <a:pt x="41243" y="51815"/>
                              </a:lnTo>
                              <a:lnTo>
                                <a:pt x="35052" y="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73.406860pt;width:4.350pt;height:4.350pt;mso-position-horizontal-relative:page;mso-position-vertical-relative:paragraph;z-index:-15697408;mso-wrap-distance-left:0;mso-wrap-distance-right:0" id="docshape138" coordorigin="2075,1468" coordsize="87,87" path="m2130,1555l2106,1555,2096,1550,2079,1533,2075,1523,2075,1499,2079,1490,2089,1483,2096,1473,2106,1468,2130,1468,2140,1473,2156,1490,2161,1499,2161,1511,2161,1523,2156,1533,2149,1543,2140,1550,2130,155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1544859</wp:posOffset>
                </wp:positionH>
                <wp:positionV relativeFrom="paragraph">
                  <wp:posOffset>898643</wp:posOffset>
                </wp:positionV>
                <wp:extent cx="1488440" cy="131445"/>
                <wp:effectExtent l="0" t="0" r="0" b="0"/>
                <wp:wrapTopAndBottom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8440" cy="131445"/>
                          <a:chOff x="0" y="0"/>
                          <a:chExt cx="1488440" cy="131445"/>
                        </a:xfrm>
                      </wpg:grpSpPr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778478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6766" y="95"/>
                            <a:ext cx="53892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1349406" y="0"/>
                            <a:ext cx="5080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05410">
                                <a:moveTo>
                                  <a:pt x="12192" y="1524"/>
                                </a:moveTo>
                                <a:lnTo>
                                  <a:pt x="10668" y="1524"/>
                                </a:lnTo>
                                <a:lnTo>
                                  <a:pt x="10668" y="0"/>
                                </a:lnTo>
                                <a:lnTo>
                                  <a:pt x="3048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03822"/>
                                </a:lnTo>
                                <a:lnTo>
                                  <a:pt x="3048" y="103822"/>
                                </a:lnTo>
                                <a:lnTo>
                                  <a:pt x="3048" y="105346"/>
                                </a:lnTo>
                                <a:lnTo>
                                  <a:pt x="9144" y="105346"/>
                                </a:lnTo>
                                <a:lnTo>
                                  <a:pt x="10668" y="103822"/>
                                </a:lnTo>
                                <a:lnTo>
                                  <a:pt x="12192" y="103822"/>
                                </a:lnTo>
                                <a:lnTo>
                                  <a:pt x="12192" y="1524"/>
                                </a:lnTo>
                                <a:close/>
                              </a:path>
                              <a:path w="50800" h="105410">
                                <a:moveTo>
                                  <a:pt x="50380" y="1625"/>
                                </a:moveTo>
                                <a:lnTo>
                                  <a:pt x="48856" y="1625"/>
                                </a:lnTo>
                                <a:lnTo>
                                  <a:pt x="48856" y="101"/>
                                </a:lnTo>
                                <a:lnTo>
                                  <a:pt x="41135" y="101"/>
                                </a:lnTo>
                                <a:lnTo>
                                  <a:pt x="39611" y="1625"/>
                                </a:lnTo>
                                <a:lnTo>
                                  <a:pt x="38087" y="1625"/>
                                </a:lnTo>
                                <a:lnTo>
                                  <a:pt x="38087" y="103822"/>
                                </a:lnTo>
                                <a:lnTo>
                                  <a:pt x="41135" y="103822"/>
                                </a:lnTo>
                                <a:lnTo>
                                  <a:pt x="41135" y="105346"/>
                                </a:lnTo>
                                <a:lnTo>
                                  <a:pt x="47332" y="105346"/>
                                </a:lnTo>
                                <a:lnTo>
                                  <a:pt x="48856" y="103822"/>
                                </a:lnTo>
                                <a:lnTo>
                                  <a:pt x="50380" y="103822"/>
                                </a:lnTo>
                                <a:lnTo>
                                  <a:pt x="50380" y="1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130" y="32099"/>
                            <a:ext cx="67246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1.642502pt;margin-top:70.759331pt;width:117.2pt;height:10.35pt;mso-position-horizontal-relative:page;mso-position-vertical-relative:paragraph;z-index:-15696896;mso-wrap-distance-left:0;mso-wrap-distance-right:0" id="docshapegroup139" coordorigin="2433,1415" coordsize="2344,207">
                <v:shape style="position:absolute;left:2432;top:1424;width:1226;height:198" type="#_x0000_t75" id="docshape140" stroked="false">
                  <v:imagedata r:id="rId203" o:title=""/>
                </v:shape>
                <v:shape style="position:absolute;left:3687;top:1415;width:849;height:166" type="#_x0000_t75" id="docshape141" stroked="false">
                  <v:imagedata r:id="rId204" o:title=""/>
                </v:shape>
                <v:shape style="position:absolute;left:4557;top:1415;width:80;height:166" id="docshape142" coordorigin="4558,1415" coordsize="80,166" path="m4577,1418l4575,1418,4575,1415,4563,1415,4560,1418,4558,1418,4558,1579,4563,1579,4563,1581,4572,1581,4575,1579,4577,1579,4577,1418xm4637,1418l4635,1418,4635,1415,4623,1415,4620,1418,4618,1418,4618,1579,4623,1579,4623,1581,4632,1581,4635,1579,4637,1579,4637,1418xe" filled="true" fillcolor="#000000" stroked="false">
                  <v:path arrowok="t"/>
                  <v:fill type="solid"/>
                </v:shape>
                <v:shape style="position:absolute;left:4670;top:1465;width:106;height:116" type="#_x0000_t75" id="docshape143" stroked="false">
                  <v:imagedata r:id="rId20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20096" behindDoc="1" locked="0" layoutInCell="1" allowOverlap="1">
            <wp:simplePos x="0" y="0"/>
            <wp:positionH relativeFrom="page">
              <wp:posOffset>3080480</wp:posOffset>
            </wp:positionH>
            <wp:positionV relativeFrom="paragraph">
              <wp:posOffset>900167</wp:posOffset>
            </wp:positionV>
            <wp:extent cx="140244" cy="104775"/>
            <wp:effectExtent l="0" t="0" r="0" b="0"/>
            <wp:wrapTopAndBottom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4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3275825</wp:posOffset>
                </wp:positionH>
                <wp:positionV relativeFrom="paragraph">
                  <wp:posOffset>898745</wp:posOffset>
                </wp:positionV>
                <wp:extent cx="88900" cy="105410"/>
                <wp:effectExtent l="0" t="0" r="0" b="0"/>
                <wp:wrapTopAndBottom/>
                <wp:docPr id="183" name="Graphic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105410">
                              <a:moveTo>
                                <a:pt x="12293" y="1524"/>
                              </a:moveTo>
                              <a:lnTo>
                                <a:pt x="10769" y="1524"/>
                              </a:lnTo>
                              <a:lnTo>
                                <a:pt x="9245" y="0"/>
                              </a:lnTo>
                              <a:lnTo>
                                <a:pt x="1625" y="0"/>
                              </a:lnTo>
                              <a:lnTo>
                                <a:pt x="1625" y="1524"/>
                              </a:lnTo>
                              <a:lnTo>
                                <a:pt x="0" y="1524"/>
                              </a:lnTo>
                              <a:lnTo>
                                <a:pt x="0" y="103720"/>
                              </a:lnTo>
                              <a:lnTo>
                                <a:pt x="1625" y="103720"/>
                              </a:lnTo>
                              <a:lnTo>
                                <a:pt x="3149" y="105244"/>
                              </a:lnTo>
                              <a:lnTo>
                                <a:pt x="9245" y="105244"/>
                              </a:lnTo>
                              <a:lnTo>
                                <a:pt x="9245" y="103720"/>
                              </a:lnTo>
                              <a:lnTo>
                                <a:pt x="12293" y="103720"/>
                              </a:lnTo>
                              <a:lnTo>
                                <a:pt x="12293" y="1524"/>
                              </a:lnTo>
                              <a:close/>
                            </a:path>
                            <a:path w="88900" h="105410">
                              <a:moveTo>
                                <a:pt x="88595" y="48768"/>
                              </a:moveTo>
                              <a:lnTo>
                                <a:pt x="85547" y="42672"/>
                              </a:lnTo>
                              <a:lnTo>
                                <a:pt x="84023" y="41148"/>
                              </a:lnTo>
                              <a:lnTo>
                                <a:pt x="82499" y="38100"/>
                              </a:lnTo>
                              <a:lnTo>
                                <a:pt x="80975" y="36576"/>
                              </a:lnTo>
                              <a:lnTo>
                                <a:pt x="74879" y="33528"/>
                              </a:lnTo>
                              <a:lnTo>
                                <a:pt x="70307" y="32004"/>
                              </a:lnTo>
                              <a:lnTo>
                                <a:pt x="55067" y="32004"/>
                              </a:lnTo>
                              <a:lnTo>
                                <a:pt x="52019" y="33528"/>
                              </a:lnTo>
                              <a:lnTo>
                                <a:pt x="48971" y="33528"/>
                              </a:lnTo>
                              <a:lnTo>
                                <a:pt x="47447" y="35052"/>
                              </a:lnTo>
                              <a:lnTo>
                                <a:pt x="45923" y="35052"/>
                              </a:lnTo>
                              <a:lnTo>
                                <a:pt x="42875" y="36576"/>
                              </a:lnTo>
                              <a:lnTo>
                                <a:pt x="41351" y="36576"/>
                              </a:lnTo>
                              <a:lnTo>
                                <a:pt x="39725" y="38100"/>
                              </a:lnTo>
                              <a:lnTo>
                                <a:pt x="38201" y="38100"/>
                              </a:lnTo>
                              <a:lnTo>
                                <a:pt x="38201" y="39624"/>
                              </a:lnTo>
                              <a:lnTo>
                                <a:pt x="36677" y="41148"/>
                              </a:lnTo>
                              <a:lnTo>
                                <a:pt x="36677" y="47244"/>
                              </a:lnTo>
                              <a:lnTo>
                                <a:pt x="38201" y="48768"/>
                              </a:lnTo>
                              <a:lnTo>
                                <a:pt x="41351" y="48768"/>
                              </a:lnTo>
                              <a:lnTo>
                                <a:pt x="41351" y="47244"/>
                              </a:lnTo>
                              <a:lnTo>
                                <a:pt x="42875" y="47244"/>
                              </a:lnTo>
                              <a:lnTo>
                                <a:pt x="44399" y="45720"/>
                              </a:lnTo>
                              <a:lnTo>
                                <a:pt x="45923" y="45720"/>
                              </a:lnTo>
                              <a:lnTo>
                                <a:pt x="48971" y="44196"/>
                              </a:lnTo>
                              <a:lnTo>
                                <a:pt x="50495" y="44196"/>
                              </a:lnTo>
                              <a:lnTo>
                                <a:pt x="53543" y="42672"/>
                              </a:lnTo>
                              <a:lnTo>
                                <a:pt x="68783" y="42672"/>
                              </a:lnTo>
                              <a:lnTo>
                                <a:pt x="70307" y="44196"/>
                              </a:lnTo>
                              <a:lnTo>
                                <a:pt x="71831" y="44196"/>
                              </a:lnTo>
                              <a:lnTo>
                                <a:pt x="73355" y="45720"/>
                              </a:lnTo>
                              <a:lnTo>
                                <a:pt x="73355" y="47244"/>
                              </a:lnTo>
                              <a:lnTo>
                                <a:pt x="74879" y="48768"/>
                              </a:lnTo>
                              <a:lnTo>
                                <a:pt x="74879" y="50292"/>
                              </a:lnTo>
                              <a:lnTo>
                                <a:pt x="76403" y="53340"/>
                              </a:lnTo>
                              <a:lnTo>
                                <a:pt x="76403" y="62484"/>
                              </a:lnTo>
                              <a:lnTo>
                                <a:pt x="76403" y="71628"/>
                              </a:lnTo>
                              <a:lnTo>
                                <a:pt x="76403" y="85344"/>
                              </a:lnTo>
                              <a:lnTo>
                                <a:pt x="73355" y="89916"/>
                              </a:lnTo>
                              <a:lnTo>
                                <a:pt x="61163" y="96012"/>
                              </a:lnTo>
                              <a:lnTo>
                                <a:pt x="55067" y="96012"/>
                              </a:lnTo>
                              <a:lnTo>
                                <a:pt x="48971" y="92964"/>
                              </a:lnTo>
                              <a:lnTo>
                                <a:pt x="47447" y="91440"/>
                              </a:lnTo>
                              <a:lnTo>
                                <a:pt x="45923" y="88392"/>
                              </a:lnTo>
                              <a:lnTo>
                                <a:pt x="45923" y="80772"/>
                              </a:lnTo>
                              <a:lnTo>
                                <a:pt x="47447" y="79248"/>
                              </a:lnTo>
                              <a:lnTo>
                                <a:pt x="47447" y="77724"/>
                              </a:lnTo>
                              <a:lnTo>
                                <a:pt x="50495" y="74676"/>
                              </a:lnTo>
                              <a:lnTo>
                                <a:pt x="52019" y="74676"/>
                              </a:lnTo>
                              <a:lnTo>
                                <a:pt x="55067" y="73152"/>
                              </a:lnTo>
                              <a:lnTo>
                                <a:pt x="56591" y="73152"/>
                              </a:lnTo>
                              <a:lnTo>
                                <a:pt x="59639" y="71628"/>
                              </a:lnTo>
                              <a:lnTo>
                                <a:pt x="76403" y="71628"/>
                              </a:lnTo>
                              <a:lnTo>
                                <a:pt x="76403" y="62484"/>
                              </a:lnTo>
                              <a:lnTo>
                                <a:pt x="61163" y="62484"/>
                              </a:lnTo>
                              <a:lnTo>
                                <a:pt x="56591" y="64008"/>
                              </a:lnTo>
                              <a:lnTo>
                                <a:pt x="53543" y="64008"/>
                              </a:lnTo>
                              <a:lnTo>
                                <a:pt x="48971" y="65532"/>
                              </a:lnTo>
                              <a:lnTo>
                                <a:pt x="42875" y="68580"/>
                              </a:lnTo>
                              <a:lnTo>
                                <a:pt x="39725" y="70104"/>
                              </a:lnTo>
                              <a:lnTo>
                                <a:pt x="35153" y="74676"/>
                              </a:lnTo>
                              <a:lnTo>
                                <a:pt x="33629" y="77724"/>
                              </a:lnTo>
                              <a:lnTo>
                                <a:pt x="33629" y="91440"/>
                              </a:lnTo>
                              <a:lnTo>
                                <a:pt x="35153" y="94488"/>
                              </a:lnTo>
                              <a:lnTo>
                                <a:pt x="36677" y="96012"/>
                              </a:lnTo>
                              <a:lnTo>
                                <a:pt x="38201" y="99060"/>
                              </a:lnTo>
                              <a:lnTo>
                                <a:pt x="39725" y="100672"/>
                              </a:lnTo>
                              <a:lnTo>
                                <a:pt x="41351" y="102196"/>
                              </a:lnTo>
                              <a:lnTo>
                                <a:pt x="44399" y="103720"/>
                              </a:lnTo>
                              <a:lnTo>
                                <a:pt x="47447" y="103720"/>
                              </a:lnTo>
                              <a:lnTo>
                                <a:pt x="50495" y="105244"/>
                              </a:lnTo>
                              <a:lnTo>
                                <a:pt x="64211" y="105244"/>
                              </a:lnTo>
                              <a:lnTo>
                                <a:pt x="68783" y="103720"/>
                              </a:lnTo>
                              <a:lnTo>
                                <a:pt x="71831" y="100672"/>
                              </a:lnTo>
                              <a:lnTo>
                                <a:pt x="74879" y="99060"/>
                              </a:lnTo>
                              <a:lnTo>
                                <a:pt x="77927" y="96012"/>
                              </a:lnTo>
                              <a:lnTo>
                                <a:pt x="77927" y="103720"/>
                              </a:lnTo>
                              <a:lnTo>
                                <a:pt x="79451" y="103720"/>
                              </a:lnTo>
                              <a:lnTo>
                                <a:pt x="80975" y="105244"/>
                              </a:lnTo>
                              <a:lnTo>
                                <a:pt x="85547" y="105244"/>
                              </a:lnTo>
                              <a:lnTo>
                                <a:pt x="85547" y="103720"/>
                              </a:lnTo>
                              <a:lnTo>
                                <a:pt x="88595" y="103720"/>
                              </a:lnTo>
                              <a:lnTo>
                                <a:pt x="88595" y="71628"/>
                              </a:lnTo>
                              <a:lnTo>
                                <a:pt x="88595" y="487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7.939026pt;margin-top:70.76738pt;width:7pt;height:8.3pt;mso-position-horizontal-relative:page;mso-position-vertical-relative:paragraph;z-index:-15695872;mso-wrap-distance-left:0;mso-wrap-distance-right:0" id="docshape144" coordorigin="5159,1415" coordsize="140,166" path="m5178,1418l5176,1418,5173,1415,5161,1415,5161,1418,5159,1418,5159,1579,5161,1579,5164,1581,5173,1581,5173,1579,5178,1579,5178,1418xm5298,1492l5294,1483,5291,1480,5289,1475,5286,1473,5277,1468,5270,1466,5246,1466,5241,1468,5236,1468,5234,1471,5231,1471,5226,1473,5224,1473,5221,1475,5219,1475,5219,1478,5217,1480,5217,1490,5219,1492,5224,1492,5224,1490,5226,1490,5229,1487,5231,1487,5236,1485,5238,1485,5243,1483,5267,1483,5270,1485,5272,1485,5274,1487,5274,1490,5277,1492,5277,1495,5279,1499,5279,1514,5279,1528,5279,1550,5274,1557,5255,1567,5246,1567,5236,1562,5234,1559,5231,1555,5231,1543,5234,1540,5234,1538,5238,1533,5241,1533,5246,1531,5248,1531,5253,1528,5279,1528,5279,1514,5255,1514,5248,1516,5243,1516,5236,1519,5226,1523,5221,1526,5214,1533,5212,1538,5212,1559,5214,1564,5217,1567,5219,1571,5221,1574,5224,1576,5229,1579,5234,1579,5238,1581,5260,1581,5267,1579,5272,1574,5277,1571,5282,1567,5282,1579,5284,1579,5286,1581,5294,1581,5294,1579,5298,1579,5298,1528,5298,149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21120" behindDoc="1" locked="0" layoutInCell="1" allowOverlap="1">
            <wp:simplePos x="0" y="0"/>
            <wp:positionH relativeFrom="page">
              <wp:posOffset>3428523</wp:posOffset>
            </wp:positionH>
            <wp:positionV relativeFrom="paragraph">
              <wp:posOffset>898643</wp:posOffset>
            </wp:positionV>
            <wp:extent cx="411943" cy="131159"/>
            <wp:effectExtent l="0" t="0" r="0" b="0"/>
            <wp:wrapTopAndBottom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43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21632" behindDoc="1" locked="0" layoutInCell="1" allowOverlap="1">
            <wp:simplePos x="0" y="0"/>
            <wp:positionH relativeFrom="page">
              <wp:posOffset>1083849</wp:posOffset>
            </wp:positionH>
            <wp:positionV relativeFrom="paragraph">
              <wp:posOffset>1243448</wp:posOffset>
            </wp:positionV>
            <wp:extent cx="1025868" cy="128587"/>
            <wp:effectExtent l="0" t="0" r="0" b="0"/>
            <wp:wrapTopAndBottom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86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1620353</wp:posOffset>
                </wp:positionV>
                <wp:extent cx="55244" cy="53340"/>
                <wp:effectExtent l="0" t="0" r="0" b="0"/>
                <wp:wrapTopAndBottom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340">
                              <a:moveTo>
                                <a:pt x="35052" y="53339"/>
                              </a:moveTo>
                              <a:lnTo>
                                <a:pt x="19812" y="53339"/>
                              </a:lnTo>
                              <a:lnTo>
                                <a:pt x="13716" y="51815"/>
                              </a:lnTo>
                              <a:lnTo>
                                <a:pt x="9144" y="45719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2191"/>
                              </a:lnTo>
                              <a:lnTo>
                                <a:pt x="9144" y="7619"/>
                              </a:lnTo>
                              <a:lnTo>
                                <a:pt x="13716" y="1523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3"/>
                              </a:lnTo>
                              <a:lnTo>
                                <a:pt x="51911" y="12191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3527"/>
                              </a:lnTo>
                              <a:lnTo>
                                <a:pt x="51911" y="41147"/>
                              </a:lnTo>
                              <a:lnTo>
                                <a:pt x="41243" y="51815"/>
                              </a:lnTo>
                              <a:lnTo>
                                <a:pt x="35052" y="53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127.586853pt;width:4.350pt;height:4.2pt;mso-position-horizontal-relative:page;mso-position-vertical-relative:paragraph;z-index:-15694336;mso-wrap-distance-left:0;mso-wrap-distance-right:0" id="docshape145" coordorigin="2075,2552" coordsize="87,84" path="m2130,2636l2106,2636,2096,2633,2089,2624,2079,2617,2075,2607,2075,2583,2079,2571,2089,2564,2096,2554,2106,2552,2130,2552,2140,2554,2156,2571,2161,2583,2161,2595,2161,2605,2156,2617,2140,2633,2130,263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1541811</wp:posOffset>
                </wp:positionH>
                <wp:positionV relativeFrom="paragraph">
                  <wp:posOffset>1585300</wp:posOffset>
                </wp:positionV>
                <wp:extent cx="697865" cy="107314"/>
                <wp:effectExtent l="0" t="0" r="0" b="0"/>
                <wp:wrapTopAndBottom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7865" cy="107314"/>
                          <a:chOff x="0" y="0"/>
                          <a:chExt cx="697865" cy="107314"/>
                        </a:xfrm>
                      </wpg:grpSpPr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51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685412" y="2127"/>
                            <a:ext cx="1270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2870">
                                <a:moveTo>
                                  <a:pt x="12192" y="1270"/>
                                </a:moveTo>
                                <a:lnTo>
                                  <a:pt x="11912" y="1270"/>
                                </a:lnTo>
                                <a:lnTo>
                                  <a:pt x="119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101600"/>
                                </a:lnTo>
                                <a:lnTo>
                                  <a:pt x="0" y="102870"/>
                                </a:lnTo>
                                <a:lnTo>
                                  <a:pt x="10668" y="102870"/>
                                </a:lnTo>
                                <a:lnTo>
                                  <a:pt x="10668" y="101600"/>
                                </a:lnTo>
                                <a:lnTo>
                                  <a:pt x="12192" y="101600"/>
                                </a:lnTo>
                                <a:lnTo>
                                  <a:pt x="12192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1.402496pt;margin-top:124.826828pt;width:54.95pt;height:8.450pt;mso-position-horizontal-relative:page;mso-position-vertical-relative:paragraph;z-index:-15693824;mso-wrap-distance-left:0;mso-wrap-distance-right:0" id="docshapegroup146" coordorigin="2428,2497" coordsize="1099,169">
                <v:shape style="position:absolute;left:2428;top:2496;width:1049;height:169" type="#_x0000_t75" id="docshape147" stroked="false">
                  <v:imagedata r:id="rId210" o:title=""/>
                </v:shape>
                <v:shape style="position:absolute;left:3507;top:2499;width:20;height:162" id="docshape148" coordorigin="3507,2500" coordsize="20,162" path="m3527,2502l3526,2502,3526,2500,3507,2500,3507,2502,3507,2660,3507,2662,3524,2662,3524,2660,3527,2660,3527,250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2303525</wp:posOffset>
                </wp:positionH>
                <wp:positionV relativeFrom="paragraph">
                  <wp:posOffset>1586825</wp:posOffset>
                </wp:positionV>
                <wp:extent cx="1352550" cy="131445"/>
                <wp:effectExtent l="0" t="0" r="0" b="0"/>
                <wp:wrapTopAndBottom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2550" cy="131445"/>
                          <a:chOff x="0" y="0"/>
                          <a:chExt cx="1352550" cy="131445"/>
                        </a:xfrm>
                      </wpg:grpSpPr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470154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33" y="0"/>
                            <a:ext cx="857821" cy="1311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81.37999pt;margin-top:124.946869pt;width:106.5pt;height:10.35pt;mso-position-horizontal-relative:page;mso-position-vertical-relative:paragraph;z-index:-15693312;mso-wrap-distance-left:0;mso-wrap-distance-right:0" id="docshapegroup149" coordorigin="3628,2499" coordsize="2130,207">
                <v:shape style="position:absolute;left:3627;top:2506;width:741;height:159" type="#_x0000_t75" id="docshape150" stroked="false">
                  <v:imagedata r:id="rId213" o:title=""/>
                </v:shape>
                <v:shape style="position:absolute;left:4406;top:2498;width:1351;height:207" type="#_x0000_t75" id="docshape151" stroked="false">
                  <v:imagedata r:id="rId21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1811008</wp:posOffset>
                </wp:positionV>
                <wp:extent cx="55244" cy="55244"/>
                <wp:effectExtent l="0" t="0" r="0" b="0"/>
                <wp:wrapTopAndBottom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142.599091pt;width:4.350pt;height:4.350pt;mso-position-horizontal-relative:page;mso-position-vertical-relative:paragraph;z-index:-15692800;mso-wrap-distance-left:0;mso-wrap-distance-right:0" id="docshape152" coordorigin="2075,2852" coordsize="87,87" path="m2130,2939l2106,2939,2096,2934,2089,2924,2079,2917,2075,2907,2075,2883,2079,2874,2096,2857,2106,2852,2130,2852,2140,2857,2149,2864,2156,2874,2161,2883,2161,2895,2161,2907,2156,2917,2140,2934,2130,293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1541811</wp:posOffset>
                </wp:positionH>
                <wp:positionV relativeFrom="paragraph">
                  <wp:posOffset>1776718</wp:posOffset>
                </wp:positionV>
                <wp:extent cx="1679575" cy="132080"/>
                <wp:effectExtent l="0" t="0" r="0" b="0"/>
                <wp:wrapTopAndBottom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9575" cy="132080"/>
                          <a:chOff x="0" y="0"/>
                          <a:chExt cx="1679575" cy="132080"/>
                        </a:xfrm>
                      </wpg:grpSpPr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62"/>
                            <a:ext cx="1640966" cy="125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1666970" y="0"/>
                            <a:ext cx="1270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4139">
                                <a:moveTo>
                                  <a:pt x="12192" y="0"/>
                                </a:moveTo>
                                <a:lnTo>
                                  <a:pt x="825" y="0"/>
                                </a:lnTo>
                                <a:lnTo>
                                  <a:pt x="825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102870"/>
                                </a:lnTo>
                                <a:lnTo>
                                  <a:pt x="635" y="102870"/>
                                </a:lnTo>
                                <a:lnTo>
                                  <a:pt x="635" y="104140"/>
                                </a:lnTo>
                                <a:lnTo>
                                  <a:pt x="12192" y="104140"/>
                                </a:lnTo>
                                <a:lnTo>
                                  <a:pt x="12192" y="102870"/>
                                </a:lnTo>
                                <a:lnTo>
                                  <a:pt x="12192" y="254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1.402504pt;margin-top:139.899094pt;width:132.25pt;height:10.4pt;mso-position-horizontal-relative:page;mso-position-vertical-relative:paragraph;z-index:-15692288;mso-wrap-distance-left:0;mso-wrap-distance-right:0" id="docshapegroup153" coordorigin="2428,2798" coordsize="2645,208">
                <v:shape style="position:absolute;left:2428;top:2808;width:2585;height:198" type="#_x0000_t75" id="docshape154" stroked="false">
                  <v:imagedata r:id="rId216" o:title=""/>
                </v:shape>
                <v:shape style="position:absolute;left:5053;top:2797;width:20;height:164" id="docshape155" coordorigin="5053,2798" coordsize="20,164" path="m5072,2798l5055,2798,5055,2802,5053,2802,5053,2960,5054,2960,5054,2962,5072,2962,5072,2960,5072,2802,5072,279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24704" behindDoc="1" locked="0" layoutInCell="1" allowOverlap="1">
            <wp:simplePos x="0" y="0"/>
            <wp:positionH relativeFrom="page">
              <wp:posOffset>3285077</wp:posOffset>
            </wp:positionH>
            <wp:positionV relativeFrom="paragraph">
              <wp:posOffset>1781957</wp:posOffset>
            </wp:positionV>
            <wp:extent cx="728901" cy="126015"/>
            <wp:effectExtent l="0" t="0" r="0" b="0"/>
            <wp:wrapTopAndBottom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0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spacing w:before="121"/>
        <w:rPr>
          <w:rFonts w:ascii="Times New Roman"/>
          <w:sz w:val="20"/>
        </w:rPr>
      </w:pPr>
    </w:p>
    <w:p w:rsidR="004F7311" w:rsidRDefault="004F7311">
      <w:pPr>
        <w:spacing w:before="7"/>
        <w:rPr>
          <w:rFonts w:ascii="Times New Roman"/>
          <w:sz w:val="9"/>
        </w:rPr>
      </w:pPr>
    </w:p>
    <w:p w:rsidR="004F7311" w:rsidRDefault="004F7311">
      <w:pPr>
        <w:spacing w:before="3"/>
        <w:rPr>
          <w:rFonts w:ascii="Times New Roman"/>
          <w:sz w:val="7"/>
        </w:rPr>
      </w:pPr>
    </w:p>
    <w:p w:rsidR="004F7311" w:rsidRDefault="004F7311">
      <w:pPr>
        <w:spacing w:before="82"/>
        <w:rPr>
          <w:rFonts w:ascii="Times New Roman"/>
          <w:sz w:val="20"/>
        </w:rPr>
      </w:pPr>
    </w:p>
    <w:p w:rsidR="004F7311" w:rsidRDefault="004F7311">
      <w:pPr>
        <w:spacing w:before="81"/>
        <w:rPr>
          <w:rFonts w:ascii="Times New Roman"/>
          <w:sz w:val="20"/>
        </w:rPr>
      </w:pPr>
    </w:p>
    <w:p w:rsidR="004F7311" w:rsidRDefault="004F7311">
      <w:pPr>
        <w:spacing w:before="11"/>
        <w:rPr>
          <w:rFonts w:ascii="Times New Roman"/>
          <w:sz w:val="5"/>
        </w:rPr>
      </w:pPr>
    </w:p>
    <w:p w:rsidR="004F7311" w:rsidRDefault="004F7311">
      <w:pPr>
        <w:rPr>
          <w:rFonts w:ascii="Times New Roman"/>
          <w:sz w:val="5"/>
        </w:rPr>
        <w:sectPr w:rsidR="004F7311">
          <w:headerReference w:type="default" r:id="rId218"/>
          <w:footerReference w:type="default" r:id="rId219"/>
          <w:pgSz w:w="11910" w:h="16840"/>
          <w:pgMar w:top="1540" w:right="708" w:bottom="2100" w:left="850" w:header="730" w:footer="1912" w:gutter="0"/>
          <w:cols w:space="720"/>
        </w:sectPr>
      </w:pPr>
    </w:p>
    <w:p w:rsidR="004F7311" w:rsidRDefault="00F96468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lastRenderedPageBreak/>
        <w:drawing>
          <wp:anchor distT="0" distB="0" distL="0" distR="0" simplePos="0" relativeHeight="487148032" behindDoc="1" locked="0" layoutInCell="1" allowOverlap="1">
            <wp:simplePos x="0" y="0"/>
            <wp:positionH relativeFrom="page">
              <wp:posOffset>1895855</wp:posOffset>
            </wp:positionH>
            <wp:positionV relativeFrom="page">
              <wp:posOffset>3067811</wp:posOffset>
            </wp:positionV>
            <wp:extent cx="3782567" cy="4571999"/>
            <wp:effectExtent l="0" t="0" r="0" b="0"/>
            <wp:wrapNone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567" cy="457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88032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5157120</wp:posOffset>
                </wp:positionV>
                <wp:extent cx="55244" cy="53975"/>
                <wp:effectExtent l="0" t="0" r="0" b="0"/>
                <wp:wrapNone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975">
                              <a:moveTo>
                                <a:pt x="35052" y="53435"/>
                              </a:moveTo>
                              <a:lnTo>
                                <a:pt x="19812" y="53435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243"/>
                              </a:lnTo>
                              <a:lnTo>
                                <a:pt x="0" y="33528"/>
                              </a:lnTo>
                              <a:lnTo>
                                <a:pt x="0" y="19812"/>
                              </a:lnTo>
                              <a:lnTo>
                                <a:pt x="3048" y="12192"/>
                              </a:lnTo>
                              <a:lnTo>
                                <a:pt x="9144" y="7620"/>
                              </a:lnTo>
                              <a:lnTo>
                                <a:pt x="13716" y="1524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4"/>
                              </a:lnTo>
                              <a:lnTo>
                                <a:pt x="51911" y="12192"/>
                              </a:lnTo>
                              <a:lnTo>
                                <a:pt x="54959" y="19812"/>
                              </a:lnTo>
                              <a:lnTo>
                                <a:pt x="54959" y="25908"/>
                              </a:lnTo>
                              <a:lnTo>
                                <a:pt x="54959" y="33528"/>
                              </a:lnTo>
                              <a:lnTo>
                                <a:pt x="51911" y="41243"/>
                              </a:lnTo>
                              <a:lnTo>
                                <a:pt x="41243" y="51911"/>
                              </a:lnTo>
                              <a:lnTo>
                                <a:pt x="35052" y="53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406.07251pt;width:4.350pt;height:4.25pt;mso-position-horizontal-relative:page;mso-position-vertical-relative:page;z-index:15788032" id="docshape158" coordorigin="2075,8121" coordsize="87,85" path="m2130,8206l2106,8206,2096,8203,2089,8194,2079,8186,2075,8174,2075,8153,2079,8141,2089,8133,2096,8124,2106,8121,2130,8121,2140,8124,2156,8141,2161,8153,2161,8162,2161,8174,2156,8186,2140,8203,2130,820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88544" behindDoc="0" locked="0" layoutInCell="1" allowOverlap="1">
                <wp:simplePos x="0" y="0"/>
                <wp:positionH relativeFrom="page">
                  <wp:posOffset>1546383</wp:posOffset>
                </wp:positionH>
                <wp:positionV relativeFrom="page">
                  <wp:posOffset>5122068</wp:posOffset>
                </wp:positionV>
                <wp:extent cx="2529840" cy="501015"/>
                <wp:effectExtent l="0" t="0" r="0" b="0"/>
                <wp:wrapNone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9840" cy="501015"/>
                          <a:chOff x="0" y="0"/>
                          <a:chExt cx="2529840" cy="501015"/>
                        </a:xfrm>
                      </wpg:grpSpPr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897" y="0"/>
                            <a:ext cx="946499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310"/>
                            <a:ext cx="242696" cy="111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299167" y="192221"/>
                            <a:ext cx="8890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05410">
                                <a:moveTo>
                                  <a:pt x="13716" y="1524"/>
                                </a:moveTo>
                                <a:lnTo>
                                  <a:pt x="12192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1524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02196"/>
                                </a:lnTo>
                                <a:lnTo>
                                  <a:pt x="1524" y="102196"/>
                                </a:lnTo>
                                <a:lnTo>
                                  <a:pt x="1524" y="103720"/>
                                </a:lnTo>
                                <a:lnTo>
                                  <a:pt x="12192" y="103720"/>
                                </a:lnTo>
                                <a:lnTo>
                                  <a:pt x="12192" y="102196"/>
                                </a:lnTo>
                                <a:lnTo>
                                  <a:pt x="13716" y="102196"/>
                                </a:lnTo>
                                <a:lnTo>
                                  <a:pt x="13716" y="1524"/>
                                </a:lnTo>
                                <a:close/>
                              </a:path>
                              <a:path w="88900" h="105410">
                                <a:moveTo>
                                  <a:pt x="88582" y="45720"/>
                                </a:moveTo>
                                <a:lnTo>
                                  <a:pt x="74777" y="32004"/>
                                </a:lnTo>
                                <a:lnTo>
                                  <a:pt x="71729" y="32004"/>
                                </a:lnTo>
                                <a:lnTo>
                                  <a:pt x="67157" y="30480"/>
                                </a:lnTo>
                                <a:lnTo>
                                  <a:pt x="58013" y="30480"/>
                                </a:lnTo>
                                <a:lnTo>
                                  <a:pt x="54965" y="32004"/>
                                </a:lnTo>
                                <a:lnTo>
                                  <a:pt x="50393" y="32004"/>
                                </a:lnTo>
                                <a:lnTo>
                                  <a:pt x="48869" y="33528"/>
                                </a:lnTo>
                                <a:lnTo>
                                  <a:pt x="45821" y="33528"/>
                                </a:lnTo>
                                <a:lnTo>
                                  <a:pt x="42773" y="36576"/>
                                </a:lnTo>
                                <a:lnTo>
                                  <a:pt x="41249" y="36576"/>
                                </a:lnTo>
                                <a:lnTo>
                                  <a:pt x="39725" y="38100"/>
                                </a:lnTo>
                                <a:lnTo>
                                  <a:pt x="38201" y="38100"/>
                                </a:lnTo>
                                <a:lnTo>
                                  <a:pt x="38201" y="47244"/>
                                </a:lnTo>
                                <a:lnTo>
                                  <a:pt x="42773" y="47244"/>
                                </a:lnTo>
                                <a:lnTo>
                                  <a:pt x="44297" y="45720"/>
                                </a:lnTo>
                                <a:lnTo>
                                  <a:pt x="45821" y="45720"/>
                                </a:lnTo>
                                <a:lnTo>
                                  <a:pt x="47345" y="44196"/>
                                </a:lnTo>
                                <a:lnTo>
                                  <a:pt x="48869" y="44196"/>
                                </a:lnTo>
                                <a:lnTo>
                                  <a:pt x="51917" y="42672"/>
                                </a:lnTo>
                                <a:lnTo>
                                  <a:pt x="53441" y="42672"/>
                                </a:lnTo>
                                <a:lnTo>
                                  <a:pt x="56489" y="41148"/>
                                </a:lnTo>
                                <a:lnTo>
                                  <a:pt x="67157" y="41148"/>
                                </a:lnTo>
                                <a:lnTo>
                                  <a:pt x="68681" y="42672"/>
                                </a:lnTo>
                                <a:lnTo>
                                  <a:pt x="70205" y="42672"/>
                                </a:lnTo>
                                <a:lnTo>
                                  <a:pt x="71729" y="44196"/>
                                </a:lnTo>
                                <a:lnTo>
                                  <a:pt x="73253" y="44196"/>
                                </a:lnTo>
                                <a:lnTo>
                                  <a:pt x="76301" y="47244"/>
                                </a:lnTo>
                                <a:lnTo>
                                  <a:pt x="76301" y="62572"/>
                                </a:lnTo>
                                <a:lnTo>
                                  <a:pt x="76301" y="70192"/>
                                </a:lnTo>
                                <a:lnTo>
                                  <a:pt x="76301" y="85432"/>
                                </a:lnTo>
                                <a:lnTo>
                                  <a:pt x="73253" y="88480"/>
                                </a:lnTo>
                                <a:lnTo>
                                  <a:pt x="71729" y="91528"/>
                                </a:lnTo>
                                <a:lnTo>
                                  <a:pt x="65633" y="94576"/>
                                </a:lnTo>
                                <a:lnTo>
                                  <a:pt x="51917" y="94576"/>
                                </a:lnTo>
                                <a:lnTo>
                                  <a:pt x="50393" y="91528"/>
                                </a:lnTo>
                                <a:lnTo>
                                  <a:pt x="47345" y="90004"/>
                                </a:lnTo>
                                <a:lnTo>
                                  <a:pt x="47345" y="77812"/>
                                </a:lnTo>
                                <a:lnTo>
                                  <a:pt x="50393" y="74764"/>
                                </a:lnTo>
                                <a:lnTo>
                                  <a:pt x="51917" y="74764"/>
                                </a:lnTo>
                                <a:lnTo>
                                  <a:pt x="54965" y="71716"/>
                                </a:lnTo>
                                <a:lnTo>
                                  <a:pt x="59537" y="71716"/>
                                </a:lnTo>
                                <a:lnTo>
                                  <a:pt x="62585" y="70192"/>
                                </a:lnTo>
                                <a:lnTo>
                                  <a:pt x="76301" y="70192"/>
                                </a:lnTo>
                                <a:lnTo>
                                  <a:pt x="76301" y="62572"/>
                                </a:lnTo>
                                <a:lnTo>
                                  <a:pt x="58013" y="62572"/>
                                </a:lnTo>
                                <a:lnTo>
                                  <a:pt x="53441" y="64096"/>
                                </a:lnTo>
                                <a:lnTo>
                                  <a:pt x="48869" y="64096"/>
                                </a:lnTo>
                                <a:lnTo>
                                  <a:pt x="39725" y="68668"/>
                                </a:lnTo>
                                <a:lnTo>
                                  <a:pt x="33629" y="80860"/>
                                </a:lnTo>
                                <a:lnTo>
                                  <a:pt x="33629" y="86956"/>
                                </a:lnTo>
                                <a:lnTo>
                                  <a:pt x="36677" y="93052"/>
                                </a:lnTo>
                                <a:lnTo>
                                  <a:pt x="36677" y="96100"/>
                                </a:lnTo>
                                <a:lnTo>
                                  <a:pt x="38201" y="97624"/>
                                </a:lnTo>
                                <a:lnTo>
                                  <a:pt x="41249" y="99148"/>
                                </a:lnTo>
                                <a:lnTo>
                                  <a:pt x="42773" y="100672"/>
                                </a:lnTo>
                                <a:lnTo>
                                  <a:pt x="45821" y="102196"/>
                                </a:lnTo>
                                <a:lnTo>
                                  <a:pt x="47345" y="103720"/>
                                </a:lnTo>
                                <a:lnTo>
                                  <a:pt x="50393" y="103720"/>
                                </a:lnTo>
                                <a:lnTo>
                                  <a:pt x="53441" y="105244"/>
                                </a:lnTo>
                                <a:lnTo>
                                  <a:pt x="61061" y="105244"/>
                                </a:lnTo>
                                <a:lnTo>
                                  <a:pt x="65633" y="103720"/>
                                </a:lnTo>
                                <a:lnTo>
                                  <a:pt x="68681" y="102196"/>
                                </a:lnTo>
                                <a:lnTo>
                                  <a:pt x="73253" y="100672"/>
                                </a:lnTo>
                                <a:lnTo>
                                  <a:pt x="79349" y="94576"/>
                                </a:lnTo>
                                <a:lnTo>
                                  <a:pt x="79349" y="103720"/>
                                </a:lnTo>
                                <a:lnTo>
                                  <a:pt x="88582" y="103720"/>
                                </a:lnTo>
                                <a:lnTo>
                                  <a:pt x="88582" y="70192"/>
                                </a:lnTo>
                                <a:lnTo>
                                  <a:pt x="88582" y="45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529459" cy="486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9001"/>
                            <a:ext cx="242696" cy="1114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1.762505pt;margin-top:403.312469pt;width:199.2pt;height:39.450pt;mso-position-horizontal-relative:page;mso-position-vertical-relative:page;z-index:15788544" id="docshapegroup159" coordorigin="2435,8066" coordsize="3984,789">
                <v:shape style="position:absolute;left:4740;top:8066;width:1491;height:169" type="#_x0000_t75" id="docshape160" stroked="false">
                  <v:imagedata r:id="rId224" o:title=""/>
                </v:shape>
                <v:shape style="position:absolute;left:2435;top:8378;width:383;height:176" type="#_x0000_t75" id="docshape161" stroked="false">
                  <v:imagedata r:id="rId225" o:title=""/>
                </v:shape>
                <v:shape style="position:absolute;left:2906;top:8368;width:140;height:166" id="docshape162" coordorigin="2906,8369" coordsize="140,166" path="m2928,8371l2926,8371,2926,8369,2909,8369,2909,8371,2906,8371,2906,8530,2909,8530,2909,8532,2926,8532,2926,8530,2928,8530,2928,8371xm3046,8441l3043,8436,3042,8434,3041,8431,3034,8424,3024,8419,3019,8419,3012,8417,2998,8417,2993,8419,2986,8419,2983,8422,2979,8422,2974,8427,2971,8427,2969,8429,2967,8429,2967,8443,2974,8443,2976,8441,2979,8441,2981,8439,2983,8439,2988,8436,2991,8436,2995,8434,3012,8434,3015,8436,3017,8436,3019,8439,3022,8439,3027,8443,3027,8468,3027,8480,3027,8504,3022,8508,3019,8513,3010,8518,2988,8518,2986,8513,2981,8511,2981,8492,2986,8487,2988,8487,2993,8482,3000,8482,3005,8480,3027,8480,3027,8468,2998,8468,2991,8470,2983,8470,2969,8477,2959,8496,2959,8506,2964,8516,2964,8520,2967,8523,2971,8525,2974,8528,2979,8530,2981,8532,2986,8532,2991,8535,3003,8535,3010,8532,3015,8530,3022,8528,3031,8518,3031,8532,3046,8532,3046,8480,3046,8441xe" filled="true" fillcolor="#000000" stroked="false">
                  <v:path arrowok="t"/>
                  <v:fill type="solid"/>
                </v:shape>
                <v:shape style="position:absolute;left:2435;top:8068;width:3984;height:767" type="#_x0000_t75" id="docshape163" stroked="false">
                  <v:imagedata r:id="rId226" o:title=""/>
                </v:shape>
                <v:shape style="position:absolute;left:2435;top:8678;width:383;height:176" type="#_x0000_t75" id="docshape164" stroked="false">
                  <v:imagedata r:id="rId22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89056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5347906</wp:posOffset>
                </wp:positionV>
                <wp:extent cx="55244" cy="53975"/>
                <wp:effectExtent l="0" t="0" r="0" b="0"/>
                <wp:wrapNone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975">
                              <a:moveTo>
                                <a:pt x="35052" y="53435"/>
                              </a:moveTo>
                              <a:lnTo>
                                <a:pt x="19812" y="53435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243"/>
                              </a:lnTo>
                              <a:lnTo>
                                <a:pt x="0" y="33528"/>
                              </a:lnTo>
                              <a:lnTo>
                                <a:pt x="0" y="19812"/>
                              </a:lnTo>
                              <a:lnTo>
                                <a:pt x="3048" y="12192"/>
                              </a:lnTo>
                              <a:lnTo>
                                <a:pt x="9144" y="7620"/>
                              </a:lnTo>
                              <a:lnTo>
                                <a:pt x="13716" y="1524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4"/>
                              </a:lnTo>
                              <a:lnTo>
                                <a:pt x="51911" y="12192"/>
                              </a:lnTo>
                              <a:lnTo>
                                <a:pt x="54959" y="19812"/>
                              </a:lnTo>
                              <a:lnTo>
                                <a:pt x="54959" y="25908"/>
                              </a:lnTo>
                              <a:lnTo>
                                <a:pt x="54959" y="33528"/>
                              </a:lnTo>
                              <a:lnTo>
                                <a:pt x="51911" y="41243"/>
                              </a:lnTo>
                              <a:lnTo>
                                <a:pt x="41243" y="51911"/>
                              </a:lnTo>
                              <a:lnTo>
                                <a:pt x="35052" y="53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421.095001pt;width:4.350pt;height:4.25pt;mso-position-horizontal-relative:page;mso-position-vertical-relative:page;z-index:15789056" id="docshape165" coordorigin="2075,8422" coordsize="87,85" path="m2130,8506l2106,8506,2096,8504,2089,8494,2079,8487,2075,8475,2075,8453,2079,8441,2089,8434,2096,8424,2106,8422,2130,8422,2140,8424,2156,8441,2161,8453,2161,8463,2161,8475,2156,8487,2140,8504,2130,850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89568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5538596</wp:posOffset>
                </wp:positionV>
                <wp:extent cx="55244" cy="55244"/>
                <wp:effectExtent l="0" t="0" r="0" b="0"/>
                <wp:wrapNone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8"/>
                              </a:lnTo>
                              <a:lnTo>
                                <a:pt x="0" y="35052"/>
                              </a:lnTo>
                              <a:lnTo>
                                <a:pt x="0" y="19812"/>
                              </a:lnTo>
                              <a:lnTo>
                                <a:pt x="3048" y="13716"/>
                              </a:lnTo>
                              <a:lnTo>
                                <a:pt x="13716" y="3048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8"/>
                              </a:lnTo>
                              <a:lnTo>
                                <a:pt x="47339" y="7620"/>
                              </a:lnTo>
                              <a:lnTo>
                                <a:pt x="51911" y="13716"/>
                              </a:lnTo>
                              <a:lnTo>
                                <a:pt x="54959" y="19812"/>
                              </a:lnTo>
                              <a:lnTo>
                                <a:pt x="54959" y="27432"/>
                              </a:lnTo>
                              <a:lnTo>
                                <a:pt x="54959" y="35052"/>
                              </a:lnTo>
                              <a:lnTo>
                                <a:pt x="51911" y="41148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436.109985pt;width:4.350pt;height:4.350pt;mso-position-horizontal-relative:page;mso-position-vertical-relative:page;z-index:15789568" id="docshape166" coordorigin="2075,8722" coordsize="87,87" path="m2130,8809l2106,8809,2096,8804,2089,8794,2079,8787,2075,8777,2075,8753,2079,8744,2096,8727,2106,8722,2130,8722,2140,8727,2149,8734,2156,8744,2161,8753,2161,8765,2161,8777,2156,8787,2140,8804,2130,880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spacing w:before="45"/>
        <w:rPr>
          <w:rFonts w:ascii="Times New Roman"/>
          <w:sz w:val="20"/>
        </w:rPr>
      </w:pPr>
    </w:p>
    <w:p w:rsidR="004F7311" w:rsidRDefault="00F96468">
      <w:pPr>
        <w:tabs>
          <w:tab w:val="left" w:pos="1585"/>
        </w:tabs>
        <w:spacing w:line="206" w:lineRule="exact"/>
        <w:ind w:left="1224"/>
        <w:rPr>
          <w:rFonts w:ascii="Times New Roman"/>
          <w:position w:val="-3"/>
          <w:sz w:val="20"/>
        </w:rPr>
      </w:pPr>
      <w:r>
        <w:rPr>
          <w:rFonts w:ascii="Times New Roman"/>
          <w:noProof/>
          <w:position w:val="3"/>
          <w:sz w:val="8"/>
          <w:lang w:val="es-ES" w:eastAsia="es-ES"/>
        </w:rPr>
        <mc:AlternateContent>
          <mc:Choice Requires="wps">
            <w:drawing>
              <wp:inline distT="0" distB="0" distL="0" distR="0">
                <wp:extent cx="55244" cy="53975"/>
                <wp:effectExtent l="0" t="0" r="0" b="0"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53975"/>
                          <a:chOff x="0" y="0"/>
                          <a:chExt cx="55244" cy="5397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0"/>
                            <a:ext cx="55244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53975">
                                <a:moveTo>
                                  <a:pt x="35052" y="53435"/>
                                </a:moveTo>
                                <a:lnTo>
                                  <a:pt x="19812" y="53435"/>
                                </a:lnTo>
                                <a:lnTo>
                                  <a:pt x="13716" y="50387"/>
                                </a:lnTo>
                                <a:lnTo>
                                  <a:pt x="9144" y="45815"/>
                                </a:lnTo>
                                <a:lnTo>
                                  <a:pt x="3048" y="41243"/>
                                </a:lnTo>
                                <a:lnTo>
                                  <a:pt x="0" y="33623"/>
                                </a:lnTo>
                                <a:lnTo>
                                  <a:pt x="0" y="18288"/>
                                </a:lnTo>
                                <a:lnTo>
                                  <a:pt x="3048" y="12192"/>
                                </a:lnTo>
                                <a:lnTo>
                                  <a:pt x="9144" y="7620"/>
                                </a:lnTo>
                                <a:lnTo>
                                  <a:pt x="13716" y="1524"/>
                                </a:lnTo>
                                <a:lnTo>
                                  <a:pt x="19812" y="0"/>
                                </a:lnTo>
                                <a:lnTo>
                                  <a:pt x="35052" y="0"/>
                                </a:lnTo>
                                <a:lnTo>
                                  <a:pt x="41243" y="1524"/>
                                </a:lnTo>
                                <a:lnTo>
                                  <a:pt x="51911" y="12192"/>
                                </a:lnTo>
                                <a:lnTo>
                                  <a:pt x="54959" y="18288"/>
                                </a:lnTo>
                                <a:lnTo>
                                  <a:pt x="54959" y="26003"/>
                                </a:lnTo>
                                <a:lnTo>
                                  <a:pt x="54959" y="33623"/>
                                </a:lnTo>
                                <a:lnTo>
                                  <a:pt x="51911" y="41243"/>
                                </a:lnTo>
                                <a:lnTo>
                                  <a:pt x="47339" y="45815"/>
                                </a:lnTo>
                                <a:lnTo>
                                  <a:pt x="41243" y="50387"/>
                                </a:lnTo>
                                <a:lnTo>
                                  <a:pt x="35052" y="53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.350pt;height:4.25pt;mso-position-horizontal-relative:char;mso-position-vertical-relative:line" id="docshapegroup167" coordorigin="0,0" coordsize="87,85">
                <v:shape style="position:absolute;left:0;top:0;width:87;height:85" id="docshape168" coordorigin="0,0" coordsize="87,85" path="m55,84l31,84,22,79,14,72,5,65,0,53,0,29,5,19,14,12,22,2,31,0,55,0,65,2,82,19,87,29,87,41,87,53,82,65,75,72,65,79,55,8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3"/>
          <w:sz w:val="8"/>
        </w:rPr>
        <w:tab/>
      </w:r>
      <w:r>
        <w:rPr>
          <w:rFonts w:ascii="Times New Roman"/>
          <w:noProof/>
          <w:sz w:val="16"/>
          <w:lang w:val="es-ES" w:eastAsia="es-ES"/>
        </w:rPr>
        <w:drawing>
          <wp:inline distT="0" distB="0" distL="0" distR="0">
            <wp:extent cx="601325" cy="104775"/>
            <wp:effectExtent l="0" t="0" r="0" b="0"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3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  <w:sz w:val="16"/>
        </w:rPr>
        <w:t xml:space="preserve"> </w:t>
      </w:r>
      <w:r>
        <w:rPr>
          <w:rFonts w:ascii="Times New Roman"/>
          <w:noProof/>
          <w:spacing w:val="39"/>
          <w:sz w:val="16"/>
          <w:lang w:val="es-ES" w:eastAsia="es-ES"/>
        </w:rPr>
        <mc:AlternateContent>
          <mc:Choice Requires="wps">
            <w:drawing>
              <wp:inline distT="0" distB="0" distL="0" distR="0">
                <wp:extent cx="88900" cy="104139"/>
                <wp:effectExtent l="0" t="0" r="0" b="0"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00" cy="104139"/>
                          <a:chOff x="0" y="0"/>
                          <a:chExt cx="88900" cy="104139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-12" y="0"/>
                            <a:ext cx="8890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04139">
                                <a:moveTo>
                                  <a:pt x="12192" y="0"/>
                                </a:move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02209"/>
                                </a:lnTo>
                                <a:lnTo>
                                  <a:pt x="1524" y="102209"/>
                                </a:lnTo>
                                <a:lnTo>
                                  <a:pt x="1524" y="103733"/>
                                </a:lnTo>
                                <a:lnTo>
                                  <a:pt x="10668" y="103733"/>
                                </a:lnTo>
                                <a:lnTo>
                                  <a:pt x="12192" y="102209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88900" h="104139">
                                <a:moveTo>
                                  <a:pt x="88595" y="48768"/>
                                </a:moveTo>
                                <a:lnTo>
                                  <a:pt x="87071" y="45720"/>
                                </a:lnTo>
                                <a:lnTo>
                                  <a:pt x="87071" y="41148"/>
                                </a:lnTo>
                                <a:lnTo>
                                  <a:pt x="80975" y="35052"/>
                                </a:lnTo>
                                <a:lnTo>
                                  <a:pt x="77825" y="33528"/>
                                </a:lnTo>
                                <a:lnTo>
                                  <a:pt x="74777" y="32004"/>
                                </a:lnTo>
                                <a:lnTo>
                                  <a:pt x="71729" y="32004"/>
                                </a:lnTo>
                                <a:lnTo>
                                  <a:pt x="67157" y="30480"/>
                                </a:lnTo>
                                <a:lnTo>
                                  <a:pt x="58013" y="30480"/>
                                </a:lnTo>
                                <a:lnTo>
                                  <a:pt x="54965" y="32004"/>
                                </a:lnTo>
                                <a:lnTo>
                                  <a:pt x="50393" y="32004"/>
                                </a:lnTo>
                                <a:lnTo>
                                  <a:pt x="47345" y="33528"/>
                                </a:lnTo>
                                <a:lnTo>
                                  <a:pt x="45821" y="33528"/>
                                </a:lnTo>
                                <a:lnTo>
                                  <a:pt x="44297" y="35052"/>
                                </a:lnTo>
                                <a:lnTo>
                                  <a:pt x="42773" y="35052"/>
                                </a:lnTo>
                                <a:lnTo>
                                  <a:pt x="41249" y="36576"/>
                                </a:lnTo>
                                <a:lnTo>
                                  <a:pt x="39725" y="36576"/>
                                </a:lnTo>
                                <a:lnTo>
                                  <a:pt x="38201" y="38100"/>
                                </a:lnTo>
                                <a:lnTo>
                                  <a:pt x="38201" y="39624"/>
                                </a:lnTo>
                                <a:lnTo>
                                  <a:pt x="36677" y="41148"/>
                                </a:lnTo>
                                <a:lnTo>
                                  <a:pt x="36677" y="44196"/>
                                </a:lnTo>
                                <a:lnTo>
                                  <a:pt x="38201" y="44196"/>
                                </a:lnTo>
                                <a:lnTo>
                                  <a:pt x="38201" y="47244"/>
                                </a:lnTo>
                                <a:lnTo>
                                  <a:pt x="42773" y="47244"/>
                                </a:lnTo>
                                <a:lnTo>
                                  <a:pt x="44297" y="45720"/>
                                </a:lnTo>
                                <a:lnTo>
                                  <a:pt x="45821" y="45720"/>
                                </a:lnTo>
                                <a:lnTo>
                                  <a:pt x="48869" y="42672"/>
                                </a:lnTo>
                                <a:lnTo>
                                  <a:pt x="50393" y="42672"/>
                                </a:lnTo>
                                <a:lnTo>
                                  <a:pt x="53441" y="41148"/>
                                </a:lnTo>
                                <a:lnTo>
                                  <a:pt x="68681" y="41148"/>
                                </a:lnTo>
                                <a:lnTo>
                                  <a:pt x="70205" y="42672"/>
                                </a:lnTo>
                                <a:lnTo>
                                  <a:pt x="71729" y="42672"/>
                                </a:lnTo>
                                <a:lnTo>
                                  <a:pt x="74777" y="45720"/>
                                </a:lnTo>
                                <a:lnTo>
                                  <a:pt x="74777" y="47244"/>
                                </a:lnTo>
                                <a:lnTo>
                                  <a:pt x="76301" y="50292"/>
                                </a:lnTo>
                                <a:lnTo>
                                  <a:pt x="76301" y="61061"/>
                                </a:lnTo>
                                <a:lnTo>
                                  <a:pt x="76301" y="70205"/>
                                </a:lnTo>
                                <a:lnTo>
                                  <a:pt x="76301" y="85445"/>
                                </a:lnTo>
                                <a:lnTo>
                                  <a:pt x="73253" y="88493"/>
                                </a:lnTo>
                                <a:lnTo>
                                  <a:pt x="70205" y="90017"/>
                                </a:lnTo>
                                <a:lnTo>
                                  <a:pt x="68681" y="93065"/>
                                </a:lnTo>
                                <a:lnTo>
                                  <a:pt x="65633" y="94589"/>
                                </a:lnTo>
                                <a:lnTo>
                                  <a:pt x="54965" y="94589"/>
                                </a:lnTo>
                                <a:lnTo>
                                  <a:pt x="51917" y="93065"/>
                                </a:lnTo>
                                <a:lnTo>
                                  <a:pt x="50393" y="91541"/>
                                </a:lnTo>
                                <a:lnTo>
                                  <a:pt x="47345" y="90017"/>
                                </a:lnTo>
                                <a:lnTo>
                                  <a:pt x="47345" y="77825"/>
                                </a:lnTo>
                                <a:lnTo>
                                  <a:pt x="50393" y="74777"/>
                                </a:lnTo>
                                <a:lnTo>
                                  <a:pt x="51917" y="74777"/>
                                </a:lnTo>
                                <a:lnTo>
                                  <a:pt x="54965" y="71729"/>
                                </a:lnTo>
                                <a:lnTo>
                                  <a:pt x="58013" y="71729"/>
                                </a:lnTo>
                                <a:lnTo>
                                  <a:pt x="59537" y="70205"/>
                                </a:lnTo>
                                <a:lnTo>
                                  <a:pt x="76301" y="70205"/>
                                </a:lnTo>
                                <a:lnTo>
                                  <a:pt x="76301" y="61061"/>
                                </a:lnTo>
                                <a:lnTo>
                                  <a:pt x="62585" y="61061"/>
                                </a:lnTo>
                                <a:lnTo>
                                  <a:pt x="58013" y="62585"/>
                                </a:lnTo>
                                <a:lnTo>
                                  <a:pt x="53441" y="62585"/>
                                </a:lnTo>
                                <a:lnTo>
                                  <a:pt x="48869" y="64109"/>
                                </a:lnTo>
                                <a:lnTo>
                                  <a:pt x="39725" y="68681"/>
                                </a:lnTo>
                                <a:lnTo>
                                  <a:pt x="36677" y="74777"/>
                                </a:lnTo>
                                <a:lnTo>
                                  <a:pt x="35153" y="76301"/>
                                </a:lnTo>
                                <a:lnTo>
                                  <a:pt x="33629" y="80873"/>
                                </a:lnTo>
                                <a:lnTo>
                                  <a:pt x="33629" y="86969"/>
                                </a:lnTo>
                                <a:lnTo>
                                  <a:pt x="35153" y="90017"/>
                                </a:lnTo>
                                <a:lnTo>
                                  <a:pt x="35153" y="93065"/>
                                </a:lnTo>
                                <a:lnTo>
                                  <a:pt x="36677" y="94589"/>
                                </a:lnTo>
                                <a:lnTo>
                                  <a:pt x="38201" y="97637"/>
                                </a:lnTo>
                                <a:lnTo>
                                  <a:pt x="39725" y="99161"/>
                                </a:lnTo>
                                <a:lnTo>
                                  <a:pt x="42773" y="100685"/>
                                </a:lnTo>
                                <a:lnTo>
                                  <a:pt x="44297" y="102209"/>
                                </a:lnTo>
                                <a:lnTo>
                                  <a:pt x="47345" y="103733"/>
                                </a:lnTo>
                                <a:lnTo>
                                  <a:pt x="65633" y="103733"/>
                                </a:lnTo>
                                <a:lnTo>
                                  <a:pt x="71729" y="100685"/>
                                </a:lnTo>
                                <a:lnTo>
                                  <a:pt x="76301" y="97637"/>
                                </a:lnTo>
                                <a:lnTo>
                                  <a:pt x="77825" y="94589"/>
                                </a:lnTo>
                                <a:lnTo>
                                  <a:pt x="77825" y="102209"/>
                                </a:lnTo>
                                <a:lnTo>
                                  <a:pt x="79349" y="102209"/>
                                </a:lnTo>
                                <a:lnTo>
                                  <a:pt x="79349" y="103733"/>
                                </a:lnTo>
                                <a:lnTo>
                                  <a:pt x="87071" y="103733"/>
                                </a:lnTo>
                                <a:lnTo>
                                  <a:pt x="88595" y="102209"/>
                                </a:lnTo>
                                <a:lnTo>
                                  <a:pt x="88595" y="70205"/>
                                </a:lnTo>
                                <a:lnTo>
                                  <a:pt x="88595" y="48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7pt;height:8.2pt;mso-position-horizontal-relative:char;mso-position-vertical-relative:line" id="docshapegroup169" coordorigin="0,0" coordsize="140,164">
                <v:shape style="position:absolute;left:-1;top:0;width:140;height:164" id="docshape170" coordorigin="0,0" coordsize="140,164" path="m19,0l2,0,0,2,0,161,2,161,2,163,17,163,19,161,19,0xm140,77l137,72,137,65,128,55,123,53,118,50,113,50,106,48,91,48,87,50,79,50,75,53,72,53,70,55,67,55,65,58,63,58,60,60,60,62,58,65,58,70,60,70,60,74,67,74,70,72,72,72,77,67,79,67,84,65,108,65,111,67,113,67,118,72,118,74,120,79,120,96,120,111,120,135,115,139,111,142,108,147,103,149,87,149,82,147,79,144,75,142,75,123,79,118,82,118,87,113,91,113,94,111,120,111,120,96,99,96,91,99,84,99,77,101,63,108,58,118,55,120,53,127,53,137,55,142,55,147,58,149,60,154,63,156,67,159,70,161,75,163,103,163,113,159,120,154,123,149,123,161,125,161,125,163,137,163,140,161,140,111,140,7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noProof/>
          <w:spacing w:val="30"/>
          <w:position w:val="-3"/>
          <w:sz w:val="20"/>
          <w:lang w:val="es-ES" w:eastAsia="es-ES"/>
        </w:rPr>
        <w:drawing>
          <wp:inline distT="0" distB="0" distL="0" distR="0">
            <wp:extent cx="1358550" cy="131159"/>
            <wp:effectExtent l="0" t="0" r="0" b="0"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550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311" w:rsidRDefault="00F96468">
      <w:pPr>
        <w:spacing w:before="8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30336" behindDoc="1" locked="0" layoutInCell="1" allowOverlap="1">
            <wp:simplePos x="0" y="0"/>
            <wp:positionH relativeFrom="page">
              <wp:posOffset>1088421</wp:posOffset>
            </wp:positionH>
            <wp:positionV relativeFrom="paragraph">
              <wp:posOffset>215518</wp:posOffset>
            </wp:positionV>
            <wp:extent cx="2063160" cy="138112"/>
            <wp:effectExtent l="0" t="0" r="0" b="0"/>
            <wp:wrapTopAndBottom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16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590899</wp:posOffset>
                </wp:positionV>
                <wp:extent cx="55244" cy="55244"/>
                <wp:effectExtent l="0" t="0" r="0" b="0"/>
                <wp:wrapTopAndBottom/>
                <wp:docPr id="219" name="Graphic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46.527504pt;width:4.350pt;height:4.350pt;mso-position-horizontal-relative:page;mso-position-vertical-relative:paragraph;z-index:-15685632;mso-wrap-distance-left:0;mso-wrap-distance-right:0" id="docshape171" coordorigin="2075,931" coordsize="87,87" path="m2130,1017l2106,1017,2096,1012,2089,1003,2079,995,2075,986,2075,962,2079,952,2096,935,2106,931,2130,931,2140,935,2149,943,2156,952,2161,962,2161,974,2161,986,2156,995,2140,1012,2130,101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31360" behindDoc="1" locked="0" layoutInCell="1" allowOverlap="1">
            <wp:simplePos x="0" y="0"/>
            <wp:positionH relativeFrom="page">
              <wp:posOffset>1546383</wp:posOffset>
            </wp:positionH>
            <wp:positionV relativeFrom="paragraph">
              <wp:posOffset>557879</wp:posOffset>
            </wp:positionV>
            <wp:extent cx="1132960" cy="104775"/>
            <wp:effectExtent l="0" t="0" r="0" b="0"/>
            <wp:wrapTopAndBottom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96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31872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561847</wp:posOffset>
            </wp:positionV>
            <wp:extent cx="912524" cy="126015"/>
            <wp:effectExtent l="0" t="0" r="0" b="0"/>
            <wp:wrapTopAndBottom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24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790733</wp:posOffset>
                </wp:positionV>
                <wp:extent cx="55244" cy="55244"/>
                <wp:effectExtent l="0" t="0" r="0" b="0"/>
                <wp:wrapTopAndBottom/>
                <wp:docPr id="222" name="Graphic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863"/>
                              </a:moveTo>
                              <a:lnTo>
                                <a:pt x="19812" y="54863"/>
                              </a:lnTo>
                              <a:lnTo>
                                <a:pt x="13716" y="51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9144" y="9143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7339" y="47243"/>
                              </a:lnTo>
                              <a:lnTo>
                                <a:pt x="41243" y="51815"/>
                              </a:lnTo>
                              <a:lnTo>
                                <a:pt x="35052" y="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62.262501pt;width:4.350pt;height:4.350pt;mso-position-horizontal-relative:page;mso-position-vertical-relative:paragraph;z-index:-15684096;mso-wrap-distance-left:0;mso-wrap-distance-right:0" id="docshape172" coordorigin="2075,1245" coordsize="87,87" path="m2130,1332l2106,1332,2096,1327,2079,1310,2075,1300,2075,1276,2079,1267,2089,1260,2096,1250,2106,1245,2130,1245,2140,1250,2156,1267,2161,1276,2161,1288,2161,1300,2156,1310,2149,1320,2140,1327,2130,133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32896" behindDoc="1" locked="0" layoutInCell="1" allowOverlap="1">
            <wp:simplePos x="0" y="0"/>
            <wp:positionH relativeFrom="page">
              <wp:posOffset>1552479</wp:posOffset>
            </wp:positionH>
            <wp:positionV relativeFrom="paragraph">
              <wp:posOffset>763301</wp:posOffset>
            </wp:positionV>
            <wp:extent cx="637466" cy="99059"/>
            <wp:effectExtent l="0" t="0" r="0" b="0"/>
            <wp:wrapTopAndBottom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466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33408" behindDoc="1" locked="0" layoutInCell="1" allowOverlap="1">
            <wp:simplePos x="0" y="0"/>
            <wp:positionH relativeFrom="page">
              <wp:posOffset>2247042</wp:posOffset>
            </wp:positionH>
            <wp:positionV relativeFrom="paragraph">
              <wp:posOffset>757205</wp:posOffset>
            </wp:positionV>
            <wp:extent cx="691419" cy="104775"/>
            <wp:effectExtent l="0" t="0" r="0" b="0"/>
            <wp:wrapTopAndBottom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1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981519</wp:posOffset>
                </wp:positionV>
                <wp:extent cx="55244" cy="55244"/>
                <wp:effectExtent l="0" t="0" r="0" b="0"/>
                <wp:wrapTopAndBottom/>
                <wp:docPr id="225" name="Graphic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863"/>
                              </a:moveTo>
                              <a:lnTo>
                                <a:pt x="19812" y="54863"/>
                              </a:lnTo>
                              <a:lnTo>
                                <a:pt x="13716" y="51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9144" y="9143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7339" y="47243"/>
                              </a:lnTo>
                              <a:lnTo>
                                <a:pt x="41243" y="51815"/>
                              </a:lnTo>
                              <a:lnTo>
                                <a:pt x="35052" y="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77.285011pt;width:4.350pt;height:4.350pt;mso-position-horizontal-relative:page;mso-position-vertical-relative:paragraph;z-index:-15682560;mso-wrap-distance-left:0;mso-wrap-distance-right:0" id="docshape173" coordorigin="2075,1546" coordsize="87,87" path="m2130,1632l2106,1632,2096,1627,2079,1611,2075,1601,2075,1577,2079,1567,2089,1560,2096,1551,2106,1546,2130,1546,2140,1551,2156,1567,2161,1577,2161,1589,2161,1601,2156,1611,2149,1620,2140,1627,2130,163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1541811</wp:posOffset>
                </wp:positionH>
                <wp:positionV relativeFrom="paragraph">
                  <wp:posOffset>955516</wp:posOffset>
                </wp:positionV>
                <wp:extent cx="448945" cy="123825"/>
                <wp:effectExtent l="0" t="0" r="0" b="0"/>
                <wp:wrapTopAndBottom/>
                <wp:docPr id="22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8945" cy="123825"/>
                          <a:chOff x="0" y="0"/>
                          <a:chExt cx="448945" cy="123825"/>
                        </a:xfrm>
                      </wpg:grpSpPr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07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390810" y="24383"/>
                            <a:ext cx="58419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3660">
                                <a:moveTo>
                                  <a:pt x="24384" y="12287"/>
                                </a:moveTo>
                                <a:lnTo>
                                  <a:pt x="10668" y="12287"/>
                                </a:lnTo>
                                <a:lnTo>
                                  <a:pt x="15240" y="7620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3048"/>
                                </a:lnTo>
                                <a:lnTo>
                                  <a:pt x="25908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41148" y="0"/>
                                </a:lnTo>
                                <a:lnTo>
                                  <a:pt x="47244" y="3048"/>
                                </a:lnTo>
                                <a:lnTo>
                                  <a:pt x="51816" y="7620"/>
                                </a:lnTo>
                                <a:lnTo>
                                  <a:pt x="53340" y="10763"/>
                                </a:lnTo>
                                <a:lnTo>
                                  <a:pt x="27432" y="10763"/>
                                </a:lnTo>
                                <a:lnTo>
                                  <a:pt x="24384" y="12287"/>
                                </a:lnTo>
                                <a:close/>
                              </a:path>
                              <a:path w="58419" h="73660">
                                <a:moveTo>
                                  <a:pt x="12192" y="71723"/>
                                </a:moveTo>
                                <a:lnTo>
                                  <a:pt x="0" y="71723"/>
                                </a:lnTo>
                                <a:lnTo>
                                  <a:pt x="0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12287"/>
                                </a:lnTo>
                                <a:lnTo>
                                  <a:pt x="24384" y="12287"/>
                                </a:lnTo>
                                <a:lnTo>
                                  <a:pt x="21336" y="13811"/>
                                </a:lnTo>
                                <a:lnTo>
                                  <a:pt x="12192" y="22955"/>
                                </a:lnTo>
                                <a:lnTo>
                                  <a:pt x="12192" y="71723"/>
                                </a:lnTo>
                                <a:close/>
                              </a:path>
                              <a:path w="58419" h="73660">
                                <a:moveTo>
                                  <a:pt x="58007" y="71723"/>
                                </a:moveTo>
                                <a:lnTo>
                                  <a:pt x="45720" y="71723"/>
                                </a:lnTo>
                                <a:lnTo>
                                  <a:pt x="45720" y="27527"/>
                                </a:lnTo>
                                <a:lnTo>
                                  <a:pt x="44196" y="24479"/>
                                </a:lnTo>
                                <a:lnTo>
                                  <a:pt x="44196" y="19907"/>
                                </a:lnTo>
                                <a:lnTo>
                                  <a:pt x="42672" y="16859"/>
                                </a:lnTo>
                                <a:lnTo>
                                  <a:pt x="41148" y="15335"/>
                                </a:lnTo>
                                <a:lnTo>
                                  <a:pt x="41148" y="13811"/>
                                </a:lnTo>
                                <a:lnTo>
                                  <a:pt x="39624" y="12287"/>
                                </a:lnTo>
                                <a:lnTo>
                                  <a:pt x="36576" y="12287"/>
                                </a:lnTo>
                                <a:lnTo>
                                  <a:pt x="35052" y="10763"/>
                                </a:lnTo>
                                <a:lnTo>
                                  <a:pt x="53340" y="10763"/>
                                </a:lnTo>
                                <a:lnTo>
                                  <a:pt x="56388" y="16859"/>
                                </a:lnTo>
                                <a:lnTo>
                                  <a:pt x="56388" y="19907"/>
                                </a:lnTo>
                                <a:lnTo>
                                  <a:pt x="58007" y="24479"/>
                                </a:lnTo>
                                <a:lnTo>
                                  <a:pt x="58007" y="71723"/>
                                </a:lnTo>
                                <a:close/>
                              </a:path>
                              <a:path w="58419" h="73660">
                                <a:moveTo>
                                  <a:pt x="9144" y="73247"/>
                                </a:moveTo>
                                <a:lnTo>
                                  <a:pt x="3048" y="73247"/>
                                </a:lnTo>
                                <a:lnTo>
                                  <a:pt x="1524" y="71723"/>
                                </a:lnTo>
                                <a:lnTo>
                                  <a:pt x="9144" y="71723"/>
                                </a:lnTo>
                                <a:lnTo>
                                  <a:pt x="9144" y="73247"/>
                                </a:lnTo>
                                <a:close/>
                              </a:path>
                              <a:path w="58419" h="73660">
                                <a:moveTo>
                                  <a:pt x="54864" y="73247"/>
                                </a:moveTo>
                                <a:lnTo>
                                  <a:pt x="48768" y="73247"/>
                                </a:lnTo>
                                <a:lnTo>
                                  <a:pt x="47244" y="71723"/>
                                </a:lnTo>
                                <a:lnTo>
                                  <a:pt x="54864" y="71723"/>
                                </a:lnTo>
                                <a:lnTo>
                                  <a:pt x="54864" y="73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1.402504pt;margin-top:75.237511pt;width:35.35pt;height:9.75pt;mso-position-horizontal-relative:page;mso-position-vertical-relative:paragraph;z-index:-15682048;mso-wrap-distance-left:0;mso-wrap-distance-right:0" id="docshapegroup174" coordorigin="2428,1505" coordsize="707,195">
                <v:shape style="position:absolute;left:2428;top:1504;width:575;height:195" type="#_x0000_t75" id="docshape175" stroked="false">
                  <v:imagedata r:id="rId236" o:title=""/>
                </v:shape>
                <v:shape style="position:absolute;left:3043;top:1543;width:92;height:116" id="docshape176" coordorigin="3044,1543" coordsize="92,116" path="m3082,1562l3060,1562,3068,1555,3072,1550,3077,1548,3084,1546,3089,1543,3108,1543,3118,1548,3125,1555,3128,1560,3087,1560,3082,1562xm3063,1656l3044,1656,3044,1546,3060,1546,3060,1562,3082,1562,3077,1565,3063,1579,3063,1656xm3135,1656l3116,1656,3116,1586,3113,1582,3113,1574,3111,1570,3108,1567,3108,1565,3106,1562,3101,1562,3099,1560,3128,1560,3132,1570,3132,1574,3135,1582,3135,1656xm3058,1658l3048,1658,3046,1656,3058,1656,3058,1658xm3130,1658l3120,1658,3118,1656,3130,1656,3130,165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2051672</wp:posOffset>
                </wp:positionH>
                <wp:positionV relativeFrom="paragraph">
                  <wp:posOffset>947801</wp:posOffset>
                </wp:positionV>
                <wp:extent cx="93345" cy="105410"/>
                <wp:effectExtent l="0" t="0" r="0" b="0"/>
                <wp:wrapTopAndBottom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5" h="105410">
                              <a:moveTo>
                                <a:pt x="54965" y="48958"/>
                              </a:moveTo>
                              <a:lnTo>
                                <a:pt x="53441" y="45910"/>
                              </a:lnTo>
                              <a:lnTo>
                                <a:pt x="53441" y="42862"/>
                              </a:lnTo>
                              <a:lnTo>
                                <a:pt x="47244" y="36677"/>
                              </a:lnTo>
                              <a:lnTo>
                                <a:pt x="38100" y="32105"/>
                              </a:lnTo>
                              <a:lnTo>
                                <a:pt x="21336" y="32105"/>
                              </a:lnTo>
                              <a:lnTo>
                                <a:pt x="18288" y="33629"/>
                              </a:lnTo>
                              <a:lnTo>
                                <a:pt x="16764" y="33629"/>
                              </a:lnTo>
                              <a:lnTo>
                                <a:pt x="13716" y="35153"/>
                              </a:lnTo>
                              <a:lnTo>
                                <a:pt x="12192" y="35153"/>
                              </a:lnTo>
                              <a:lnTo>
                                <a:pt x="9144" y="36677"/>
                              </a:lnTo>
                              <a:lnTo>
                                <a:pt x="7620" y="36677"/>
                              </a:lnTo>
                              <a:lnTo>
                                <a:pt x="3048" y="41249"/>
                              </a:lnTo>
                              <a:lnTo>
                                <a:pt x="3048" y="47434"/>
                              </a:lnTo>
                              <a:lnTo>
                                <a:pt x="4572" y="47434"/>
                              </a:lnTo>
                              <a:lnTo>
                                <a:pt x="4572" y="48958"/>
                              </a:lnTo>
                              <a:lnTo>
                                <a:pt x="7620" y="48958"/>
                              </a:lnTo>
                              <a:lnTo>
                                <a:pt x="10668" y="45910"/>
                              </a:lnTo>
                              <a:lnTo>
                                <a:pt x="13716" y="45910"/>
                              </a:lnTo>
                              <a:lnTo>
                                <a:pt x="15240" y="44386"/>
                              </a:lnTo>
                              <a:lnTo>
                                <a:pt x="16764" y="44386"/>
                              </a:lnTo>
                              <a:lnTo>
                                <a:pt x="19812" y="42862"/>
                              </a:lnTo>
                              <a:lnTo>
                                <a:pt x="35052" y="42862"/>
                              </a:lnTo>
                              <a:lnTo>
                                <a:pt x="36576" y="44386"/>
                              </a:lnTo>
                              <a:lnTo>
                                <a:pt x="38100" y="44386"/>
                              </a:lnTo>
                              <a:lnTo>
                                <a:pt x="41148" y="47434"/>
                              </a:lnTo>
                              <a:lnTo>
                                <a:pt x="41148" y="48958"/>
                              </a:lnTo>
                              <a:lnTo>
                                <a:pt x="42672" y="50482"/>
                              </a:lnTo>
                              <a:lnTo>
                                <a:pt x="42672" y="62674"/>
                              </a:lnTo>
                              <a:lnTo>
                                <a:pt x="42672" y="71818"/>
                              </a:lnTo>
                              <a:lnTo>
                                <a:pt x="42672" y="85534"/>
                              </a:lnTo>
                              <a:lnTo>
                                <a:pt x="39624" y="90106"/>
                              </a:lnTo>
                              <a:lnTo>
                                <a:pt x="33528" y="93154"/>
                              </a:lnTo>
                              <a:lnTo>
                                <a:pt x="32004" y="94678"/>
                              </a:lnTo>
                              <a:lnTo>
                                <a:pt x="28956" y="96202"/>
                              </a:lnTo>
                              <a:lnTo>
                                <a:pt x="21336" y="96202"/>
                              </a:lnTo>
                              <a:lnTo>
                                <a:pt x="15240" y="93154"/>
                              </a:lnTo>
                              <a:lnTo>
                                <a:pt x="13716" y="91630"/>
                              </a:lnTo>
                              <a:lnTo>
                                <a:pt x="12192" y="88582"/>
                              </a:lnTo>
                              <a:lnTo>
                                <a:pt x="12192" y="82486"/>
                              </a:lnTo>
                              <a:lnTo>
                                <a:pt x="13716" y="80962"/>
                              </a:lnTo>
                              <a:lnTo>
                                <a:pt x="13716" y="79438"/>
                              </a:lnTo>
                              <a:lnTo>
                                <a:pt x="15240" y="77914"/>
                              </a:lnTo>
                              <a:lnTo>
                                <a:pt x="15240" y="76390"/>
                              </a:lnTo>
                              <a:lnTo>
                                <a:pt x="16764" y="74866"/>
                              </a:lnTo>
                              <a:lnTo>
                                <a:pt x="18288" y="74866"/>
                              </a:lnTo>
                              <a:lnTo>
                                <a:pt x="21336" y="73342"/>
                              </a:lnTo>
                              <a:lnTo>
                                <a:pt x="22860" y="73342"/>
                              </a:lnTo>
                              <a:lnTo>
                                <a:pt x="25908" y="71818"/>
                              </a:lnTo>
                              <a:lnTo>
                                <a:pt x="42672" y="71818"/>
                              </a:lnTo>
                              <a:lnTo>
                                <a:pt x="42672" y="62674"/>
                              </a:lnTo>
                              <a:lnTo>
                                <a:pt x="28956" y="62674"/>
                              </a:lnTo>
                              <a:lnTo>
                                <a:pt x="24384" y="64198"/>
                              </a:lnTo>
                              <a:lnTo>
                                <a:pt x="19812" y="64198"/>
                              </a:lnTo>
                              <a:lnTo>
                                <a:pt x="15240" y="65722"/>
                              </a:lnTo>
                              <a:lnTo>
                                <a:pt x="6096" y="70294"/>
                              </a:lnTo>
                              <a:lnTo>
                                <a:pt x="4572" y="73342"/>
                              </a:lnTo>
                              <a:lnTo>
                                <a:pt x="0" y="77914"/>
                              </a:lnTo>
                              <a:lnTo>
                                <a:pt x="0" y="91630"/>
                              </a:lnTo>
                              <a:lnTo>
                                <a:pt x="1524" y="94678"/>
                              </a:lnTo>
                              <a:lnTo>
                                <a:pt x="3048" y="96202"/>
                              </a:lnTo>
                              <a:lnTo>
                                <a:pt x="4572" y="99250"/>
                              </a:lnTo>
                              <a:lnTo>
                                <a:pt x="7620" y="102298"/>
                              </a:lnTo>
                              <a:lnTo>
                                <a:pt x="10668" y="103822"/>
                              </a:lnTo>
                              <a:lnTo>
                                <a:pt x="13716" y="103822"/>
                              </a:lnTo>
                              <a:lnTo>
                                <a:pt x="16764" y="105346"/>
                              </a:lnTo>
                              <a:lnTo>
                                <a:pt x="30480" y="105346"/>
                              </a:lnTo>
                              <a:lnTo>
                                <a:pt x="35052" y="103822"/>
                              </a:lnTo>
                              <a:lnTo>
                                <a:pt x="38100" y="100774"/>
                              </a:lnTo>
                              <a:lnTo>
                                <a:pt x="41148" y="99250"/>
                              </a:lnTo>
                              <a:lnTo>
                                <a:pt x="44196" y="96202"/>
                              </a:lnTo>
                              <a:lnTo>
                                <a:pt x="44196" y="103822"/>
                              </a:lnTo>
                              <a:lnTo>
                                <a:pt x="47244" y="103822"/>
                              </a:lnTo>
                              <a:lnTo>
                                <a:pt x="47244" y="105346"/>
                              </a:lnTo>
                              <a:lnTo>
                                <a:pt x="51816" y="105346"/>
                              </a:lnTo>
                              <a:lnTo>
                                <a:pt x="53441" y="103822"/>
                              </a:lnTo>
                              <a:lnTo>
                                <a:pt x="54965" y="103822"/>
                              </a:lnTo>
                              <a:lnTo>
                                <a:pt x="54965" y="71818"/>
                              </a:lnTo>
                              <a:lnTo>
                                <a:pt x="54965" y="48958"/>
                              </a:lnTo>
                              <a:close/>
                            </a:path>
                            <a:path w="93345" h="105410">
                              <a:moveTo>
                                <a:pt x="93065" y="1524"/>
                              </a:moveTo>
                              <a:lnTo>
                                <a:pt x="91541" y="1524"/>
                              </a:lnTo>
                              <a:lnTo>
                                <a:pt x="90017" y="0"/>
                              </a:lnTo>
                              <a:lnTo>
                                <a:pt x="82397" y="0"/>
                              </a:lnTo>
                              <a:lnTo>
                                <a:pt x="82397" y="1524"/>
                              </a:lnTo>
                              <a:lnTo>
                                <a:pt x="80873" y="1524"/>
                              </a:lnTo>
                              <a:lnTo>
                                <a:pt x="80873" y="103822"/>
                              </a:lnTo>
                              <a:lnTo>
                                <a:pt x="82397" y="103822"/>
                              </a:lnTo>
                              <a:lnTo>
                                <a:pt x="83921" y="105346"/>
                              </a:lnTo>
                              <a:lnTo>
                                <a:pt x="90017" y="105346"/>
                              </a:lnTo>
                              <a:lnTo>
                                <a:pt x="90017" y="103822"/>
                              </a:lnTo>
                              <a:lnTo>
                                <a:pt x="93065" y="103822"/>
                              </a:lnTo>
                              <a:lnTo>
                                <a:pt x="93065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61.549011pt;margin-top:74.630013pt;width:7.35pt;height:8.3pt;mso-position-horizontal-relative:page;mso-position-vertical-relative:paragraph;z-index:-15681536;mso-wrap-distance-left:0;mso-wrap-distance-right:0" id="docshape177" coordorigin="3231,1493" coordsize="147,166" path="m3318,1570l3315,1565,3315,1560,3305,1550,3291,1543,3265,1543,3260,1546,3257,1546,3253,1548,3250,1548,3245,1550,3243,1550,3236,1558,3236,1567,3238,1567,3238,1570,3243,1570,3248,1565,3253,1565,3255,1563,3257,1563,3262,1560,3286,1560,3289,1563,3291,1563,3296,1567,3296,1570,3298,1572,3298,1591,3298,1606,3298,1627,3293,1635,3284,1639,3281,1642,3277,1644,3265,1644,3255,1639,3253,1637,3250,1632,3250,1623,3253,1620,3253,1618,3255,1615,3255,1613,3257,1611,3260,1611,3265,1608,3267,1608,3272,1606,3298,1606,3298,1591,3277,1591,3269,1594,3262,1594,3255,1596,3241,1603,3238,1608,3231,1615,3231,1637,3233,1642,3236,1644,3238,1649,3243,1654,3248,1656,3253,1656,3257,1659,3279,1659,3286,1656,3291,1651,3296,1649,3301,1644,3301,1656,3305,1656,3305,1659,3313,1659,3315,1656,3318,1656,3318,1606,3318,1570xm3378,1495l3375,1495,3373,1493,3361,1493,3361,1495,3358,1495,3358,1656,3361,1656,3363,1659,3373,1659,3373,1656,3378,1656,3378,149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35456" behindDoc="1" locked="0" layoutInCell="1" allowOverlap="1">
            <wp:simplePos x="0" y="0"/>
            <wp:positionH relativeFrom="page">
              <wp:posOffset>2208847</wp:posOffset>
            </wp:positionH>
            <wp:positionV relativeFrom="paragraph">
              <wp:posOffset>949420</wp:posOffset>
            </wp:positionV>
            <wp:extent cx="1360269" cy="128587"/>
            <wp:effectExtent l="0" t="0" r="0" b="0"/>
            <wp:wrapTopAndBottom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26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35968" behindDoc="1" locked="0" layoutInCell="1" allowOverlap="1">
            <wp:simplePos x="0" y="0"/>
            <wp:positionH relativeFrom="page">
              <wp:posOffset>3637692</wp:posOffset>
            </wp:positionH>
            <wp:positionV relativeFrom="paragraph">
              <wp:posOffset>947800</wp:posOffset>
            </wp:positionV>
            <wp:extent cx="1053992" cy="130682"/>
            <wp:effectExtent l="0" t="0" r="0" b="0"/>
            <wp:wrapTopAndBottom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992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spacing w:before="67"/>
        <w:rPr>
          <w:rFonts w:ascii="Times New Roman"/>
          <w:sz w:val="20"/>
        </w:rPr>
      </w:pPr>
    </w:p>
    <w:p w:rsidR="004F7311" w:rsidRDefault="004F7311">
      <w:pPr>
        <w:spacing w:before="4"/>
        <w:rPr>
          <w:rFonts w:ascii="Times New Roman"/>
          <w:sz w:val="7"/>
        </w:rPr>
      </w:pPr>
    </w:p>
    <w:p w:rsidR="004F7311" w:rsidRDefault="004F7311">
      <w:pPr>
        <w:spacing w:before="7"/>
        <w:rPr>
          <w:rFonts w:ascii="Times New Roman"/>
          <w:sz w:val="9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2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36480" behindDoc="1" locked="0" layoutInCell="1" allowOverlap="1">
            <wp:simplePos x="0" y="0"/>
            <wp:positionH relativeFrom="page">
              <wp:posOffset>1096041</wp:posOffset>
            </wp:positionH>
            <wp:positionV relativeFrom="paragraph">
              <wp:posOffset>179773</wp:posOffset>
            </wp:positionV>
            <wp:extent cx="1793940" cy="150590"/>
            <wp:effectExtent l="0" t="0" r="0" b="0"/>
            <wp:wrapTopAndBottom/>
            <wp:docPr id="232" name="Image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940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36992" behindDoc="1" locked="0" layoutInCell="1" allowOverlap="1">
            <wp:simplePos x="0" y="0"/>
            <wp:positionH relativeFrom="page">
              <wp:posOffset>2949225</wp:posOffset>
            </wp:positionH>
            <wp:positionV relativeFrom="paragraph">
              <wp:posOffset>179774</wp:posOffset>
            </wp:positionV>
            <wp:extent cx="1341979" cy="150590"/>
            <wp:effectExtent l="0" t="0" r="0" b="0"/>
            <wp:wrapTopAndBottom/>
            <wp:docPr id="233" name="Image 2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979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1088421</wp:posOffset>
                </wp:positionH>
                <wp:positionV relativeFrom="paragraph">
                  <wp:posOffset>623734</wp:posOffset>
                </wp:positionV>
                <wp:extent cx="3150870" cy="322580"/>
                <wp:effectExtent l="0" t="0" r="0" b="0"/>
                <wp:wrapTopAndBottom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0870" cy="322580"/>
                          <a:chOff x="0" y="0"/>
                          <a:chExt cx="3150870" cy="322580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4571" y="7715"/>
                            <a:ext cx="55244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6520">
                                <a:moveTo>
                                  <a:pt x="51911" y="1524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51911" y="0"/>
                                </a:lnTo>
                                <a:lnTo>
                                  <a:pt x="51911" y="1524"/>
                                </a:lnTo>
                                <a:close/>
                              </a:path>
                              <a:path w="55244" h="96520">
                                <a:moveTo>
                                  <a:pt x="53435" y="96107"/>
                                </a:moveTo>
                                <a:lnTo>
                                  <a:pt x="1524" y="96107"/>
                                </a:lnTo>
                                <a:lnTo>
                                  <a:pt x="1524" y="94583"/>
                                </a:lnTo>
                                <a:lnTo>
                                  <a:pt x="0" y="93059"/>
                                </a:lnTo>
                                <a:lnTo>
                                  <a:pt x="0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53435" y="1524"/>
                                </a:lnTo>
                                <a:lnTo>
                                  <a:pt x="53435" y="10668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41148"/>
                                </a:lnTo>
                                <a:lnTo>
                                  <a:pt x="47339" y="41148"/>
                                </a:lnTo>
                                <a:lnTo>
                                  <a:pt x="47339" y="42672"/>
                                </a:lnTo>
                                <a:lnTo>
                                  <a:pt x="48863" y="44196"/>
                                </a:lnTo>
                                <a:lnTo>
                                  <a:pt x="48863" y="50292"/>
                                </a:lnTo>
                                <a:lnTo>
                                  <a:pt x="47339" y="50292"/>
                                </a:lnTo>
                                <a:lnTo>
                                  <a:pt x="47339" y="51816"/>
                                </a:lnTo>
                                <a:lnTo>
                                  <a:pt x="13716" y="51816"/>
                                </a:lnTo>
                                <a:lnTo>
                                  <a:pt x="13716" y="85439"/>
                                </a:lnTo>
                                <a:lnTo>
                                  <a:pt x="51911" y="85439"/>
                                </a:lnTo>
                                <a:lnTo>
                                  <a:pt x="51911" y="86963"/>
                                </a:lnTo>
                                <a:lnTo>
                                  <a:pt x="53435" y="86963"/>
                                </a:lnTo>
                                <a:lnTo>
                                  <a:pt x="53435" y="88487"/>
                                </a:lnTo>
                                <a:lnTo>
                                  <a:pt x="54959" y="90011"/>
                                </a:lnTo>
                                <a:lnTo>
                                  <a:pt x="54959" y="93059"/>
                                </a:lnTo>
                                <a:lnTo>
                                  <a:pt x="53435" y="94583"/>
                                </a:lnTo>
                                <a:lnTo>
                                  <a:pt x="53435" y="96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6105" y="0"/>
                            <a:ext cx="784669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43" y="95"/>
                            <a:ext cx="2877502" cy="321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881"/>
                            <a:ext cx="702183" cy="125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2975133" y="279272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3811" y="16764"/>
                                </a:moveTo>
                                <a:lnTo>
                                  <a:pt x="3143" y="16764"/>
                                </a:lnTo>
                                <a:lnTo>
                                  <a:pt x="1524" y="15240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3143" y="0"/>
                                </a:lnTo>
                                <a:lnTo>
                                  <a:pt x="13811" y="0"/>
                                </a:lnTo>
                                <a:lnTo>
                                  <a:pt x="15335" y="1524"/>
                                </a:lnTo>
                                <a:lnTo>
                                  <a:pt x="16859" y="4572"/>
                                </a:lnTo>
                                <a:lnTo>
                                  <a:pt x="16859" y="10668"/>
                                </a:lnTo>
                                <a:lnTo>
                                  <a:pt x="15335" y="13716"/>
                                </a:lnTo>
                                <a:lnTo>
                                  <a:pt x="15335" y="15240"/>
                                </a:lnTo>
                                <a:lnTo>
                                  <a:pt x="13811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702499pt;margin-top:49.112938pt;width:248.1pt;height:25.4pt;mso-position-horizontal-relative:page;mso-position-vertical-relative:paragraph;z-index:-15678976;mso-wrap-distance-left:0;mso-wrap-distance-right:0" id="docshapegroup178" coordorigin="1714,982" coordsize="4962,508">
                <v:shape style="position:absolute;left:1721;top:994;width:87;height:152" id="docshape179" coordorigin="1721,994" coordsize="87,152" path="m1803,997l1726,997,1728,994,1803,994,1803,997xm1805,1146l1724,1146,1724,1143,1721,1141,1721,999,1724,999,1724,997,1805,997,1805,1011,1743,1011,1743,1059,1796,1059,1796,1062,1798,1064,1798,1074,1796,1074,1796,1076,1743,1076,1743,1129,1803,1129,1803,1131,1805,1131,1805,1134,1808,1136,1808,1141,1805,1143,1805,1146xe" filled="true" fillcolor="#000000" stroked="false">
                  <v:path arrowok="t"/>
                  <v:fill type="solid"/>
                </v:shape>
                <v:shape style="position:absolute;left:5440;top:982;width:1236;height:166" type="#_x0000_t75" id="docshape180" stroked="false">
                  <v:imagedata r:id="rId244" o:title=""/>
                </v:shape>
                <v:shape style="position:absolute;left:1839;top:982;width:4532;height:507" type="#_x0000_t75" id="docshape181" stroked="false">
                  <v:imagedata r:id="rId245" o:title=""/>
                </v:shape>
                <v:shape style="position:absolute;left:1714;top:1292;width:1106;height:198" type="#_x0000_t75" id="docshape182" stroked="false">
                  <v:imagedata r:id="rId246" o:title=""/>
                </v:shape>
                <v:shape style="position:absolute;left:6399;top:1422;width:27;height:27" id="docshape183" coordorigin="6399,1422" coordsize="27,27" path="m6421,1448l6404,1448,6402,1446,6402,1444,6399,1441,6399,1429,6402,1424,6404,1422,6421,1422,6423,1424,6426,1429,6426,1439,6423,1444,6423,1446,6421,144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38016" behindDoc="1" locked="0" layoutInCell="1" allowOverlap="1">
            <wp:simplePos x="0" y="0"/>
            <wp:positionH relativeFrom="page">
              <wp:posOffset>4301775</wp:posOffset>
            </wp:positionH>
            <wp:positionV relativeFrom="paragraph">
              <wp:posOffset>623829</wp:posOffset>
            </wp:positionV>
            <wp:extent cx="1844042" cy="131159"/>
            <wp:effectExtent l="0" t="0" r="0" b="0"/>
            <wp:wrapTopAndBottom/>
            <wp:docPr id="240" name="Imag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042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38528" behindDoc="1" locked="0" layoutInCell="1" allowOverlap="1">
            <wp:simplePos x="0" y="0"/>
            <wp:positionH relativeFrom="page">
              <wp:posOffset>1083849</wp:posOffset>
            </wp:positionH>
            <wp:positionV relativeFrom="paragraph">
              <wp:posOffset>1148656</wp:posOffset>
            </wp:positionV>
            <wp:extent cx="4466925" cy="323850"/>
            <wp:effectExtent l="0" t="0" r="0" b="0"/>
            <wp:wrapTopAndBottom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69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39040" behindDoc="1" locked="0" layoutInCell="1" allowOverlap="1">
            <wp:simplePos x="0" y="0"/>
            <wp:positionH relativeFrom="page">
              <wp:posOffset>5588603</wp:posOffset>
            </wp:positionH>
            <wp:positionV relativeFrom="paragraph">
              <wp:posOffset>1180660</wp:posOffset>
            </wp:positionV>
            <wp:extent cx="201921" cy="72866"/>
            <wp:effectExtent l="0" t="0" r="0" b="0"/>
            <wp:wrapTopAndBottom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21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39552" behindDoc="1" locked="0" layoutInCell="1" allowOverlap="1">
            <wp:simplePos x="0" y="0"/>
            <wp:positionH relativeFrom="page">
              <wp:posOffset>5855779</wp:posOffset>
            </wp:positionH>
            <wp:positionV relativeFrom="paragraph">
              <wp:posOffset>1154752</wp:posOffset>
            </wp:positionV>
            <wp:extent cx="617366" cy="100012"/>
            <wp:effectExtent l="0" t="0" r="0" b="0"/>
            <wp:wrapTopAndBottom/>
            <wp:docPr id="243" name="Image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1092993</wp:posOffset>
                </wp:positionH>
                <wp:positionV relativeFrom="paragraph">
                  <wp:posOffset>1675008</wp:posOffset>
                </wp:positionV>
                <wp:extent cx="723900" cy="104139"/>
                <wp:effectExtent l="0" t="0" r="0" b="0"/>
                <wp:wrapTopAndBottom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3900" cy="104139"/>
                          <a:chOff x="0" y="0"/>
                          <a:chExt cx="723900" cy="104139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6095"/>
                            <a:ext cx="55244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7790">
                                <a:moveTo>
                                  <a:pt x="51911" y="1524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51911" y="0"/>
                                </a:lnTo>
                                <a:lnTo>
                                  <a:pt x="51911" y="1524"/>
                                </a:lnTo>
                                <a:close/>
                              </a:path>
                              <a:path w="55244" h="97790">
                                <a:moveTo>
                                  <a:pt x="53435" y="96202"/>
                                </a:moveTo>
                                <a:lnTo>
                                  <a:pt x="1524" y="96202"/>
                                </a:lnTo>
                                <a:lnTo>
                                  <a:pt x="1524" y="94678"/>
                                </a:lnTo>
                                <a:lnTo>
                                  <a:pt x="0" y="93154"/>
                                </a:lnTo>
                                <a:lnTo>
                                  <a:pt x="0" y="3143"/>
                                </a:lnTo>
                                <a:lnTo>
                                  <a:pt x="1524" y="3143"/>
                                </a:lnTo>
                                <a:lnTo>
                                  <a:pt x="1524" y="1524"/>
                                </a:lnTo>
                                <a:lnTo>
                                  <a:pt x="53435" y="1524"/>
                                </a:lnTo>
                                <a:lnTo>
                                  <a:pt x="53435" y="10763"/>
                                </a:lnTo>
                                <a:lnTo>
                                  <a:pt x="13716" y="10763"/>
                                </a:lnTo>
                                <a:lnTo>
                                  <a:pt x="13716" y="41243"/>
                                </a:lnTo>
                                <a:lnTo>
                                  <a:pt x="47339" y="41243"/>
                                </a:lnTo>
                                <a:lnTo>
                                  <a:pt x="47339" y="42767"/>
                                </a:lnTo>
                                <a:lnTo>
                                  <a:pt x="48863" y="44291"/>
                                </a:lnTo>
                                <a:lnTo>
                                  <a:pt x="48863" y="50387"/>
                                </a:lnTo>
                                <a:lnTo>
                                  <a:pt x="47339" y="50387"/>
                                </a:lnTo>
                                <a:lnTo>
                                  <a:pt x="47339" y="51911"/>
                                </a:lnTo>
                                <a:lnTo>
                                  <a:pt x="13716" y="51911"/>
                                </a:lnTo>
                                <a:lnTo>
                                  <a:pt x="13716" y="87058"/>
                                </a:lnTo>
                                <a:lnTo>
                                  <a:pt x="53435" y="87058"/>
                                </a:lnTo>
                                <a:lnTo>
                                  <a:pt x="53435" y="88582"/>
                                </a:lnTo>
                                <a:lnTo>
                                  <a:pt x="54959" y="90106"/>
                                </a:lnTo>
                                <a:lnTo>
                                  <a:pt x="54959" y="93154"/>
                                </a:lnTo>
                                <a:lnTo>
                                  <a:pt x="53435" y="94678"/>
                                </a:lnTo>
                                <a:lnTo>
                                  <a:pt x="53435" y="96202"/>
                                </a:lnTo>
                                <a:close/>
                              </a:path>
                              <a:path w="55244" h="97790">
                                <a:moveTo>
                                  <a:pt x="51911" y="97726"/>
                                </a:moveTo>
                                <a:lnTo>
                                  <a:pt x="4572" y="97726"/>
                                </a:lnTo>
                                <a:lnTo>
                                  <a:pt x="3048" y="96202"/>
                                </a:lnTo>
                                <a:lnTo>
                                  <a:pt x="51911" y="96202"/>
                                </a:lnTo>
                                <a:lnTo>
                                  <a:pt x="51911" y="977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71" y="0"/>
                            <a:ext cx="648843" cy="103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0625pt;margin-top:131.890427pt;width:57pt;height:8.2pt;mso-position-horizontal-relative:page;mso-position-vertical-relative:paragraph;z-index:-15676416;mso-wrap-distance-left:0;mso-wrap-distance-right:0" id="docshapegroup184" coordorigin="1721,2638" coordsize="1140,164">
                <v:shape style="position:absolute;left:1721;top:2647;width:87;height:154" id="docshape185" coordorigin="1721,2647" coordsize="87,154" path="m1803,2650l1726,2650,1728,2647,1803,2647,1803,2650xm1805,2799l1724,2799,1724,2797,1721,2794,1721,2652,1724,2652,1724,2650,1805,2650,1805,2664,1743,2664,1743,2712,1796,2712,1796,2715,1798,2717,1798,2727,1796,2727,1796,2729,1743,2729,1743,2785,1805,2785,1805,2787,1808,2789,1808,2794,1805,2797,1805,2799xm1803,2801l1728,2801,1726,2799,1803,2799,1803,2801xe" filled="true" fillcolor="#000000" stroked="false">
                  <v:path arrowok="t"/>
                  <v:fill type="solid"/>
                </v:shape>
                <v:shape style="position:absolute;left:1839;top:2637;width:1022;height:164" type="#_x0000_t75" id="docshape186" stroked="false">
                  <v:imagedata r:id="rId25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40576" behindDoc="1" locked="0" layoutInCell="1" allowOverlap="1">
            <wp:simplePos x="0" y="0"/>
            <wp:positionH relativeFrom="page">
              <wp:posOffset>1873091</wp:posOffset>
            </wp:positionH>
            <wp:positionV relativeFrom="paragraph">
              <wp:posOffset>1673484</wp:posOffset>
            </wp:positionV>
            <wp:extent cx="985319" cy="104775"/>
            <wp:effectExtent l="0" t="0" r="0" b="0"/>
            <wp:wrapTopAndBottom/>
            <wp:docPr id="247" name="Image 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 247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31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spacing w:before="208"/>
        <w:rPr>
          <w:rFonts w:ascii="Times New Roman"/>
          <w:sz w:val="20"/>
        </w:rPr>
      </w:pPr>
    </w:p>
    <w:p w:rsidR="004F7311" w:rsidRDefault="004F7311">
      <w:pPr>
        <w:spacing w:before="65"/>
        <w:rPr>
          <w:rFonts w:ascii="Times New Roman"/>
          <w:sz w:val="20"/>
        </w:rPr>
      </w:pPr>
    </w:p>
    <w:p w:rsidR="004F7311" w:rsidRDefault="004F7311">
      <w:pPr>
        <w:spacing w:before="62"/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6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41088" behindDoc="1" locked="0" layoutInCell="1" allowOverlap="1">
            <wp:simplePos x="0" y="0"/>
            <wp:positionH relativeFrom="page">
              <wp:posOffset>1096041</wp:posOffset>
            </wp:positionH>
            <wp:positionV relativeFrom="paragraph">
              <wp:posOffset>200251</wp:posOffset>
            </wp:positionV>
            <wp:extent cx="1399938" cy="150590"/>
            <wp:effectExtent l="0" t="0" r="0" b="0"/>
            <wp:wrapTopAndBottom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938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41600" behindDoc="1" locked="0" layoutInCell="1" allowOverlap="1">
            <wp:simplePos x="0" y="0"/>
            <wp:positionH relativeFrom="page">
              <wp:posOffset>1092993</wp:posOffset>
            </wp:positionH>
            <wp:positionV relativeFrom="paragraph">
              <wp:posOffset>653450</wp:posOffset>
            </wp:positionV>
            <wp:extent cx="711240" cy="126301"/>
            <wp:effectExtent l="0" t="0" r="0" b="0"/>
            <wp:wrapTopAndBottom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4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1092993</wp:posOffset>
                </wp:positionH>
                <wp:positionV relativeFrom="paragraph">
                  <wp:posOffset>1045594</wp:posOffset>
                </wp:positionV>
                <wp:extent cx="2397125" cy="105410"/>
                <wp:effectExtent l="0" t="0" r="0" b="0"/>
                <wp:wrapTopAndBottom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7125" cy="105410"/>
                          <a:chOff x="0" y="0"/>
                          <a:chExt cx="2397125" cy="105410"/>
                        </a:xfrm>
                      </wpg:grpSpPr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105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2381345" y="88487"/>
                            <a:ext cx="158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7145">
                                <a:moveTo>
                                  <a:pt x="10667" y="16764"/>
                                </a:moveTo>
                                <a:lnTo>
                                  <a:pt x="1523" y="16764"/>
                                </a:lnTo>
                                <a:lnTo>
                                  <a:pt x="1523" y="15240"/>
                                </a:lnTo>
                                <a:lnTo>
                                  <a:pt x="0" y="13716"/>
                                </a:lnTo>
                                <a:lnTo>
                                  <a:pt x="0" y="1524"/>
                                </a:lnTo>
                                <a:lnTo>
                                  <a:pt x="1523" y="1524"/>
                                </a:lnTo>
                                <a:lnTo>
                                  <a:pt x="3047" y="0"/>
                                </a:lnTo>
                                <a:lnTo>
                                  <a:pt x="12191" y="0"/>
                                </a:lnTo>
                                <a:lnTo>
                                  <a:pt x="13715" y="1524"/>
                                </a:lnTo>
                                <a:lnTo>
                                  <a:pt x="15335" y="1524"/>
                                </a:lnTo>
                                <a:lnTo>
                                  <a:pt x="15335" y="7620"/>
                                </a:lnTo>
                                <a:lnTo>
                                  <a:pt x="15335" y="13716"/>
                                </a:lnTo>
                                <a:lnTo>
                                  <a:pt x="13715" y="15240"/>
                                </a:lnTo>
                                <a:lnTo>
                                  <a:pt x="12191" y="15240"/>
                                </a:lnTo>
                                <a:lnTo>
                                  <a:pt x="10667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0625pt;margin-top:82.330292pt;width:188.75pt;height:8.3pt;mso-position-horizontal-relative:page;mso-position-vertical-relative:paragraph;z-index:-15674368;mso-wrap-distance-left:0;mso-wrap-distance-right:0" id="docshapegroup187" coordorigin="1721,1647" coordsize="3775,166">
                <v:shape style="position:absolute;left:1721;top:1646;width:3727;height:166" type="#_x0000_t75" id="docshape188" stroked="false">
                  <v:imagedata r:id="rId257" o:title=""/>
                </v:shape>
                <v:shape style="position:absolute;left:5471;top:1785;width:25;height:27" id="docshape189" coordorigin="5471,1786" coordsize="25,27" path="m5488,1812l5474,1812,5474,1810,5471,1808,5471,1788,5474,1788,5476,1786,5491,1786,5493,1788,5496,1788,5496,1798,5496,1808,5493,1810,5491,1810,5488,181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42624" behindDoc="1" locked="0" layoutInCell="1" allowOverlap="1">
            <wp:simplePos x="0" y="0"/>
            <wp:positionH relativeFrom="page">
              <wp:posOffset>1126616</wp:posOffset>
            </wp:positionH>
            <wp:positionV relativeFrom="paragraph">
              <wp:posOffset>1237809</wp:posOffset>
            </wp:positionV>
            <wp:extent cx="1108950" cy="131159"/>
            <wp:effectExtent l="0" t="0" r="0" b="0"/>
            <wp:wrapTopAndBottom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950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2292845</wp:posOffset>
                </wp:positionH>
                <wp:positionV relativeFrom="paragraph">
                  <wp:posOffset>1237816</wp:posOffset>
                </wp:positionV>
                <wp:extent cx="88900" cy="105410"/>
                <wp:effectExtent l="0" t="0" r="0" b="0"/>
                <wp:wrapTopAndBottom/>
                <wp:docPr id="254" name="Graphic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105410">
                              <a:moveTo>
                                <a:pt x="12204" y="0"/>
                              </a:moveTo>
                              <a:lnTo>
                                <a:pt x="0" y="0"/>
                              </a:lnTo>
                              <a:lnTo>
                                <a:pt x="0" y="102196"/>
                              </a:lnTo>
                              <a:lnTo>
                                <a:pt x="1524" y="103720"/>
                              </a:lnTo>
                              <a:lnTo>
                                <a:pt x="10668" y="103720"/>
                              </a:lnTo>
                              <a:lnTo>
                                <a:pt x="10668" y="102196"/>
                              </a:lnTo>
                              <a:lnTo>
                                <a:pt x="12204" y="102196"/>
                              </a:lnTo>
                              <a:lnTo>
                                <a:pt x="12204" y="0"/>
                              </a:lnTo>
                              <a:close/>
                            </a:path>
                            <a:path w="88900" h="105410">
                              <a:moveTo>
                                <a:pt x="88493" y="48856"/>
                              </a:moveTo>
                              <a:lnTo>
                                <a:pt x="84683" y="41236"/>
                              </a:lnTo>
                              <a:lnTo>
                                <a:pt x="83921" y="39712"/>
                              </a:lnTo>
                              <a:lnTo>
                                <a:pt x="82397" y="38188"/>
                              </a:lnTo>
                              <a:lnTo>
                                <a:pt x="80873" y="35052"/>
                              </a:lnTo>
                              <a:lnTo>
                                <a:pt x="74777" y="32004"/>
                              </a:lnTo>
                              <a:lnTo>
                                <a:pt x="70205" y="32004"/>
                              </a:lnTo>
                              <a:lnTo>
                                <a:pt x="67157" y="30480"/>
                              </a:lnTo>
                              <a:lnTo>
                                <a:pt x="56489" y="30480"/>
                              </a:lnTo>
                              <a:lnTo>
                                <a:pt x="53441" y="32004"/>
                              </a:lnTo>
                              <a:lnTo>
                                <a:pt x="48869" y="32004"/>
                              </a:lnTo>
                              <a:lnTo>
                                <a:pt x="47345" y="33528"/>
                              </a:lnTo>
                              <a:lnTo>
                                <a:pt x="44297" y="33528"/>
                              </a:lnTo>
                              <a:lnTo>
                                <a:pt x="41148" y="36664"/>
                              </a:lnTo>
                              <a:lnTo>
                                <a:pt x="39624" y="36664"/>
                              </a:lnTo>
                              <a:lnTo>
                                <a:pt x="38100" y="38188"/>
                              </a:lnTo>
                              <a:lnTo>
                                <a:pt x="36576" y="38188"/>
                              </a:lnTo>
                              <a:lnTo>
                                <a:pt x="36576" y="47332"/>
                              </a:lnTo>
                              <a:lnTo>
                                <a:pt x="41148" y="47332"/>
                              </a:lnTo>
                              <a:lnTo>
                                <a:pt x="42773" y="45808"/>
                              </a:lnTo>
                              <a:lnTo>
                                <a:pt x="44297" y="45808"/>
                              </a:lnTo>
                              <a:lnTo>
                                <a:pt x="45821" y="44284"/>
                              </a:lnTo>
                              <a:lnTo>
                                <a:pt x="47345" y="44284"/>
                              </a:lnTo>
                              <a:lnTo>
                                <a:pt x="50393" y="42760"/>
                              </a:lnTo>
                              <a:lnTo>
                                <a:pt x="51917" y="42760"/>
                              </a:lnTo>
                              <a:lnTo>
                                <a:pt x="54965" y="41236"/>
                              </a:lnTo>
                              <a:lnTo>
                                <a:pt x="65633" y="41236"/>
                              </a:lnTo>
                              <a:lnTo>
                                <a:pt x="67157" y="42760"/>
                              </a:lnTo>
                              <a:lnTo>
                                <a:pt x="70205" y="42760"/>
                              </a:lnTo>
                              <a:lnTo>
                                <a:pt x="71729" y="44284"/>
                              </a:lnTo>
                              <a:lnTo>
                                <a:pt x="73253" y="44284"/>
                              </a:lnTo>
                              <a:lnTo>
                                <a:pt x="73253" y="45808"/>
                              </a:lnTo>
                              <a:lnTo>
                                <a:pt x="74777" y="47332"/>
                              </a:lnTo>
                              <a:lnTo>
                                <a:pt x="74777" y="50380"/>
                              </a:lnTo>
                              <a:lnTo>
                                <a:pt x="76301" y="51904"/>
                              </a:lnTo>
                              <a:lnTo>
                                <a:pt x="76301" y="62572"/>
                              </a:lnTo>
                              <a:lnTo>
                                <a:pt x="76301" y="70192"/>
                              </a:lnTo>
                              <a:lnTo>
                                <a:pt x="76301" y="85432"/>
                              </a:lnTo>
                              <a:lnTo>
                                <a:pt x="70205" y="91528"/>
                              </a:lnTo>
                              <a:lnTo>
                                <a:pt x="64109" y="94576"/>
                              </a:lnTo>
                              <a:lnTo>
                                <a:pt x="51917" y="94576"/>
                              </a:lnTo>
                              <a:lnTo>
                                <a:pt x="47345" y="90004"/>
                              </a:lnTo>
                              <a:lnTo>
                                <a:pt x="45821" y="86956"/>
                              </a:lnTo>
                              <a:lnTo>
                                <a:pt x="45821" y="79336"/>
                              </a:lnTo>
                              <a:lnTo>
                                <a:pt x="47345" y="77812"/>
                              </a:lnTo>
                              <a:lnTo>
                                <a:pt x="47345" y="76288"/>
                              </a:lnTo>
                              <a:lnTo>
                                <a:pt x="48869" y="74764"/>
                              </a:lnTo>
                              <a:lnTo>
                                <a:pt x="50393" y="74764"/>
                              </a:lnTo>
                              <a:lnTo>
                                <a:pt x="51917" y="73240"/>
                              </a:lnTo>
                              <a:lnTo>
                                <a:pt x="54965" y="71716"/>
                              </a:lnTo>
                              <a:lnTo>
                                <a:pt x="59537" y="71716"/>
                              </a:lnTo>
                              <a:lnTo>
                                <a:pt x="62585" y="70192"/>
                              </a:lnTo>
                              <a:lnTo>
                                <a:pt x="76301" y="70192"/>
                              </a:lnTo>
                              <a:lnTo>
                                <a:pt x="76301" y="62572"/>
                              </a:lnTo>
                              <a:lnTo>
                                <a:pt x="56489" y="62572"/>
                              </a:lnTo>
                              <a:lnTo>
                                <a:pt x="53441" y="64096"/>
                              </a:lnTo>
                              <a:lnTo>
                                <a:pt x="48869" y="64096"/>
                              </a:lnTo>
                              <a:lnTo>
                                <a:pt x="42773" y="67144"/>
                              </a:lnTo>
                              <a:lnTo>
                                <a:pt x="39624" y="68668"/>
                              </a:lnTo>
                              <a:lnTo>
                                <a:pt x="36576" y="71716"/>
                              </a:lnTo>
                              <a:lnTo>
                                <a:pt x="33528" y="77812"/>
                              </a:lnTo>
                              <a:lnTo>
                                <a:pt x="33528" y="90004"/>
                              </a:lnTo>
                              <a:lnTo>
                                <a:pt x="36576" y="96100"/>
                              </a:lnTo>
                              <a:lnTo>
                                <a:pt x="41148" y="100672"/>
                              </a:lnTo>
                              <a:lnTo>
                                <a:pt x="44297" y="102196"/>
                              </a:lnTo>
                              <a:lnTo>
                                <a:pt x="47345" y="103720"/>
                              </a:lnTo>
                              <a:lnTo>
                                <a:pt x="50393" y="103720"/>
                              </a:lnTo>
                              <a:lnTo>
                                <a:pt x="53441" y="105244"/>
                              </a:lnTo>
                              <a:lnTo>
                                <a:pt x="61061" y="105244"/>
                              </a:lnTo>
                              <a:lnTo>
                                <a:pt x="64109" y="103720"/>
                              </a:lnTo>
                              <a:lnTo>
                                <a:pt x="68681" y="102196"/>
                              </a:lnTo>
                              <a:lnTo>
                                <a:pt x="71729" y="100672"/>
                              </a:lnTo>
                              <a:lnTo>
                                <a:pt x="77825" y="94576"/>
                              </a:lnTo>
                              <a:lnTo>
                                <a:pt x="77825" y="102196"/>
                              </a:lnTo>
                              <a:lnTo>
                                <a:pt x="79349" y="103720"/>
                              </a:lnTo>
                              <a:lnTo>
                                <a:pt x="86969" y="103720"/>
                              </a:lnTo>
                              <a:lnTo>
                                <a:pt x="86969" y="102196"/>
                              </a:lnTo>
                              <a:lnTo>
                                <a:pt x="88493" y="102196"/>
                              </a:lnTo>
                              <a:lnTo>
                                <a:pt x="88493" y="70192"/>
                              </a:lnTo>
                              <a:lnTo>
                                <a:pt x="88493" y="488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0.539001pt;margin-top:97.465836pt;width:7pt;height:8.3pt;mso-position-horizontal-relative:page;mso-position-vertical-relative:paragraph;z-index:-15673344;mso-wrap-distance-left:0;mso-wrap-distance-right:0" id="docshape190" coordorigin="3611,1949" coordsize="140,166" path="m3630,1949l3611,1949,3611,2110,3613,2113,3628,2113,3628,2110,3630,2110,3630,1949xm3750,2026l3744,2014,3743,2012,3741,2009,3738,2005,3729,2000,3721,2000,3717,1997,3700,1997,3695,2000,3688,2000,3685,2002,3681,2002,3676,2007,3673,2007,3671,2009,3668,2009,3668,2024,3676,2024,3678,2021,3681,2021,3683,2019,3685,2019,3690,2017,3693,2017,3697,2014,3714,2014,3717,2017,3721,2017,3724,2019,3726,2019,3726,2021,3729,2024,3729,2029,3731,2031,3731,2048,3731,2060,3731,2084,3721,2093,3712,2098,3693,2098,3685,2091,3683,2086,3683,2074,3685,2072,3685,2069,3688,2067,3690,2067,3693,2065,3697,2062,3705,2062,3709,2060,3731,2060,3731,2048,3700,2048,3695,2050,3688,2050,3678,2055,3673,2057,3668,2062,3664,2072,3664,2091,3668,2101,3676,2108,3681,2110,3685,2113,3690,2113,3695,2115,3707,2115,3712,2113,3719,2110,3724,2108,3733,2098,3733,2110,3736,2113,3748,2113,3748,2110,3750,2110,3750,2060,3750,202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43648" behindDoc="1" locked="0" layoutInCell="1" allowOverlap="1">
            <wp:simplePos x="0" y="0"/>
            <wp:positionH relativeFrom="page">
              <wp:posOffset>2445448</wp:posOffset>
            </wp:positionH>
            <wp:positionV relativeFrom="paragraph">
              <wp:posOffset>1237809</wp:posOffset>
            </wp:positionV>
            <wp:extent cx="776244" cy="128587"/>
            <wp:effectExtent l="0" t="0" r="0" b="0"/>
            <wp:wrapTopAndBottom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44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44160" behindDoc="1" locked="0" layoutInCell="1" allowOverlap="1">
            <wp:simplePos x="0" y="0"/>
            <wp:positionH relativeFrom="page">
              <wp:posOffset>3292697</wp:posOffset>
            </wp:positionH>
            <wp:positionV relativeFrom="paragraph">
              <wp:posOffset>1237809</wp:posOffset>
            </wp:positionV>
            <wp:extent cx="1219503" cy="128587"/>
            <wp:effectExtent l="0" t="0" r="0" b="0"/>
            <wp:wrapTopAndBottom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503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44672" behindDoc="1" locked="0" layoutInCell="1" allowOverlap="1">
                <wp:simplePos x="0" y="0"/>
                <wp:positionH relativeFrom="page">
                  <wp:posOffset>4579518</wp:posOffset>
                </wp:positionH>
                <wp:positionV relativeFrom="paragraph">
                  <wp:posOffset>1237816</wp:posOffset>
                </wp:positionV>
                <wp:extent cx="88900" cy="105410"/>
                <wp:effectExtent l="0" t="0" r="0" b="0"/>
                <wp:wrapTopAndBottom/>
                <wp:docPr id="257" name="Graphic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105410">
                              <a:moveTo>
                                <a:pt x="12280" y="1524"/>
                              </a:moveTo>
                              <a:lnTo>
                                <a:pt x="10756" y="0"/>
                              </a:lnTo>
                              <a:lnTo>
                                <a:pt x="0" y="0"/>
                              </a:lnTo>
                              <a:lnTo>
                                <a:pt x="0" y="102196"/>
                              </a:lnTo>
                              <a:lnTo>
                                <a:pt x="1524" y="103720"/>
                              </a:lnTo>
                              <a:lnTo>
                                <a:pt x="10756" y="103720"/>
                              </a:lnTo>
                              <a:lnTo>
                                <a:pt x="10756" y="102196"/>
                              </a:lnTo>
                              <a:lnTo>
                                <a:pt x="12280" y="102196"/>
                              </a:lnTo>
                              <a:lnTo>
                                <a:pt x="12280" y="1524"/>
                              </a:lnTo>
                              <a:close/>
                            </a:path>
                            <a:path w="88900" h="105410">
                              <a:moveTo>
                                <a:pt x="88582" y="51904"/>
                              </a:moveTo>
                              <a:lnTo>
                                <a:pt x="87058" y="48856"/>
                              </a:lnTo>
                              <a:lnTo>
                                <a:pt x="87058" y="45808"/>
                              </a:lnTo>
                              <a:lnTo>
                                <a:pt x="84772" y="41236"/>
                              </a:lnTo>
                              <a:lnTo>
                                <a:pt x="84010" y="39712"/>
                              </a:lnTo>
                              <a:lnTo>
                                <a:pt x="82486" y="38188"/>
                              </a:lnTo>
                              <a:lnTo>
                                <a:pt x="79438" y="35052"/>
                              </a:lnTo>
                              <a:lnTo>
                                <a:pt x="77812" y="33528"/>
                              </a:lnTo>
                              <a:lnTo>
                                <a:pt x="73240" y="32004"/>
                              </a:lnTo>
                              <a:lnTo>
                                <a:pt x="70192" y="32004"/>
                              </a:lnTo>
                              <a:lnTo>
                                <a:pt x="67144" y="30480"/>
                              </a:lnTo>
                              <a:lnTo>
                                <a:pt x="56476" y="30480"/>
                              </a:lnTo>
                              <a:lnTo>
                                <a:pt x="53428" y="32004"/>
                              </a:lnTo>
                              <a:lnTo>
                                <a:pt x="48856" y="32004"/>
                              </a:lnTo>
                              <a:lnTo>
                                <a:pt x="47332" y="33528"/>
                              </a:lnTo>
                              <a:lnTo>
                                <a:pt x="44284" y="33528"/>
                              </a:lnTo>
                              <a:lnTo>
                                <a:pt x="42760" y="35052"/>
                              </a:lnTo>
                              <a:lnTo>
                                <a:pt x="41236" y="36664"/>
                              </a:lnTo>
                              <a:lnTo>
                                <a:pt x="39712" y="36664"/>
                              </a:lnTo>
                              <a:lnTo>
                                <a:pt x="38188" y="38188"/>
                              </a:lnTo>
                              <a:lnTo>
                                <a:pt x="36664" y="38188"/>
                              </a:lnTo>
                              <a:lnTo>
                                <a:pt x="36664" y="47332"/>
                              </a:lnTo>
                              <a:lnTo>
                                <a:pt x="41236" y="47332"/>
                              </a:lnTo>
                              <a:lnTo>
                                <a:pt x="42760" y="45808"/>
                              </a:lnTo>
                              <a:lnTo>
                                <a:pt x="44284" y="45808"/>
                              </a:lnTo>
                              <a:lnTo>
                                <a:pt x="45808" y="44284"/>
                              </a:lnTo>
                              <a:lnTo>
                                <a:pt x="47332" y="44284"/>
                              </a:lnTo>
                              <a:lnTo>
                                <a:pt x="50380" y="42760"/>
                              </a:lnTo>
                              <a:lnTo>
                                <a:pt x="51904" y="42760"/>
                              </a:lnTo>
                              <a:lnTo>
                                <a:pt x="54952" y="41236"/>
                              </a:lnTo>
                              <a:lnTo>
                                <a:pt x="65620" y="41236"/>
                              </a:lnTo>
                              <a:lnTo>
                                <a:pt x="67144" y="42760"/>
                              </a:lnTo>
                              <a:lnTo>
                                <a:pt x="70192" y="42760"/>
                              </a:lnTo>
                              <a:lnTo>
                                <a:pt x="74764" y="47332"/>
                              </a:lnTo>
                              <a:lnTo>
                                <a:pt x="74764" y="50380"/>
                              </a:lnTo>
                              <a:lnTo>
                                <a:pt x="76288" y="51904"/>
                              </a:lnTo>
                              <a:lnTo>
                                <a:pt x="76288" y="62572"/>
                              </a:lnTo>
                              <a:lnTo>
                                <a:pt x="76288" y="70192"/>
                              </a:lnTo>
                              <a:lnTo>
                                <a:pt x="76288" y="85432"/>
                              </a:lnTo>
                              <a:lnTo>
                                <a:pt x="70192" y="91528"/>
                              </a:lnTo>
                              <a:lnTo>
                                <a:pt x="64096" y="94576"/>
                              </a:lnTo>
                              <a:lnTo>
                                <a:pt x="51904" y="94576"/>
                              </a:lnTo>
                              <a:lnTo>
                                <a:pt x="47332" y="90004"/>
                              </a:lnTo>
                              <a:lnTo>
                                <a:pt x="45808" y="86956"/>
                              </a:lnTo>
                              <a:lnTo>
                                <a:pt x="45808" y="79336"/>
                              </a:lnTo>
                              <a:lnTo>
                                <a:pt x="47332" y="77812"/>
                              </a:lnTo>
                              <a:lnTo>
                                <a:pt x="47332" y="76288"/>
                              </a:lnTo>
                              <a:lnTo>
                                <a:pt x="48856" y="74764"/>
                              </a:lnTo>
                              <a:lnTo>
                                <a:pt x="50380" y="74764"/>
                              </a:lnTo>
                              <a:lnTo>
                                <a:pt x="53428" y="71716"/>
                              </a:lnTo>
                              <a:lnTo>
                                <a:pt x="59524" y="71716"/>
                              </a:lnTo>
                              <a:lnTo>
                                <a:pt x="62572" y="70192"/>
                              </a:lnTo>
                              <a:lnTo>
                                <a:pt x="76288" y="70192"/>
                              </a:lnTo>
                              <a:lnTo>
                                <a:pt x="76288" y="62572"/>
                              </a:lnTo>
                              <a:lnTo>
                                <a:pt x="56476" y="62572"/>
                              </a:lnTo>
                              <a:lnTo>
                                <a:pt x="51904" y="64096"/>
                              </a:lnTo>
                              <a:lnTo>
                                <a:pt x="48856" y="64096"/>
                              </a:lnTo>
                              <a:lnTo>
                                <a:pt x="44284" y="65620"/>
                              </a:lnTo>
                              <a:lnTo>
                                <a:pt x="42760" y="67144"/>
                              </a:lnTo>
                              <a:lnTo>
                                <a:pt x="39712" y="68668"/>
                              </a:lnTo>
                              <a:lnTo>
                                <a:pt x="36664" y="71716"/>
                              </a:lnTo>
                              <a:lnTo>
                                <a:pt x="33616" y="77812"/>
                              </a:lnTo>
                              <a:lnTo>
                                <a:pt x="33616" y="90004"/>
                              </a:lnTo>
                              <a:lnTo>
                                <a:pt x="36664" y="96100"/>
                              </a:lnTo>
                              <a:lnTo>
                                <a:pt x="41236" y="100672"/>
                              </a:lnTo>
                              <a:lnTo>
                                <a:pt x="47332" y="103720"/>
                              </a:lnTo>
                              <a:lnTo>
                                <a:pt x="50380" y="103720"/>
                              </a:lnTo>
                              <a:lnTo>
                                <a:pt x="53428" y="105244"/>
                              </a:lnTo>
                              <a:lnTo>
                                <a:pt x="61048" y="105244"/>
                              </a:lnTo>
                              <a:lnTo>
                                <a:pt x="67144" y="102196"/>
                              </a:lnTo>
                              <a:lnTo>
                                <a:pt x="71716" y="100672"/>
                              </a:lnTo>
                              <a:lnTo>
                                <a:pt x="77812" y="94576"/>
                              </a:lnTo>
                              <a:lnTo>
                                <a:pt x="77812" y="103720"/>
                              </a:lnTo>
                              <a:lnTo>
                                <a:pt x="87058" y="103720"/>
                              </a:lnTo>
                              <a:lnTo>
                                <a:pt x="87058" y="102196"/>
                              </a:lnTo>
                              <a:lnTo>
                                <a:pt x="88582" y="102196"/>
                              </a:lnTo>
                              <a:lnTo>
                                <a:pt x="88582" y="70192"/>
                              </a:lnTo>
                              <a:lnTo>
                                <a:pt x="88582" y="519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0.59201pt;margin-top:97.465836pt;width:7pt;height:8.3pt;mso-position-horizontal-relative:page;mso-position-vertical-relative:paragraph;z-index:-15671808;mso-wrap-distance-left:0;mso-wrap-distance-right:0" id="docshape191" coordorigin="7212,1949" coordsize="140,166" path="m7231,1952l7229,1949,7212,1949,7212,2110,7214,2113,7229,2113,7229,2110,7231,2110,7231,1952xm7351,2031l7349,2026,7349,2021,7345,2014,7344,2012,7342,2009,7337,2005,7334,2002,7327,2000,7322,2000,7318,1997,7301,1997,7296,2000,7289,2000,7286,2002,7282,2002,7279,2005,7277,2007,7274,2007,7272,2009,7270,2009,7270,2024,7277,2024,7279,2021,7282,2021,7284,2019,7286,2019,7291,2017,7294,2017,7298,2014,7315,2014,7318,2017,7322,2017,7330,2024,7330,2029,7332,2031,7332,2048,7332,2060,7332,2084,7322,2093,7313,2098,7294,2098,7286,2091,7284,2086,7284,2074,7286,2072,7286,2069,7289,2067,7291,2067,7296,2062,7306,2062,7310,2060,7332,2060,7332,2048,7301,2048,7294,2050,7289,2050,7282,2053,7279,2055,7274,2057,7270,2062,7265,2072,7265,2091,7270,2101,7277,2108,7286,2113,7291,2113,7296,2115,7308,2115,7318,2110,7325,2108,7334,2098,7334,2113,7349,2113,7349,2110,7351,2110,7351,2060,7351,203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4723066</wp:posOffset>
                </wp:positionH>
                <wp:positionV relativeFrom="paragraph">
                  <wp:posOffset>1236285</wp:posOffset>
                </wp:positionV>
                <wp:extent cx="205104" cy="107314"/>
                <wp:effectExtent l="0" t="0" r="0" b="0"/>
                <wp:wrapTopAndBottom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104" cy="107314"/>
                          <a:chOff x="0" y="0"/>
                          <a:chExt cx="205104" cy="107314"/>
                        </a:xfrm>
                      </wpg:grpSpPr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53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189261" y="88487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13715" y="16764"/>
                                </a:moveTo>
                                <a:lnTo>
                                  <a:pt x="3047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0" y="3048"/>
                                </a:lnTo>
                                <a:lnTo>
                                  <a:pt x="3047" y="0"/>
                                </a:lnTo>
                                <a:lnTo>
                                  <a:pt x="13715" y="0"/>
                                </a:lnTo>
                                <a:lnTo>
                                  <a:pt x="13715" y="1524"/>
                                </a:lnTo>
                                <a:lnTo>
                                  <a:pt x="15239" y="3048"/>
                                </a:lnTo>
                                <a:lnTo>
                                  <a:pt x="15239" y="7620"/>
                                </a:lnTo>
                                <a:lnTo>
                                  <a:pt x="15239" y="13716"/>
                                </a:lnTo>
                                <a:lnTo>
                                  <a:pt x="13715" y="15240"/>
                                </a:lnTo>
                                <a:lnTo>
                                  <a:pt x="1371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71.894989pt;margin-top:97.345306pt;width:16.1500pt;height:8.450pt;mso-position-horizontal-relative:page;mso-position-vertical-relative:paragraph;z-index:-15671296;mso-wrap-distance-left:0;mso-wrap-distance-right:0" id="docshapegroup192" coordorigin="7438,1947" coordsize="323,169">
                <v:shape style="position:absolute;left:7437;top:1946;width:258;height:169" type="#_x0000_t75" id="docshape193" stroked="false">
                  <v:imagedata r:id="rId262" o:title=""/>
                </v:shape>
                <v:shape style="position:absolute;left:7735;top:2086;width:24;height:27" id="docshape194" coordorigin="7736,2086" coordsize="24,27" path="m7758,2113l7741,2113,7736,2108,7736,2091,7741,2086,7758,2086,7758,2089,7760,2091,7760,2098,7760,2108,7758,2110,7758,211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1092993</wp:posOffset>
                </wp:positionH>
                <wp:positionV relativeFrom="paragraph">
                  <wp:posOffset>1596330</wp:posOffset>
                </wp:positionV>
                <wp:extent cx="1264285" cy="158750"/>
                <wp:effectExtent l="0" t="0" r="0" b="0"/>
                <wp:wrapTopAndBottom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4285" cy="158750"/>
                          <a:chOff x="0" y="0"/>
                          <a:chExt cx="1264285" cy="158750"/>
                        </a:xfrm>
                      </wpg:grpSpPr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208" cy="1586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Graphic 263"/>
                        <wps:cNvSpPr/>
                        <wps:spPr>
                          <a:xfrm>
                            <a:off x="923537" y="3054"/>
                            <a:ext cx="2159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23825">
                                <a:moveTo>
                                  <a:pt x="21336" y="1524"/>
                                </a:moveTo>
                                <a:lnTo>
                                  <a:pt x="19812" y="1524"/>
                                </a:lnTo>
                                <a:lnTo>
                                  <a:pt x="18288" y="0"/>
                                </a:lnTo>
                                <a:lnTo>
                                  <a:pt x="3048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122110"/>
                                </a:lnTo>
                                <a:lnTo>
                                  <a:pt x="1524" y="122110"/>
                                </a:lnTo>
                                <a:lnTo>
                                  <a:pt x="1524" y="123634"/>
                                </a:lnTo>
                                <a:lnTo>
                                  <a:pt x="19812" y="123634"/>
                                </a:lnTo>
                                <a:lnTo>
                                  <a:pt x="19812" y="122110"/>
                                </a:lnTo>
                                <a:lnTo>
                                  <a:pt x="21336" y="122110"/>
                                </a:lnTo>
                                <a:lnTo>
                                  <a:pt x="21336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E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311" y="3047"/>
                            <a:ext cx="172497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1669" y="0"/>
                            <a:ext cx="102298" cy="1571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0625pt;margin-top:125.695297pt;width:99.55pt;height:12.5pt;mso-position-horizontal-relative:page;mso-position-vertical-relative:paragraph;z-index:-15670784;mso-wrap-distance-left:0;mso-wrap-distance-right:0" id="docshapegroup195" coordorigin="1721,2514" coordsize="1991,250">
                <v:shape style="position:absolute;left:1721;top:2513;width:1421;height:250" type="#_x0000_t75" id="docshape196" stroked="false">
                  <v:imagedata r:id="rId266" o:title=""/>
                </v:shape>
                <v:shape style="position:absolute;left:3175;top:2518;width:34;height:195" id="docshape197" coordorigin="3176,2519" coordsize="34,195" path="m3209,2521l3207,2521,3204,2519,3180,2519,3178,2521,3176,2521,3176,2711,3178,2711,3178,2713,3207,2713,3207,2711,3209,2711,3209,2521xe" filled="true" fillcolor="#365e90" stroked="false">
                  <v:path arrowok="t"/>
                  <v:fill type="solid"/>
                </v:shape>
                <v:shape style="position:absolute;left:3243;top:2518;width:272;height:198" type="#_x0000_t75" id="docshape198" stroked="false">
                  <v:imagedata r:id="rId267" o:title=""/>
                </v:shape>
                <v:shape style="position:absolute;left:3550;top:2513;width:162;height:248" type="#_x0000_t75" id="docshape199" stroked="false">
                  <v:imagedata r:id="rId26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1092993</wp:posOffset>
                </wp:positionH>
                <wp:positionV relativeFrom="paragraph">
                  <wp:posOffset>1990589</wp:posOffset>
                </wp:positionV>
                <wp:extent cx="2614930" cy="132080"/>
                <wp:effectExtent l="0" t="0" r="0" b="0"/>
                <wp:wrapTopAndBottom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4930" cy="132080"/>
                          <a:chOff x="0" y="0"/>
                          <a:chExt cx="2614930" cy="132080"/>
                        </a:xfrm>
                      </wpg:grpSpPr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418" cy="1318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2599658" y="87535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13715" y="16859"/>
                                </a:moveTo>
                                <a:lnTo>
                                  <a:pt x="3047" y="16859"/>
                                </a:lnTo>
                                <a:lnTo>
                                  <a:pt x="1523" y="15335"/>
                                </a:lnTo>
                                <a:lnTo>
                                  <a:pt x="0" y="13716"/>
                                </a:lnTo>
                                <a:lnTo>
                                  <a:pt x="0" y="3048"/>
                                </a:lnTo>
                                <a:lnTo>
                                  <a:pt x="3047" y="0"/>
                                </a:lnTo>
                                <a:lnTo>
                                  <a:pt x="13715" y="0"/>
                                </a:lnTo>
                                <a:lnTo>
                                  <a:pt x="13715" y="1524"/>
                                </a:lnTo>
                                <a:lnTo>
                                  <a:pt x="15239" y="3048"/>
                                </a:lnTo>
                                <a:lnTo>
                                  <a:pt x="15239" y="9144"/>
                                </a:lnTo>
                                <a:lnTo>
                                  <a:pt x="15239" y="13716"/>
                                </a:lnTo>
                                <a:lnTo>
                                  <a:pt x="13715" y="15335"/>
                                </a:lnTo>
                                <a:lnTo>
                                  <a:pt x="13715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0625pt;margin-top:156.739334pt;width:205.9pt;height:10.4pt;mso-position-horizontal-relative:page;mso-position-vertical-relative:paragraph;z-index:-15670272;mso-wrap-distance-left:0;mso-wrap-distance-right:0" id="docshapegroup200" coordorigin="1721,3135" coordsize="4118,208">
                <v:shape style="position:absolute;left:1721;top:3134;width:4070;height:208" type="#_x0000_t75" id="docshape201" stroked="false">
                  <v:imagedata r:id="rId270" o:title=""/>
                </v:shape>
                <v:shape style="position:absolute;left:5815;top:3272;width:24;height:27" id="docshape202" coordorigin="5815,3273" coordsize="24,27" path="m5837,3299l5820,3299,5818,3297,5815,3294,5815,3277,5820,3273,5837,3273,5837,3275,5839,3277,5839,3287,5839,3294,5837,3297,5837,329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4F7311" w:rsidRDefault="004F7311">
      <w:pPr>
        <w:spacing w:before="222"/>
        <w:rPr>
          <w:rFonts w:ascii="Times New Roman"/>
          <w:sz w:val="20"/>
        </w:rPr>
      </w:pPr>
    </w:p>
    <w:p w:rsidR="004F7311" w:rsidRDefault="004F7311">
      <w:pPr>
        <w:spacing w:before="164"/>
        <w:rPr>
          <w:rFonts w:ascii="Times New Roman"/>
          <w:sz w:val="20"/>
        </w:rPr>
      </w:pPr>
    </w:p>
    <w:p w:rsidR="004F7311" w:rsidRDefault="004F7311">
      <w:pPr>
        <w:spacing w:before="6"/>
        <w:rPr>
          <w:rFonts w:ascii="Times New Roman"/>
          <w:sz w:val="9"/>
        </w:rPr>
      </w:pPr>
    </w:p>
    <w:p w:rsidR="004F7311" w:rsidRDefault="004F7311">
      <w:pPr>
        <w:spacing w:before="104"/>
        <w:rPr>
          <w:rFonts w:ascii="Times New Roman"/>
          <w:sz w:val="20"/>
        </w:rPr>
      </w:pPr>
    </w:p>
    <w:p w:rsidR="004F7311" w:rsidRDefault="004F7311">
      <w:pPr>
        <w:spacing w:before="117"/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  <w:sectPr w:rsidR="004F7311">
          <w:headerReference w:type="default" r:id="rId271"/>
          <w:footerReference w:type="default" r:id="rId272"/>
          <w:pgSz w:w="11910" w:h="16840"/>
          <w:pgMar w:top="1540" w:right="708" w:bottom="2100" w:left="850" w:header="730" w:footer="1912" w:gutter="0"/>
          <w:cols w:space="720"/>
        </w:sectPr>
      </w:pPr>
    </w:p>
    <w:p w:rsidR="004F7311" w:rsidRDefault="00F96468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lastRenderedPageBreak/>
        <w:drawing>
          <wp:anchor distT="0" distB="0" distL="0" distR="0" simplePos="0" relativeHeight="487163904" behindDoc="1" locked="0" layoutInCell="1" allowOverlap="1">
            <wp:simplePos x="0" y="0"/>
            <wp:positionH relativeFrom="page">
              <wp:posOffset>1895855</wp:posOffset>
            </wp:positionH>
            <wp:positionV relativeFrom="page">
              <wp:posOffset>3067811</wp:posOffset>
            </wp:positionV>
            <wp:extent cx="3782567" cy="4571999"/>
            <wp:effectExtent l="0" t="0" r="0" b="0"/>
            <wp:wrapNone/>
            <wp:docPr id="273" name="Image 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567" cy="457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03904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2360390</wp:posOffset>
                </wp:positionV>
                <wp:extent cx="55244" cy="55244"/>
                <wp:effectExtent l="0" t="0" r="0" b="0"/>
                <wp:wrapNone/>
                <wp:docPr id="274" name="Graphic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185.857498pt;width:4.350pt;height:4.350pt;mso-position-horizontal-relative:page;mso-position-vertical-relative:page;z-index:15803904" id="docshape205" coordorigin="2075,3717" coordsize="87,87" path="m2130,3804l2106,3804,2096,3799,2089,3789,2079,3782,2075,3772,2075,3748,2079,3739,2096,3722,2106,3717,2130,3717,2140,3722,2149,3729,2156,3739,2161,3748,2161,3760,2161,3772,2156,3782,2140,3799,2130,380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15804416" behindDoc="0" locked="0" layoutInCell="1" allowOverlap="1">
            <wp:simplePos x="0" y="0"/>
            <wp:positionH relativeFrom="page">
              <wp:posOffset>1552479</wp:posOffset>
            </wp:positionH>
            <wp:positionV relativeFrom="page">
              <wp:posOffset>2326195</wp:posOffset>
            </wp:positionV>
            <wp:extent cx="2224101" cy="323850"/>
            <wp:effectExtent l="0" t="0" r="0" b="0"/>
            <wp:wrapNone/>
            <wp:docPr id="275" name="Image 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101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04928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2551176</wp:posOffset>
                </wp:positionV>
                <wp:extent cx="55244" cy="55244"/>
                <wp:effectExtent l="0" t="0" r="0" b="0"/>
                <wp:wrapNone/>
                <wp:docPr id="276" name="Graphic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200.880005pt;width:4.350pt;height:4.350pt;mso-position-horizontal-relative:page;mso-position-vertical-relative:page;z-index:15804928" id="docshape206" coordorigin="2075,4018" coordsize="87,87" path="m2130,4104l2106,4104,2096,4099,2089,4090,2079,4082,2075,4073,2075,4049,2079,4039,2096,4022,2106,4018,2130,4018,2140,4022,2149,4030,2156,4039,2161,4049,2161,4061,2161,4073,2156,4082,2140,4099,2130,410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05440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3439096</wp:posOffset>
                </wp:positionV>
                <wp:extent cx="55244" cy="53340"/>
                <wp:effectExtent l="0" t="0" r="0" b="0"/>
                <wp:wrapNone/>
                <wp:docPr id="277" name="Graphic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340">
                              <a:moveTo>
                                <a:pt x="35052" y="53339"/>
                              </a:moveTo>
                              <a:lnTo>
                                <a:pt x="19812" y="53339"/>
                              </a:lnTo>
                              <a:lnTo>
                                <a:pt x="13716" y="51815"/>
                              </a:lnTo>
                              <a:lnTo>
                                <a:pt x="9144" y="45719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2191"/>
                              </a:lnTo>
                              <a:lnTo>
                                <a:pt x="9144" y="7619"/>
                              </a:lnTo>
                              <a:lnTo>
                                <a:pt x="13716" y="1523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3"/>
                              </a:lnTo>
                              <a:lnTo>
                                <a:pt x="51911" y="12191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3527"/>
                              </a:lnTo>
                              <a:lnTo>
                                <a:pt x="51911" y="41147"/>
                              </a:lnTo>
                              <a:lnTo>
                                <a:pt x="41243" y="51815"/>
                              </a:lnTo>
                              <a:lnTo>
                                <a:pt x="35052" y="53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270.795013pt;width:4.350pt;height:4.2pt;mso-position-horizontal-relative:page;mso-position-vertical-relative:page;z-index:15805440" id="docshape207" coordorigin="2075,5416" coordsize="87,84" path="m2130,5500l2106,5500,2096,5498,2089,5488,2079,5481,2075,5471,2075,5447,2079,5435,2089,5428,2096,5418,2106,5416,2130,5416,2140,5418,2156,5435,2161,5447,2161,5459,2161,5469,2156,5481,2140,5498,2130,550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05952" behindDoc="0" locked="0" layoutInCell="1" allowOverlap="1">
                <wp:simplePos x="0" y="0"/>
                <wp:positionH relativeFrom="page">
                  <wp:posOffset>1546383</wp:posOffset>
                </wp:positionH>
                <wp:positionV relativeFrom="page">
                  <wp:posOffset>3405568</wp:posOffset>
                </wp:positionV>
                <wp:extent cx="3448685" cy="513080"/>
                <wp:effectExtent l="0" t="0" r="0" b="0"/>
                <wp:wrapNone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685" cy="513080"/>
                          <a:chOff x="0" y="0"/>
                          <a:chExt cx="3448685" cy="513080"/>
                        </a:xfrm>
                      </wpg:grpSpPr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603"/>
                            <a:ext cx="427386" cy="104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061" y="0"/>
                            <a:ext cx="66703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431" cy="512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1.762497pt;margin-top:268.154999pt;width:271.55pt;height:40.4pt;mso-position-horizontal-relative:page;mso-position-vertical-relative:page;z-index:15805952" id="docshapegroup208" coordorigin="2435,5363" coordsize="5431,808">
                <v:shape style="position:absolute;left:2444;top:5364;width:674;height:165" type="#_x0000_t75" id="docshape209" stroked="false">
                  <v:imagedata r:id="rId277" o:title=""/>
                </v:shape>
                <v:shape style="position:absolute;left:3207;top:5363;width:1051;height:166" type="#_x0000_t75" id="docshape210" stroked="false">
                  <v:imagedata r:id="rId278" o:title=""/>
                </v:shape>
                <v:shape style="position:absolute;left:2435;top:5363;width:5431;height:808" type="#_x0000_t75" id="docshape211" stroked="false">
                  <v:imagedata r:id="rId27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06464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3629882</wp:posOffset>
                </wp:positionV>
                <wp:extent cx="55244" cy="53340"/>
                <wp:effectExtent l="0" t="0" r="0" b="0"/>
                <wp:wrapNone/>
                <wp:docPr id="282" name="Graphic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340">
                              <a:moveTo>
                                <a:pt x="35052" y="53339"/>
                              </a:moveTo>
                              <a:lnTo>
                                <a:pt x="19812" y="53339"/>
                              </a:lnTo>
                              <a:lnTo>
                                <a:pt x="13716" y="51815"/>
                              </a:lnTo>
                              <a:lnTo>
                                <a:pt x="9144" y="45719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2191"/>
                              </a:lnTo>
                              <a:lnTo>
                                <a:pt x="9144" y="7619"/>
                              </a:lnTo>
                              <a:lnTo>
                                <a:pt x="13716" y="1523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3"/>
                              </a:lnTo>
                              <a:lnTo>
                                <a:pt x="51911" y="12191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3527"/>
                              </a:lnTo>
                              <a:lnTo>
                                <a:pt x="51911" y="41147"/>
                              </a:lnTo>
                              <a:lnTo>
                                <a:pt x="41243" y="51815"/>
                              </a:lnTo>
                              <a:lnTo>
                                <a:pt x="35052" y="53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285.817505pt;width:4.350pt;height:4.2pt;mso-position-horizontal-relative:page;mso-position-vertical-relative:page;z-index:15806464" id="docshape212" coordorigin="2075,5716" coordsize="87,84" path="m2130,5800l2106,5800,2096,5798,2089,5788,2079,5781,2075,5772,2075,5748,2079,5736,2089,5728,2096,5719,2106,5716,2130,5716,2140,5719,2156,5736,2161,5748,2161,5760,2161,5769,2156,5781,2140,5798,2130,580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06976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3820572</wp:posOffset>
                </wp:positionV>
                <wp:extent cx="55244" cy="55244"/>
                <wp:effectExtent l="0" t="0" r="0" b="0"/>
                <wp:wrapNone/>
                <wp:docPr id="283" name="Graphic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300.832489pt;width:4.350pt;height:4.350pt;mso-position-horizontal-relative:page;mso-position-vertical-relative:page;z-index:15806976" id="docshape213" coordorigin="2075,6017" coordsize="87,87" path="m2130,6103l2106,6103,2096,6098,2089,6089,2079,6081,2075,6072,2075,6048,2079,6038,2096,6021,2106,6017,2130,6017,2140,6021,2149,6029,2156,6038,2161,6048,2161,6060,2161,6072,2156,6081,2140,6098,2130,610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07488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4765071</wp:posOffset>
                </wp:positionV>
                <wp:extent cx="55244" cy="55244"/>
                <wp:effectExtent l="0" t="0" r="0" b="0"/>
                <wp:wrapNone/>
                <wp:docPr id="284" name="Graphic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8"/>
                              </a:lnTo>
                              <a:lnTo>
                                <a:pt x="0" y="35052"/>
                              </a:lnTo>
                              <a:lnTo>
                                <a:pt x="0" y="19812"/>
                              </a:lnTo>
                              <a:lnTo>
                                <a:pt x="3048" y="13716"/>
                              </a:lnTo>
                              <a:lnTo>
                                <a:pt x="13716" y="3048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8"/>
                              </a:lnTo>
                              <a:lnTo>
                                <a:pt x="47339" y="7620"/>
                              </a:lnTo>
                              <a:lnTo>
                                <a:pt x="51911" y="13716"/>
                              </a:lnTo>
                              <a:lnTo>
                                <a:pt x="54959" y="19812"/>
                              </a:lnTo>
                              <a:lnTo>
                                <a:pt x="54959" y="27432"/>
                              </a:lnTo>
                              <a:lnTo>
                                <a:pt x="54959" y="35052"/>
                              </a:lnTo>
                              <a:lnTo>
                                <a:pt x="51911" y="41148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375.202484pt;width:4.350pt;height:4.350pt;mso-position-horizontal-relative:page;mso-position-vertical-relative:page;z-index:15807488" id="docshape214" coordorigin="2075,7504" coordsize="87,87" path="m2130,7591l2106,7591,2096,7586,2089,7576,2079,7569,2075,7559,2075,7535,2079,7526,2096,7509,2106,7504,2130,7504,2140,7509,2149,7516,2156,7526,2161,7535,2161,7547,2161,7559,2156,7569,2140,7586,2130,759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08000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4955762</wp:posOffset>
                </wp:positionV>
                <wp:extent cx="55244" cy="55244"/>
                <wp:effectExtent l="0" t="0" r="0" b="0"/>
                <wp:wrapNone/>
                <wp:docPr id="285" name="Graphic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8"/>
                              </a:lnTo>
                              <a:lnTo>
                                <a:pt x="0" y="35052"/>
                              </a:lnTo>
                              <a:lnTo>
                                <a:pt x="0" y="19812"/>
                              </a:lnTo>
                              <a:lnTo>
                                <a:pt x="3048" y="13716"/>
                              </a:lnTo>
                              <a:lnTo>
                                <a:pt x="13716" y="3048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8"/>
                              </a:lnTo>
                              <a:lnTo>
                                <a:pt x="47339" y="7620"/>
                              </a:lnTo>
                              <a:lnTo>
                                <a:pt x="51911" y="13716"/>
                              </a:lnTo>
                              <a:lnTo>
                                <a:pt x="54959" y="19812"/>
                              </a:lnTo>
                              <a:lnTo>
                                <a:pt x="54959" y="27432"/>
                              </a:lnTo>
                              <a:lnTo>
                                <a:pt x="54959" y="35052"/>
                              </a:lnTo>
                              <a:lnTo>
                                <a:pt x="51911" y="41148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390.217499pt;width:4.350pt;height:4.350pt;mso-position-horizontal-relative:page;mso-position-vertical-relative:page;z-index:15808000" id="docshape215" coordorigin="2075,7804" coordsize="87,87" path="m2130,7891l2106,7891,2096,7886,2089,7876,2079,7869,2075,7860,2075,7836,2079,7826,2096,7809,2106,7804,2130,7804,2140,7809,2149,7816,2156,7826,2161,7836,2161,7848,2161,7860,2156,7869,2140,7886,2130,789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15808512" behindDoc="0" locked="0" layoutInCell="1" allowOverlap="1">
            <wp:simplePos x="0" y="0"/>
            <wp:positionH relativeFrom="page">
              <wp:posOffset>1552479</wp:posOffset>
            </wp:positionH>
            <wp:positionV relativeFrom="page">
              <wp:posOffset>4731448</wp:posOffset>
            </wp:positionV>
            <wp:extent cx="1882545" cy="323850"/>
            <wp:effectExtent l="0" t="0" r="0" b="0"/>
            <wp:wrapNone/>
            <wp:docPr id="286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54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15809024" behindDoc="0" locked="0" layoutInCell="1" allowOverlap="1">
            <wp:simplePos x="0" y="0"/>
            <wp:positionH relativeFrom="page">
              <wp:posOffset>1547907</wp:posOffset>
            </wp:positionH>
            <wp:positionV relativeFrom="page">
              <wp:posOffset>7601425</wp:posOffset>
            </wp:positionV>
            <wp:extent cx="549899" cy="126301"/>
            <wp:effectExtent l="0" t="0" r="0" b="0"/>
            <wp:wrapNone/>
            <wp:docPr id="287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899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09536" behindDoc="0" locked="0" layoutInCell="1" allowOverlap="1">
                <wp:simplePos x="0" y="0"/>
                <wp:positionH relativeFrom="page">
                  <wp:posOffset>2170747</wp:posOffset>
                </wp:positionH>
                <wp:positionV relativeFrom="page">
                  <wp:posOffset>7595330</wp:posOffset>
                </wp:positionV>
                <wp:extent cx="2091689" cy="321945"/>
                <wp:effectExtent l="0" t="0" r="0" b="0"/>
                <wp:wrapNone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1689" cy="321945"/>
                          <a:chOff x="0" y="0"/>
                          <a:chExt cx="2091689" cy="321945"/>
                        </a:xfrm>
                      </wpg:grpSpPr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106" y="603"/>
                            <a:ext cx="1624202" cy="104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493" cy="321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596" y="191293"/>
                            <a:ext cx="631983" cy="1306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70.925003pt;margin-top:598.057495pt;width:164.7pt;height:25.35pt;mso-position-horizontal-relative:page;mso-position-vertical-relative:page;z-index:15809536" id="docshapegroup216" coordorigin="3419,11961" coordsize="3294,507">
                <v:shape style="position:absolute;left:4154;top:11962;width:2558;height:165" type="#_x0000_t75" id="docshape217" stroked="false">
                  <v:imagedata r:id="rId285" o:title=""/>
                </v:shape>
                <v:shape style="position:absolute;left:3418;top:11961;width:815;height:507" type="#_x0000_t75" id="docshape218" stroked="false">
                  <v:imagedata r:id="rId286" o:title=""/>
                </v:shape>
                <v:shape style="position:absolute;left:4334;top:12262;width:996;height:206" type="#_x0000_t75" id="docshape219" stroked="false">
                  <v:imagedata r:id="rId28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10048" behindDoc="0" locked="0" layoutInCell="1" allowOverlap="1">
                <wp:simplePos x="0" y="0"/>
                <wp:positionH relativeFrom="page">
                  <wp:posOffset>1317402</wp:posOffset>
                </wp:positionH>
                <wp:positionV relativeFrom="page">
                  <wp:posOffset>7819644</wp:posOffset>
                </wp:positionV>
                <wp:extent cx="55244" cy="55244"/>
                <wp:effectExtent l="0" t="0" r="0" b="0"/>
                <wp:wrapNone/>
                <wp:docPr id="292" name="Graphic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615.720032pt;width:4.350pt;height:4.350pt;mso-position-horizontal-relative:page;mso-position-vertical-relative:page;z-index:15810048" id="docshape220" coordorigin="2075,12314" coordsize="87,87" path="m2130,12401l2106,12401,2096,12396,2089,12387,2079,12379,2075,12370,2075,12346,2079,12336,2096,12319,2106,12314,2130,12314,2140,12319,2149,12326,2156,12336,2161,12346,2161,12358,2161,12370,2156,12379,2140,12396,2130,1240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15810560" behindDoc="0" locked="0" layoutInCell="1" allowOverlap="1">
            <wp:simplePos x="0" y="0"/>
            <wp:positionH relativeFrom="page">
              <wp:posOffset>1546383</wp:posOffset>
            </wp:positionH>
            <wp:positionV relativeFrom="page">
              <wp:posOffset>7792116</wp:posOffset>
            </wp:positionV>
            <wp:extent cx="551440" cy="126301"/>
            <wp:effectExtent l="0" t="0" r="0" b="0"/>
            <wp:wrapNone/>
            <wp:docPr id="293" name="Image 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4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spacing w:before="83" w:after="1"/>
        <w:rPr>
          <w:rFonts w:ascii="Times New Roman"/>
          <w:sz w:val="20"/>
        </w:rPr>
      </w:pPr>
    </w:p>
    <w:p w:rsidR="004F7311" w:rsidRDefault="00F96468">
      <w:pPr>
        <w:ind w:left="8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inline distT="0" distB="0" distL="0" distR="0">
            <wp:extent cx="1257476" cy="150590"/>
            <wp:effectExtent l="0" t="0" r="0" b="0"/>
            <wp:docPr id="294" name="Image 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94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476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6"/>
          <w:sz w:val="20"/>
        </w:rPr>
        <w:t xml:space="preserve"> </w:t>
      </w:r>
      <w:r>
        <w:rPr>
          <w:rFonts w:ascii="Times New Roman"/>
          <w:noProof/>
          <w:spacing w:val="46"/>
          <w:position w:val="1"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229235" cy="143510"/>
                <wp:effectExtent l="0" t="0" r="0" b="8889"/>
                <wp:docPr id="295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235" cy="143510"/>
                          <a:chOff x="0" y="0"/>
                          <a:chExt cx="229235" cy="143510"/>
                        </a:xfrm>
                      </wpg:grpSpPr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" cy="1433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446" y="0"/>
                            <a:ext cx="85534" cy="1434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8.05pt;height:11.3pt;mso-position-horizontal-relative:char;mso-position-vertical-relative:line" id="docshapegroup221" coordorigin="0,0" coordsize="361,226">
                <v:shape style="position:absolute;left:0;top:0;width:188;height:226" type="#_x0000_t75" id="docshape222" stroked="false">
                  <v:imagedata r:id="rId292" o:title=""/>
                </v:shape>
                <v:shape style="position:absolute;left:225;top:0;width:135;height:226" type="#_x0000_t75" id="docshape223" stroked="false">
                  <v:imagedata r:id="rId293" o:title=""/>
                </v:shape>
              </v:group>
            </w:pict>
          </mc:Fallback>
        </mc:AlternateContent>
      </w:r>
      <w:r>
        <w:rPr>
          <w:rFonts w:ascii="Times New Roman"/>
          <w:spacing w:val="60"/>
          <w:position w:val="1"/>
          <w:sz w:val="20"/>
        </w:rPr>
        <w:t xml:space="preserve"> </w:t>
      </w:r>
      <w:r>
        <w:rPr>
          <w:rFonts w:ascii="Times New Roman"/>
          <w:noProof/>
          <w:spacing w:val="60"/>
          <w:sz w:val="20"/>
          <w:lang w:val="es-ES" w:eastAsia="es-ES"/>
        </w:rPr>
        <w:drawing>
          <wp:inline distT="0" distB="0" distL="0" distR="0">
            <wp:extent cx="216944" cy="147637"/>
            <wp:effectExtent l="0" t="0" r="0" b="0"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4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sz w:val="20"/>
        </w:rPr>
        <w:t xml:space="preserve"> </w:t>
      </w:r>
      <w:r>
        <w:rPr>
          <w:rFonts w:ascii="Times New Roman"/>
          <w:noProof/>
          <w:spacing w:val="57"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769620" cy="148590"/>
                <wp:effectExtent l="0" t="0" r="0" b="3810"/>
                <wp:docPr id="29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9620" cy="148590"/>
                          <a:chOff x="0" y="0"/>
                          <a:chExt cx="769620" cy="148590"/>
                        </a:xfrm>
                      </wpg:grpSpPr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99250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634" y="1524"/>
                            <a:ext cx="108394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032" y="0"/>
                            <a:ext cx="117538" cy="1480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622" y="1524"/>
                            <a:ext cx="85534" cy="143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113" y="0"/>
                            <a:ext cx="244221" cy="146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0.6pt;height:11.7pt;mso-position-horizontal-relative:char;mso-position-vertical-relative:line" id="docshapegroup224" coordorigin="0,0" coordsize="1212,234">
                <v:shape style="position:absolute;left:0;top:2;width:157;height:229" type="#_x0000_t75" id="docshape225" stroked="false">
                  <v:imagedata r:id="rId300" o:title=""/>
                </v:shape>
                <v:shape style="position:absolute;left:194;top:2;width:171;height:229" type="#_x0000_t75" id="docshape226" stroked="false">
                  <v:imagedata r:id="rId301" o:title=""/>
                </v:shape>
                <v:shape style="position:absolute;left:406;top:0;width:186;height:234" type="#_x0000_t75" id="docshape227" stroked="false">
                  <v:imagedata r:id="rId302" o:title=""/>
                </v:shape>
                <v:shape style="position:absolute;left:646;top:2;width:135;height:226" type="#_x0000_t75" id="docshape228" stroked="false">
                  <v:imagedata r:id="rId303" o:title=""/>
                </v:shape>
                <v:shape style="position:absolute;left:826;top:0;width:385;height:231" type="#_x0000_t75" id="docshape229" stroked="false">
                  <v:imagedata r:id="rId304" o:title=""/>
                </v:shape>
              </v:group>
            </w:pict>
          </mc:Fallback>
        </mc:AlternateContent>
      </w:r>
    </w:p>
    <w:p w:rsidR="004F7311" w:rsidRDefault="00F96468">
      <w:pPr>
        <w:spacing w:before="21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50304" behindDoc="1" locked="0" layoutInCell="1" allowOverlap="1">
                <wp:simplePos x="0" y="0"/>
                <wp:positionH relativeFrom="page">
                  <wp:posOffset>1092993</wp:posOffset>
                </wp:positionH>
                <wp:positionV relativeFrom="paragraph">
                  <wp:posOffset>295719</wp:posOffset>
                </wp:positionV>
                <wp:extent cx="509905" cy="156210"/>
                <wp:effectExtent l="0" t="0" r="0" b="0"/>
                <wp:wrapTopAndBottom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905" cy="156210"/>
                          <a:chOff x="0" y="0"/>
                          <a:chExt cx="509905" cy="156210"/>
                        </a:xfrm>
                      </wpg:grpSpPr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83915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103816" y="0"/>
                            <a:ext cx="2286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23825">
                                <a:moveTo>
                                  <a:pt x="21336" y="122021"/>
                                </a:moveTo>
                                <a:lnTo>
                                  <a:pt x="1524" y="122021"/>
                                </a:lnTo>
                                <a:lnTo>
                                  <a:pt x="1524" y="123545"/>
                                </a:lnTo>
                                <a:lnTo>
                                  <a:pt x="21336" y="123545"/>
                                </a:lnTo>
                                <a:lnTo>
                                  <a:pt x="21336" y="122021"/>
                                </a:lnTo>
                                <a:close/>
                              </a:path>
                              <a:path w="22860" h="123825">
                                <a:moveTo>
                                  <a:pt x="22860" y="3657"/>
                                </a:moveTo>
                                <a:lnTo>
                                  <a:pt x="21336" y="3657"/>
                                </a:lnTo>
                                <a:lnTo>
                                  <a:pt x="21336" y="1117"/>
                                </a:lnTo>
                                <a:lnTo>
                                  <a:pt x="19405" y="1117"/>
                                </a:lnTo>
                                <a:lnTo>
                                  <a:pt x="18288" y="0"/>
                                </a:lnTo>
                                <a:lnTo>
                                  <a:pt x="4572" y="0"/>
                                </a:lnTo>
                                <a:lnTo>
                                  <a:pt x="3454" y="1117"/>
                                </a:lnTo>
                                <a:lnTo>
                                  <a:pt x="673" y="1117"/>
                                </a:lnTo>
                                <a:lnTo>
                                  <a:pt x="673" y="3657"/>
                                </a:lnTo>
                                <a:lnTo>
                                  <a:pt x="0" y="3657"/>
                                </a:lnTo>
                                <a:lnTo>
                                  <a:pt x="0" y="121767"/>
                                </a:lnTo>
                                <a:lnTo>
                                  <a:pt x="22860" y="121767"/>
                                </a:lnTo>
                                <a:lnTo>
                                  <a:pt x="22860" y="3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E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494" y="36575"/>
                            <a:ext cx="175641" cy="119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947" y="36575"/>
                            <a:ext cx="167925" cy="884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0625pt;margin-top:23.285007pt;width:40.15pt;height:12.3pt;mso-position-horizontal-relative:page;mso-position-vertical-relative:paragraph;z-index:-15666176;mso-wrap-distance-left:0;mso-wrap-distance-right:0" id="docshapegroup230" coordorigin="1721,466" coordsize="803,246">
                <v:shape style="position:absolute;left:1721;top:480;width:133;height:181" type="#_x0000_t75" id="docshape231" stroked="false">
                  <v:imagedata r:id="rId308" o:title=""/>
                </v:shape>
                <v:shape style="position:absolute;left:1884;top:465;width:36;height:195" id="docshape232" coordorigin="1885,466" coordsize="36,195" path="m1918,658l1887,658,1887,660,1918,660,1918,658xm1921,471l1918,471,1918,467,1915,467,1914,466,1892,466,1890,467,1886,467,1886,471,1885,471,1885,657,1921,657,1921,471xe" filled="true" fillcolor="#365e90" stroked="false">
                  <v:path arrowok="t"/>
                  <v:fill type="solid"/>
                </v:shape>
                <v:shape style="position:absolute;left:1951;top:523;width:277;height:188" type="#_x0000_t75" id="docshape233" stroked="false">
                  <v:imagedata r:id="rId309" o:title=""/>
                </v:shape>
                <v:shape style="position:absolute;left:2259;top:523;width:265;height:140" type="#_x0000_t75" id="docshape234" stroked="false">
                  <v:imagedata r:id="rId310" o:title=""/>
                </v:shape>
                <w10:wrap type="topAndBottom"/>
              </v:group>
            </w:pict>
          </mc:Fallback>
        </mc:AlternateContent>
      </w: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4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50816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222541</wp:posOffset>
                </wp:positionV>
                <wp:extent cx="55244" cy="55244"/>
                <wp:effectExtent l="0" t="0" r="0" b="0"/>
                <wp:wrapTopAndBottom/>
                <wp:docPr id="310" name="Graphic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863"/>
                              </a:moveTo>
                              <a:lnTo>
                                <a:pt x="19812" y="54863"/>
                              </a:lnTo>
                              <a:lnTo>
                                <a:pt x="13716" y="51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9144" y="9143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7339" y="47243"/>
                              </a:lnTo>
                              <a:lnTo>
                                <a:pt x="41243" y="51815"/>
                              </a:lnTo>
                              <a:lnTo>
                                <a:pt x="35052" y="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17.522936pt;width:4.350pt;height:4.350pt;mso-position-horizontal-relative:page;mso-position-vertical-relative:paragraph;z-index:-15665664;mso-wrap-distance-left:0;mso-wrap-distance-right:0" id="docshape235" coordorigin="2075,350" coordsize="87,87" path="m2130,437l2106,437,2096,432,2079,415,2075,406,2075,382,2079,372,2089,365,2096,355,2106,350,2130,350,2140,355,2156,372,2161,382,2161,394,2161,406,2156,415,2149,425,2140,432,2130,43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51328" behindDoc="1" locked="0" layoutInCell="1" allowOverlap="1">
            <wp:simplePos x="0" y="0"/>
            <wp:positionH relativeFrom="page">
              <wp:posOffset>1552479</wp:posOffset>
            </wp:positionH>
            <wp:positionV relativeFrom="paragraph">
              <wp:posOffset>188917</wp:posOffset>
            </wp:positionV>
            <wp:extent cx="2079167" cy="130682"/>
            <wp:effectExtent l="0" t="0" r="0" b="0"/>
            <wp:wrapTopAndBottom/>
            <wp:docPr id="311" name="Image 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9167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51840" behindDoc="1" locked="0" layoutInCell="1" allowOverlap="1">
            <wp:simplePos x="0" y="0"/>
            <wp:positionH relativeFrom="page">
              <wp:posOffset>1092993</wp:posOffset>
            </wp:positionH>
            <wp:positionV relativeFrom="paragraph">
              <wp:posOffset>532198</wp:posOffset>
            </wp:positionV>
            <wp:extent cx="1540692" cy="131159"/>
            <wp:effectExtent l="0" t="0" r="0" b="0"/>
            <wp:wrapTopAndBottom/>
            <wp:docPr id="312" name="Image 3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692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spacing w:before="80"/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17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52352" behindDoc="1" locked="0" layoutInCell="1" allowOverlap="1">
            <wp:simplePos x="0" y="0"/>
            <wp:positionH relativeFrom="page">
              <wp:posOffset>1092993</wp:posOffset>
            </wp:positionH>
            <wp:positionV relativeFrom="paragraph">
              <wp:posOffset>271251</wp:posOffset>
            </wp:positionV>
            <wp:extent cx="709098" cy="126015"/>
            <wp:effectExtent l="0" t="0" r="0" b="0"/>
            <wp:wrapTopAndBottom/>
            <wp:docPr id="313" name="Image 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09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9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52864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253688</wp:posOffset>
                </wp:positionV>
                <wp:extent cx="55244" cy="53975"/>
                <wp:effectExtent l="0" t="0" r="0" b="0"/>
                <wp:wrapTopAndBottom/>
                <wp:docPr id="314" name="Graphic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975">
                              <a:moveTo>
                                <a:pt x="35052" y="53435"/>
                              </a:moveTo>
                              <a:lnTo>
                                <a:pt x="19812" y="53435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243"/>
                              </a:lnTo>
                              <a:lnTo>
                                <a:pt x="0" y="33528"/>
                              </a:lnTo>
                              <a:lnTo>
                                <a:pt x="0" y="19812"/>
                              </a:lnTo>
                              <a:lnTo>
                                <a:pt x="3048" y="12192"/>
                              </a:lnTo>
                              <a:lnTo>
                                <a:pt x="9144" y="7620"/>
                              </a:lnTo>
                              <a:lnTo>
                                <a:pt x="13716" y="1524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4"/>
                              </a:lnTo>
                              <a:lnTo>
                                <a:pt x="51911" y="12192"/>
                              </a:lnTo>
                              <a:lnTo>
                                <a:pt x="54959" y="19812"/>
                              </a:lnTo>
                              <a:lnTo>
                                <a:pt x="54959" y="25908"/>
                              </a:lnTo>
                              <a:lnTo>
                                <a:pt x="54959" y="33528"/>
                              </a:lnTo>
                              <a:lnTo>
                                <a:pt x="51911" y="41243"/>
                              </a:lnTo>
                              <a:lnTo>
                                <a:pt x="41243" y="51911"/>
                              </a:lnTo>
                              <a:lnTo>
                                <a:pt x="35052" y="53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19.975443pt;width:4.350pt;height:4.25pt;mso-position-horizontal-relative:page;mso-position-vertical-relative:paragraph;z-index:-15663616;mso-wrap-distance-left:0;mso-wrap-distance-right:0" id="docshape236" coordorigin="2075,400" coordsize="87,85" path="m2130,484l2106,484,2096,481,2089,472,2079,464,2075,452,2075,431,2079,419,2089,412,2096,402,2106,400,2130,400,2140,402,2156,419,2161,431,2161,440,2161,452,2156,464,2140,481,2130,48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53376" behindDoc="1" locked="0" layoutInCell="1" allowOverlap="1">
            <wp:simplePos x="0" y="0"/>
            <wp:positionH relativeFrom="page">
              <wp:posOffset>1552479</wp:posOffset>
            </wp:positionH>
            <wp:positionV relativeFrom="paragraph">
              <wp:posOffset>218636</wp:posOffset>
            </wp:positionV>
            <wp:extent cx="2625238" cy="130683"/>
            <wp:effectExtent l="0" t="0" r="0" b="0"/>
            <wp:wrapTopAndBottom/>
            <wp:docPr id="315" name="Image 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315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238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53888" behindDoc="1" locked="0" layoutInCell="1" allowOverlap="1">
            <wp:simplePos x="0" y="0"/>
            <wp:positionH relativeFrom="page">
              <wp:posOffset>1088421</wp:posOffset>
            </wp:positionH>
            <wp:positionV relativeFrom="paragraph">
              <wp:posOffset>561916</wp:posOffset>
            </wp:positionV>
            <wp:extent cx="1374661" cy="133350"/>
            <wp:effectExtent l="0" t="0" r="0" b="0"/>
            <wp:wrapTopAndBottom/>
            <wp:docPr id="316" name="Image 3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661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54400" behindDoc="1" locked="0" layoutInCell="1" allowOverlap="1">
                <wp:simplePos x="0" y="0"/>
                <wp:positionH relativeFrom="page">
                  <wp:posOffset>2512694</wp:posOffset>
                </wp:positionH>
                <wp:positionV relativeFrom="paragraph">
                  <wp:posOffset>563440</wp:posOffset>
                </wp:positionV>
                <wp:extent cx="424815" cy="105410"/>
                <wp:effectExtent l="0" t="0" r="0" b="0"/>
                <wp:wrapTopAndBottom/>
                <wp:docPr id="31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815" cy="105410"/>
                          <a:chOff x="0" y="0"/>
                          <a:chExt cx="424815" cy="105410"/>
                        </a:xfrm>
                      </wpg:grpSpPr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287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409098" y="86963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13715" y="16859"/>
                                </a:moveTo>
                                <a:lnTo>
                                  <a:pt x="3047" y="16859"/>
                                </a:lnTo>
                                <a:lnTo>
                                  <a:pt x="1523" y="15335"/>
                                </a:lnTo>
                                <a:lnTo>
                                  <a:pt x="0" y="13716"/>
                                </a:lnTo>
                                <a:lnTo>
                                  <a:pt x="0" y="3048"/>
                                </a:lnTo>
                                <a:lnTo>
                                  <a:pt x="3047" y="0"/>
                                </a:lnTo>
                                <a:lnTo>
                                  <a:pt x="13715" y="0"/>
                                </a:lnTo>
                                <a:lnTo>
                                  <a:pt x="13715" y="1524"/>
                                </a:lnTo>
                                <a:lnTo>
                                  <a:pt x="15239" y="3048"/>
                                </a:lnTo>
                                <a:lnTo>
                                  <a:pt x="15239" y="9144"/>
                                </a:lnTo>
                                <a:lnTo>
                                  <a:pt x="15239" y="13716"/>
                                </a:lnTo>
                                <a:lnTo>
                                  <a:pt x="13715" y="15335"/>
                                </a:lnTo>
                                <a:lnTo>
                                  <a:pt x="13715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7.849991pt;margin-top:44.365421pt;width:33.450pt;height:8.3pt;mso-position-horizontal-relative:page;mso-position-vertical-relative:paragraph;z-index:-15662080;mso-wrap-distance-left:0;mso-wrap-distance-right:0" id="docshapegroup237" coordorigin="3957,887" coordsize="669,166">
                <v:shape style="position:absolute;left:3957;top:887;width:623;height:166" type="#_x0000_t75" id="docshape238" stroked="false">
                  <v:imagedata r:id="rId317" o:title=""/>
                </v:shape>
                <v:shape style="position:absolute;left:4601;top:1024;width:24;height:27" id="docshape239" coordorigin="4601,1024" coordsize="24,27" path="m4623,1051l4606,1051,4604,1048,4601,1046,4601,1029,4606,1024,4623,1024,4623,1027,4625,1029,4625,1039,4625,1046,4623,1048,4623,105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4F7311" w:rsidRDefault="004F7311">
      <w:pPr>
        <w:spacing w:before="80"/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22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54912" behindDoc="1" locked="0" layoutInCell="1" allowOverlap="1">
                <wp:simplePos x="0" y="0"/>
                <wp:positionH relativeFrom="page">
                  <wp:posOffset>1096041</wp:posOffset>
                </wp:positionH>
                <wp:positionV relativeFrom="paragraph">
                  <wp:posOffset>305427</wp:posOffset>
                </wp:positionV>
                <wp:extent cx="1517650" cy="149860"/>
                <wp:effectExtent l="0" t="0" r="0" b="0"/>
                <wp:wrapTopAndBottom/>
                <wp:docPr id="32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7650" cy="149860"/>
                          <a:chOff x="0" y="0"/>
                          <a:chExt cx="1517650" cy="149860"/>
                        </a:xfrm>
                      </wpg:grpSpPr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99250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158" y="1524"/>
                            <a:ext cx="117538" cy="148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277844" y="0"/>
                            <a:ext cx="70675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 h="149860">
                                <a:moveTo>
                                  <a:pt x="119062" y="4572"/>
                                </a:moveTo>
                                <a:lnTo>
                                  <a:pt x="117538" y="4572"/>
                                </a:lnTo>
                                <a:lnTo>
                                  <a:pt x="117538" y="3048"/>
                                </a:lnTo>
                                <a:lnTo>
                                  <a:pt x="112966" y="3048"/>
                                </a:lnTo>
                                <a:lnTo>
                                  <a:pt x="111442" y="1524"/>
                                </a:lnTo>
                                <a:lnTo>
                                  <a:pt x="100774" y="1524"/>
                                </a:lnTo>
                                <a:lnTo>
                                  <a:pt x="99250" y="3048"/>
                                </a:lnTo>
                                <a:lnTo>
                                  <a:pt x="94576" y="3048"/>
                                </a:lnTo>
                                <a:lnTo>
                                  <a:pt x="93052" y="4572"/>
                                </a:lnTo>
                                <a:lnTo>
                                  <a:pt x="93052" y="106781"/>
                                </a:lnTo>
                                <a:lnTo>
                                  <a:pt x="90004" y="100685"/>
                                </a:lnTo>
                                <a:lnTo>
                                  <a:pt x="88480" y="99161"/>
                                </a:lnTo>
                                <a:lnTo>
                                  <a:pt x="83908" y="90017"/>
                                </a:lnTo>
                                <a:lnTo>
                                  <a:pt x="82384" y="85445"/>
                                </a:lnTo>
                                <a:lnTo>
                                  <a:pt x="74764" y="70205"/>
                                </a:lnTo>
                                <a:lnTo>
                                  <a:pt x="56197" y="35052"/>
                                </a:lnTo>
                                <a:lnTo>
                                  <a:pt x="47332" y="18288"/>
                                </a:lnTo>
                                <a:lnTo>
                                  <a:pt x="44284" y="12192"/>
                                </a:lnTo>
                                <a:lnTo>
                                  <a:pt x="42760" y="10668"/>
                                </a:lnTo>
                                <a:lnTo>
                                  <a:pt x="41236" y="7620"/>
                                </a:lnTo>
                                <a:lnTo>
                                  <a:pt x="39712" y="6096"/>
                                </a:lnTo>
                                <a:lnTo>
                                  <a:pt x="38100" y="6096"/>
                                </a:lnTo>
                                <a:lnTo>
                                  <a:pt x="35052" y="3048"/>
                                </a:lnTo>
                                <a:lnTo>
                                  <a:pt x="4572" y="3048"/>
                                </a:lnTo>
                                <a:lnTo>
                                  <a:pt x="0" y="7620"/>
                                </a:lnTo>
                                <a:lnTo>
                                  <a:pt x="0" y="146405"/>
                                </a:lnTo>
                                <a:lnTo>
                                  <a:pt x="3048" y="146405"/>
                                </a:lnTo>
                                <a:lnTo>
                                  <a:pt x="4572" y="148018"/>
                                </a:lnTo>
                                <a:lnTo>
                                  <a:pt x="21336" y="148018"/>
                                </a:lnTo>
                                <a:lnTo>
                                  <a:pt x="22860" y="146405"/>
                                </a:lnTo>
                                <a:lnTo>
                                  <a:pt x="24384" y="146405"/>
                                </a:lnTo>
                                <a:lnTo>
                                  <a:pt x="25908" y="144881"/>
                                </a:lnTo>
                                <a:lnTo>
                                  <a:pt x="25908" y="39624"/>
                                </a:lnTo>
                                <a:lnTo>
                                  <a:pt x="24384" y="35052"/>
                                </a:lnTo>
                                <a:lnTo>
                                  <a:pt x="25908" y="35052"/>
                                </a:lnTo>
                                <a:lnTo>
                                  <a:pt x="30480" y="48768"/>
                                </a:lnTo>
                                <a:lnTo>
                                  <a:pt x="33528" y="53340"/>
                                </a:lnTo>
                                <a:lnTo>
                                  <a:pt x="35052" y="57912"/>
                                </a:lnTo>
                                <a:lnTo>
                                  <a:pt x="38100" y="60960"/>
                                </a:lnTo>
                                <a:lnTo>
                                  <a:pt x="73240" y="129641"/>
                                </a:lnTo>
                                <a:lnTo>
                                  <a:pt x="74764" y="132689"/>
                                </a:lnTo>
                                <a:lnTo>
                                  <a:pt x="77812" y="135737"/>
                                </a:lnTo>
                                <a:lnTo>
                                  <a:pt x="79336" y="138785"/>
                                </a:lnTo>
                                <a:lnTo>
                                  <a:pt x="86956" y="146405"/>
                                </a:lnTo>
                                <a:lnTo>
                                  <a:pt x="88480" y="146405"/>
                                </a:lnTo>
                                <a:lnTo>
                                  <a:pt x="90004" y="148018"/>
                                </a:lnTo>
                                <a:lnTo>
                                  <a:pt x="111442" y="148018"/>
                                </a:lnTo>
                                <a:lnTo>
                                  <a:pt x="111442" y="146405"/>
                                </a:lnTo>
                                <a:lnTo>
                                  <a:pt x="114490" y="146405"/>
                                </a:lnTo>
                                <a:lnTo>
                                  <a:pt x="116014" y="144881"/>
                                </a:lnTo>
                                <a:lnTo>
                                  <a:pt x="116014" y="143357"/>
                                </a:lnTo>
                                <a:lnTo>
                                  <a:pt x="117538" y="143357"/>
                                </a:lnTo>
                                <a:lnTo>
                                  <a:pt x="117538" y="141833"/>
                                </a:lnTo>
                                <a:lnTo>
                                  <a:pt x="119062" y="140309"/>
                                </a:lnTo>
                                <a:lnTo>
                                  <a:pt x="119062" y="106781"/>
                                </a:lnTo>
                                <a:lnTo>
                                  <a:pt x="119062" y="4572"/>
                                </a:lnTo>
                                <a:close/>
                              </a:path>
                              <a:path w="706755" h="149860">
                                <a:moveTo>
                                  <a:pt x="248793" y="7620"/>
                                </a:moveTo>
                                <a:lnTo>
                                  <a:pt x="247269" y="6096"/>
                                </a:lnTo>
                                <a:lnTo>
                                  <a:pt x="247269" y="3048"/>
                                </a:lnTo>
                                <a:lnTo>
                                  <a:pt x="138874" y="3048"/>
                                </a:lnTo>
                                <a:lnTo>
                                  <a:pt x="138874" y="7620"/>
                                </a:lnTo>
                                <a:lnTo>
                                  <a:pt x="137350" y="9144"/>
                                </a:lnTo>
                                <a:lnTo>
                                  <a:pt x="137350" y="19812"/>
                                </a:lnTo>
                                <a:lnTo>
                                  <a:pt x="138874" y="21336"/>
                                </a:lnTo>
                                <a:lnTo>
                                  <a:pt x="138874" y="24384"/>
                                </a:lnTo>
                                <a:lnTo>
                                  <a:pt x="140398" y="25908"/>
                                </a:lnTo>
                                <a:lnTo>
                                  <a:pt x="178587" y="25908"/>
                                </a:lnTo>
                                <a:lnTo>
                                  <a:pt x="178587" y="144881"/>
                                </a:lnTo>
                                <a:lnTo>
                                  <a:pt x="180111" y="146405"/>
                                </a:lnTo>
                                <a:lnTo>
                                  <a:pt x="183159" y="146405"/>
                                </a:lnTo>
                                <a:lnTo>
                                  <a:pt x="184683" y="148018"/>
                                </a:lnTo>
                                <a:lnTo>
                                  <a:pt x="201447" y="148018"/>
                                </a:lnTo>
                                <a:lnTo>
                                  <a:pt x="202971" y="146405"/>
                                </a:lnTo>
                                <a:lnTo>
                                  <a:pt x="206019" y="146405"/>
                                </a:lnTo>
                                <a:lnTo>
                                  <a:pt x="207543" y="144881"/>
                                </a:lnTo>
                                <a:lnTo>
                                  <a:pt x="207543" y="25908"/>
                                </a:lnTo>
                                <a:lnTo>
                                  <a:pt x="247269" y="25908"/>
                                </a:lnTo>
                                <a:lnTo>
                                  <a:pt x="247269" y="22860"/>
                                </a:lnTo>
                                <a:lnTo>
                                  <a:pt x="248793" y="21336"/>
                                </a:lnTo>
                                <a:lnTo>
                                  <a:pt x="248793" y="7620"/>
                                </a:lnTo>
                                <a:close/>
                              </a:path>
                              <a:path w="706755" h="149860">
                                <a:moveTo>
                                  <a:pt x="384606" y="4572"/>
                                </a:moveTo>
                                <a:lnTo>
                                  <a:pt x="383082" y="4572"/>
                                </a:lnTo>
                                <a:lnTo>
                                  <a:pt x="383082" y="3048"/>
                                </a:lnTo>
                                <a:lnTo>
                                  <a:pt x="378510" y="3048"/>
                                </a:lnTo>
                                <a:lnTo>
                                  <a:pt x="376986" y="1524"/>
                                </a:lnTo>
                                <a:lnTo>
                                  <a:pt x="363270" y="1524"/>
                                </a:lnTo>
                                <a:lnTo>
                                  <a:pt x="361746" y="3048"/>
                                </a:lnTo>
                                <a:lnTo>
                                  <a:pt x="357174" y="3048"/>
                                </a:lnTo>
                                <a:lnTo>
                                  <a:pt x="357174" y="4572"/>
                                </a:lnTo>
                                <a:lnTo>
                                  <a:pt x="355650" y="4572"/>
                                </a:lnTo>
                                <a:lnTo>
                                  <a:pt x="355650" y="99161"/>
                                </a:lnTo>
                                <a:lnTo>
                                  <a:pt x="354126" y="103733"/>
                                </a:lnTo>
                                <a:lnTo>
                                  <a:pt x="354126" y="106781"/>
                                </a:lnTo>
                                <a:lnTo>
                                  <a:pt x="352602" y="111353"/>
                                </a:lnTo>
                                <a:lnTo>
                                  <a:pt x="349554" y="114401"/>
                                </a:lnTo>
                                <a:lnTo>
                                  <a:pt x="348030" y="117449"/>
                                </a:lnTo>
                                <a:lnTo>
                                  <a:pt x="344982" y="120497"/>
                                </a:lnTo>
                                <a:lnTo>
                                  <a:pt x="338886" y="123545"/>
                                </a:lnTo>
                                <a:lnTo>
                                  <a:pt x="334314" y="125069"/>
                                </a:lnTo>
                                <a:lnTo>
                                  <a:pt x="317461" y="125069"/>
                                </a:lnTo>
                                <a:lnTo>
                                  <a:pt x="296125" y="102209"/>
                                </a:lnTo>
                                <a:lnTo>
                                  <a:pt x="296125" y="4572"/>
                                </a:lnTo>
                                <a:lnTo>
                                  <a:pt x="294601" y="4572"/>
                                </a:lnTo>
                                <a:lnTo>
                                  <a:pt x="293077" y="3048"/>
                                </a:lnTo>
                                <a:lnTo>
                                  <a:pt x="290029" y="3048"/>
                                </a:lnTo>
                                <a:lnTo>
                                  <a:pt x="288505" y="1524"/>
                                </a:lnTo>
                                <a:lnTo>
                                  <a:pt x="273265" y="1524"/>
                                </a:lnTo>
                                <a:lnTo>
                                  <a:pt x="271741" y="3048"/>
                                </a:lnTo>
                                <a:lnTo>
                                  <a:pt x="268592" y="3048"/>
                                </a:lnTo>
                                <a:lnTo>
                                  <a:pt x="265544" y="6096"/>
                                </a:lnTo>
                                <a:lnTo>
                                  <a:pt x="265544" y="103733"/>
                                </a:lnTo>
                                <a:lnTo>
                                  <a:pt x="267068" y="111353"/>
                                </a:lnTo>
                                <a:lnTo>
                                  <a:pt x="270217" y="118973"/>
                                </a:lnTo>
                                <a:lnTo>
                                  <a:pt x="276313" y="131165"/>
                                </a:lnTo>
                                <a:lnTo>
                                  <a:pt x="282409" y="135737"/>
                                </a:lnTo>
                                <a:lnTo>
                                  <a:pt x="286981" y="140309"/>
                                </a:lnTo>
                                <a:lnTo>
                                  <a:pt x="293077" y="144881"/>
                                </a:lnTo>
                                <a:lnTo>
                                  <a:pt x="300697" y="146405"/>
                                </a:lnTo>
                                <a:lnTo>
                                  <a:pt x="306793" y="149542"/>
                                </a:lnTo>
                                <a:lnTo>
                                  <a:pt x="325081" y="149542"/>
                                </a:lnTo>
                                <a:lnTo>
                                  <a:pt x="331965" y="149288"/>
                                </a:lnTo>
                                <a:lnTo>
                                  <a:pt x="338696" y="148590"/>
                                </a:lnTo>
                                <a:lnTo>
                                  <a:pt x="345109" y="147574"/>
                                </a:lnTo>
                                <a:lnTo>
                                  <a:pt x="351078" y="146405"/>
                                </a:lnTo>
                                <a:lnTo>
                                  <a:pt x="357174" y="143357"/>
                                </a:lnTo>
                                <a:lnTo>
                                  <a:pt x="364794" y="140309"/>
                                </a:lnTo>
                                <a:lnTo>
                                  <a:pt x="369366" y="134213"/>
                                </a:lnTo>
                                <a:lnTo>
                                  <a:pt x="373938" y="129641"/>
                                </a:lnTo>
                                <a:lnTo>
                                  <a:pt x="377367" y="125069"/>
                                </a:lnTo>
                                <a:lnTo>
                                  <a:pt x="378510" y="123545"/>
                                </a:lnTo>
                                <a:lnTo>
                                  <a:pt x="380034" y="117449"/>
                                </a:lnTo>
                                <a:lnTo>
                                  <a:pt x="383082" y="109829"/>
                                </a:lnTo>
                                <a:lnTo>
                                  <a:pt x="384606" y="102209"/>
                                </a:lnTo>
                                <a:lnTo>
                                  <a:pt x="384606" y="4572"/>
                                </a:lnTo>
                                <a:close/>
                              </a:path>
                              <a:path w="706755" h="149860">
                                <a:moveTo>
                                  <a:pt x="531202" y="144881"/>
                                </a:moveTo>
                                <a:lnTo>
                                  <a:pt x="529678" y="143357"/>
                                </a:lnTo>
                                <a:lnTo>
                                  <a:pt x="529678" y="138785"/>
                                </a:lnTo>
                                <a:lnTo>
                                  <a:pt x="528154" y="135737"/>
                                </a:lnTo>
                                <a:lnTo>
                                  <a:pt x="520776" y="114401"/>
                                </a:lnTo>
                                <a:lnTo>
                                  <a:pt x="512876" y="91541"/>
                                </a:lnTo>
                                <a:lnTo>
                                  <a:pt x="491769" y="30480"/>
                                </a:lnTo>
                                <a:lnTo>
                                  <a:pt x="483870" y="7620"/>
                                </a:lnTo>
                                <a:lnTo>
                                  <a:pt x="483870" y="6096"/>
                                </a:lnTo>
                                <a:lnTo>
                                  <a:pt x="482346" y="6096"/>
                                </a:lnTo>
                                <a:lnTo>
                                  <a:pt x="482346" y="91541"/>
                                </a:lnTo>
                                <a:lnTo>
                                  <a:pt x="441096" y="91541"/>
                                </a:lnTo>
                                <a:lnTo>
                                  <a:pt x="462534" y="30480"/>
                                </a:lnTo>
                                <a:lnTo>
                                  <a:pt x="482346" y="91541"/>
                                </a:lnTo>
                                <a:lnTo>
                                  <a:pt x="482346" y="6096"/>
                                </a:lnTo>
                                <a:lnTo>
                                  <a:pt x="482346" y="4572"/>
                                </a:lnTo>
                                <a:lnTo>
                                  <a:pt x="480822" y="3048"/>
                                </a:lnTo>
                                <a:lnTo>
                                  <a:pt x="477774" y="3048"/>
                                </a:lnTo>
                                <a:lnTo>
                                  <a:pt x="474726" y="1524"/>
                                </a:lnTo>
                                <a:lnTo>
                                  <a:pt x="450342" y="1524"/>
                                </a:lnTo>
                                <a:lnTo>
                                  <a:pt x="448818" y="3048"/>
                                </a:lnTo>
                                <a:lnTo>
                                  <a:pt x="445770" y="3048"/>
                                </a:lnTo>
                                <a:lnTo>
                                  <a:pt x="444246" y="4572"/>
                                </a:lnTo>
                                <a:lnTo>
                                  <a:pt x="444246" y="6096"/>
                                </a:lnTo>
                                <a:lnTo>
                                  <a:pt x="442722" y="7620"/>
                                </a:lnTo>
                                <a:lnTo>
                                  <a:pt x="398424" y="135737"/>
                                </a:lnTo>
                                <a:lnTo>
                                  <a:pt x="398424" y="138785"/>
                                </a:lnTo>
                                <a:lnTo>
                                  <a:pt x="396900" y="140309"/>
                                </a:lnTo>
                                <a:lnTo>
                                  <a:pt x="396900" y="144881"/>
                                </a:lnTo>
                                <a:lnTo>
                                  <a:pt x="398424" y="146405"/>
                                </a:lnTo>
                                <a:lnTo>
                                  <a:pt x="399948" y="148018"/>
                                </a:lnTo>
                                <a:lnTo>
                                  <a:pt x="421284" y="148018"/>
                                </a:lnTo>
                                <a:lnTo>
                                  <a:pt x="422808" y="146405"/>
                                </a:lnTo>
                                <a:lnTo>
                                  <a:pt x="424332" y="146405"/>
                                </a:lnTo>
                                <a:lnTo>
                                  <a:pt x="424332" y="144881"/>
                                </a:lnTo>
                                <a:lnTo>
                                  <a:pt x="425856" y="143357"/>
                                </a:lnTo>
                                <a:lnTo>
                                  <a:pt x="425856" y="141833"/>
                                </a:lnTo>
                                <a:lnTo>
                                  <a:pt x="435000" y="114401"/>
                                </a:lnTo>
                                <a:lnTo>
                                  <a:pt x="489966" y="114401"/>
                                </a:lnTo>
                                <a:lnTo>
                                  <a:pt x="499110" y="143357"/>
                                </a:lnTo>
                                <a:lnTo>
                                  <a:pt x="499110" y="144881"/>
                                </a:lnTo>
                                <a:lnTo>
                                  <a:pt x="500722" y="146405"/>
                                </a:lnTo>
                                <a:lnTo>
                                  <a:pt x="502246" y="146405"/>
                                </a:lnTo>
                                <a:lnTo>
                                  <a:pt x="503770" y="148018"/>
                                </a:lnTo>
                                <a:lnTo>
                                  <a:pt x="526630" y="148018"/>
                                </a:lnTo>
                                <a:lnTo>
                                  <a:pt x="528154" y="146405"/>
                                </a:lnTo>
                                <a:lnTo>
                                  <a:pt x="529678" y="146405"/>
                                </a:lnTo>
                                <a:lnTo>
                                  <a:pt x="529678" y="144881"/>
                                </a:lnTo>
                                <a:lnTo>
                                  <a:pt x="531202" y="144881"/>
                                </a:lnTo>
                                <a:close/>
                              </a:path>
                              <a:path w="706755" h="149860">
                                <a:moveTo>
                                  <a:pt x="653313" y="18288"/>
                                </a:moveTo>
                                <a:lnTo>
                                  <a:pt x="651789" y="16764"/>
                                </a:lnTo>
                                <a:lnTo>
                                  <a:pt x="651789" y="13716"/>
                                </a:lnTo>
                                <a:lnTo>
                                  <a:pt x="650265" y="13716"/>
                                </a:lnTo>
                                <a:lnTo>
                                  <a:pt x="650265" y="12192"/>
                                </a:lnTo>
                                <a:lnTo>
                                  <a:pt x="647217" y="9144"/>
                                </a:lnTo>
                                <a:lnTo>
                                  <a:pt x="635025" y="3048"/>
                                </a:lnTo>
                                <a:lnTo>
                                  <a:pt x="631977" y="3048"/>
                                </a:lnTo>
                                <a:lnTo>
                                  <a:pt x="628929" y="1524"/>
                                </a:lnTo>
                                <a:lnTo>
                                  <a:pt x="624357" y="1524"/>
                                </a:lnTo>
                                <a:lnTo>
                                  <a:pt x="621309" y="0"/>
                                </a:lnTo>
                                <a:lnTo>
                                  <a:pt x="613600" y="0"/>
                                </a:lnTo>
                                <a:lnTo>
                                  <a:pt x="574929" y="11620"/>
                                </a:lnTo>
                                <a:lnTo>
                                  <a:pt x="551014" y="44196"/>
                                </a:lnTo>
                                <a:lnTo>
                                  <a:pt x="546442" y="76301"/>
                                </a:lnTo>
                                <a:lnTo>
                                  <a:pt x="546735" y="85153"/>
                                </a:lnTo>
                                <a:lnTo>
                                  <a:pt x="559879" y="126301"/>
                                </a:lnTo>
                                <a:lnTo>
                                  <a:pt x="584644" y="144881"/>
                                </a:lnTo>
                                <a:lnTo>
                                  <a:pt x="590613" y="146939"/>
                                </a:lnTo>
                                <a:lnTo>
                                  <a:pt x="597027" y="148399"/>
                                </a:lnTo>
                                <a:lnTo>
                                  <a:pt x="603707" y="149263"/>
                                </a:lnTo>
                                <a:lnTo>
                                  <a:pt x="610552" y="149542"/>
                                </a:lnTo>
                                <a:lnTo>
                                  <a:pt x="621309" y="149542"/>
                                </a:lnTo>
                                <a:lnTo>
                                  <a:pt x="624357" y="148018"/>
                                </a:lnTo>
                                <a:lnTo>
                                  <a:pt x="628929" y="148018"/>
                                </a:lnTo>
                                <a:lnTo>
                                  <a:pt x="633501" y="146405"/>
                                </a:lnTo>
                                <a:lnTo>
                                  <a:pt x="639597" y="143357"/>
                                </a:lnTo>
                                <a:lnTo>
                                  <a:pt x="642645" y="143357"/>
                                </a:lnTo>
                                <a:lnTo>
                                  <a:pt x="645693" y="141833"/>
                                </a:lnTo>
                                <a:lnTo>
                                  <a:pt x="648741" y="138785"/>
                                </a:lnTo>
                                <a:lnTo>
                                  <a:pt x="650265" y="138785"/>
                                </a:lnTo>
                                <a:lnTo>
                                  <a:pt x="650265" y="137261"/>
                                </a:lnTo>
                                <a:lnTo>
                                  <a:pt x="651789" y="137261"/>
                                </a:lnTo>
                                <a:lnTo>
                                  <a:pt x="651789" y="134213"/>
                                </a:lnTo>
                                <a:lnTo>
                                  <a:pt x="653313" y="132689"/>
                                </a:lnTo>
                                <a:lnTo>
                                  <a:pt x="653313" y="125069"/>
                                </a:lnTo>
                                <a:lnTo>
                                  <a:pt x="653313" y="115925"/>
                                </a:lnTo>
                                <a:lnTo>
                                  <a:pt x="651789" y="115925"/>
                                </a:lnTo>
                                <a:lnTo>
                                  <a:pt x="651789" y="112877"/>
                                </a:lnTo>
                                <a:lnTo>
                                  <a:pt x="647217" y="112877"/>
                                </a:lnTo>
                                <a:lnTo>
                                  <a:pt x="644169" y="115925"/>
                                </a:lnTo>
                                <a:lnTo>
                                  <a:pt x="638073" y="118973"/>
                                </a:lnTo>
                                <a:lnTo>
                                  <a:pt x="636549" y="120497"/>
                                </a:lnTo>
                                <a:lnTo>
                                  <a:pt x="633501" y="122021"/>
                                </a:lnTo>
                                <a:lnTo>
                                  <a:pt x="628929" y="123545"/>
                                </a:lnTo>
                                <a:lnTo>
                                  <a:pt x="625881" y="123545"/>
                                </a:lnTo>
                                <a:lnTo>
                                  <a:pt x="621309" y="125069"/>
                                </a:lnTo>
                                <a:lnTo>
                                  <a:pt x="609028" y="125069"/>
                                </a:lnTo>
                                <a:lnTo>
                                  <a:pt x="599884" y="122021"/>
                                </a:lnTo>
                                <a:lnTo>
                                  <a:pt x="595312" y="118973"/>
                                </a:lnTo>
                                <a:lnTo>
                                  <a:pt x="590740" y="117449"/>
                                </a:lnTo>
                                <a:lnTo>
                                  <a:pt x="584644" y="108305"/>
                                </a:lnTo>
                                <a:lnTo>
                                  <a:pt x="583120" y="103733"/>
                                </a:lnTo>
                                <a:lnTo>
                                  <a:pt x="580072" y="97637"/>
                                </a:lnTo>
                                <a:lnTo>
                                  <a:pt x="578548" y="91541"/>
                                </a:lnTo>
                                <a:lnTo>
                                  <a:pt x="578548" y="60960"/>
                                </a:lnTo>
                                <a:lnTo>
                                  <a:pt x="599884" y="28956"/>
                                </a:lnTo>
                                <a:lnTo>
                                  <a:pt x="604456" y="25908"/>
                                </a:lnTo>
                                <a:lnTo>
                                  <a:pt x="609028" y="24384"/>
                                </a:lnTo>
                                <a:lnTo>
                                  <a:pt x="619785" y="24384"/>
                                </a:lnTo>
                                <a:lnTo>
                                  <a:pt x="624357" y="25908"/>
                                </a:lnTo>
                                <a:lnTo>
                                  <a:pt x="627405" y="27432"/>
                                </a:lnTo>
                                <a:lnTo>
                                  <a:pt x="631977" y="27432"/>
                                </a:lnTo>
                                <a:lnTo>
                                  <a:pt x="638073" y="30480"/>
                                </a:lnTo>
                                <a:lnTo>
                                  <a:pt x="641121" y="33528"/>
                                </a:lnTo>
                                <a:lnTo>
                                  <a:pt x="642645" y="33528"/>
                                </a:lnTo>
                                <a:lnTo>
                                  <a:pt x="647217" y="38100"/>
                                </a:lnTo>
                                <a:lnTo>
                                  <a:pt x="648741" y="38100"/>
                                </a:lnTo>
                                <a:lnTo>
                                  <a:pt x="650265" y="36576"/>
                                </a:lnTo>
                                <a:lnTo>
                                  <a:pt x="651789" y="36576"/>
                                </a:lnTo>
                                <a:lnTo>
                                  <a:pt x="651789" y="33528"/>
                                </a:lnTo>
                                <a:lnTo>
                                  <a:pt x="653313" y="32004"/>
                                </a:lnTo>
                                <a:lnTo>
                                  <a:pt x="653313" y="24384"/>
                                </a:lnTo>
                                <a:lnTo>
                                  <a:pt x="653313" y="18288"/>
                                </a:lnTo>
                                <a:close/>
                              </a:path>
                              <a:path w="706755" h="149860">
                                <a:moveTo>
                                  <a:pt x="700659" y="3048"/>
                                </a:moveTo>
                                <a:lnTo>
                                  <a:pt x="699135" y="1524"/>
                                </a:lnTo>
                                <a:lnTo>
                                  <a:pt x="685419" y="1524"/>
                                </a:lnTo>
                                <a:lnTo>
                                  <a:pt x="682371" y="3048"/>
                                </a:lnTo>
                                <a:lnTo>
                                  <a:pt x="700659" y="3048"/>
                                </a:lnTo>
                                <a:close/>
                              </a:path>
                              <a:path w="706755" h="149860">
                                <a:moveTo>
                                  <a:pt x="702183" y="146405"/>
                                </a:moveTo>
                                <a:lnTo>
                                  <a:pt x="680847" y="146405"/>
                                </a:lnTo>
                                <a:lnTo>
                                  <a:pt x="682371" y="148018"/>
                                </a:lnTo>
                                <a:lnTo>
                                  <a:pt x="700659" y="148018"/>
                                </a:lnTo>
                                <a:lnTo>
                                  <a:pt x="702183" y="146405"/>
                                </a:lnTo>
                                <a:close/>
                              </a:path>
                              <a:path w="706755" h="149860">
                                <a:moveTo>
                                  <a:pt x="706755" y="4927"/>
                                </a:moveTo>
                                <a:lnTo>
                                  <a:pt x="705231" y="4927"/>
                                </a:lnTo>
                                <a:lnTo>
                                  <a:pt x="705231" y="3657"/>
                                </a:lnTo>
                                <a:lnTo>
                                  <a:pt x="678078" y="3657"/>
                                </a:lnTo>
                                <a:lnTo>
                                  <a:pt x="678078" y="4927"/>
                                </a:lnTo>
                                <a:lnTo>
                                  <a:pt x="677799" y="4927"/>
                                </a:lnTo>
                                <a:lnTo>
                                  <a:pt x="677799" y="144627"/>
                                </a:lnTo>
                                <a:lnTo>
                                  <a:pt x="677799" y="145897"/>
                                </a:lnTo>
                                <a:lnTo>
                                  <a:pt x="706374" y="145897"/>
                                </a:lnTo>
                                <a:lnTo>
                                  <a:pt x="706374" y="144627"/>
                                </a:lnTo>
                                <a:lnTo>
                                  <a:pt x="706755" y="144627"/>
                                </a:lnTo>
                                <a:lnTo>
                                  <a:pt x="706755" y="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6033" y="0"/>
                            <a:ext cx="137347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716" y="1524"/>
                            <a:ext cx="120586" cy="146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402" y="0"/>
                            <a:ext cx="199929" cy="1495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302498pt;margin-top:24.049438pt;width:119.5pt;height:11.8pt;mso-position-horizontal-relative:page;mso-position-vertical-relative:paragraph;z-index:-15661568;mso-wrap-distance-left:0;mso-wrap-distance-right:0" id="docshapegroup240" coordorigin="1726,481" coordsize="2390,236">
                <v:shape style="position:absolute;left:1726;top:485;width:157;height:229" type="#_x0000_t75" id="docshape241" stroked="false">
                  <v:imagedata r:id="rId323" o:title=""/>
                </v:shape>
                <v:shape style="position:absolute;left:1923;top:483;width:186;height:234" type="#_x0000_t75" id="docshape242" stroked="false">
                  <v:imagedata r:id="rId324" o:title=""/>
                </v:shape>
                <v:shape style="position:absolute;left:2163;top:480;width:1113;height:236" id="docshape243" coordorigin="2164,481" coordsize="1113,236" path="m2351,488l2349,488,2349,486,2342,486,2339,483,2322,483,2320,486,2313,486,2310,488,2310,649,2305,640,2303,637,2296,623,2293,616,2281,592,2252,536,2238,510,2233,500,2231,498,2229,493,2226,491,2224,491,2219,486,2171,486,2164,493,2164,712,2168,712,2171,714,2197,714,2200,712,2202,712,2204,709,2204,543,2202,536,2204,536,2212,558,2216,565,2219,572,2224,577,2279,685,2281,690,2286,695,2289,700,2301,712,2303,712,2305,714,2339,714,2339,712,2344,712,2346,709,2346,707,2349,707,2349,704,2351,702,2351,649,2351,488xm2555,493l2553,491,2553,486,2382,486,2382,493,2380,495,2380,512,2382,515,2382,519,2385,522,2445,522,2445,709,2447,712,2452,712,2454,714,2481,714,2483,712,2488,712,2490,709,2490,522,2553,522,2553,517,2555,515,2555,493xm2769,488l2767,488,2767,486,2760,486,2757,483,2736,483,2733,486,2726,486,2726,488,2724,488,2724,637,2721,644,2721,649,2719,656,2714,661,2712,666,2707,671,2697,676,2690,678,2664,678,2656,676,2647,671,2637,661,2635,656,2630,642,2630,488,2628,488,2625,486,2620,486,2618,483,2594,483,2592,486,2587,486,2582,491,2582,644,2584,656,2589,668,2599,688,2608,695,2616,702,2625,709,2637,712,2647,716,2676,716,2686,716,2697,715,2707,713,2716,712,2726,707,2738,702,2745,692,2752,685,2758,678,2760,676,2762,666,2767,654,2769,642,2769,488xm3000,709l2998,707,2998,700,2995,695,2984,661,2971,625,2938,529,2926,493,2926,491,2923,491,2923,625,2858,625,2892,529,2923,625,2923,491,2923,488,2921,486,2916,486,2911,483,2873,483,2870,486,2866,486,2863,488,2863,491,2861,493,2791,695,2791,700,2789,702,2789,709,2791,712,2793,714,2827,714,2829,712,2832,712,2832,709,2834,707,2834,704,2849,661,2935,661,2950,707,2950,709,2952,712,2955,712,2957,714,2993,714,2995,712,2998,712,2998,709,3000,709xm3192,510l3190,507,3190,503,3188,503,3188,500,3183,495,3164,486,3159,486,3154,483,3147,483,3142,481,3130,481,3118,481,3107,483,3096,485,3087,488,3078,494,3069,499,3061,505,3053,512,3046,520,3040,530,3035,540,3031,551,3028,562,3026,574,3025,587,3024,601,3025,615,3026,628,3028,640,3031,652,3035,662,3040,671,3045,680,3051,688,3060,697,3070,704,3084,709,3094,712,3104,715,3114,716,3125,716,3142,716,3147,714,3154,714,3161,712,3171,707,3176,707,3180,704,3185,700,3188,700,3188,697,3190,697,3190,692,3192,690,3192,678,3192,664,3190,664,3190,659,3183,659,3178,664,3168,668,3166,671,3161,673,3154,676,3149,676,3142,678,3123,678,3108,673,3101,668,3094,666,3084,652,3082,644,3077,635,3075,625,3075,577,3080,558,3084,548,3094,534,3101,529,3108,527,3116,522,3123,519,3140,519,3147,522,3152,524,3159,524,3168,529,3173,534,3176,534,3183,541,3185,541,3188,539,3190,539,3190,534,3192,531,3192,519,3192,510xm3267,486l3265,483,3243,483,3238,486,3267,486xm3269,712l3236,712,3238,714,3267,714,3269,712xm3277,489l3274,489,3274,487,3231,487,3231,489,3231,489,3231,709,3231,711,3276,711,3276,709,3277,709,3277,489xe" filled="true" fillcolor="#ff0000" stroked="false">
                  <v:path arrowok="t"/>
                  <v:fill type="solid"/>
                </v:shape>
                <v:shape style="position:absolute;left:3310;top:480;width:217;height:236" type="#_x0000_t75" id="docshape244" stroked="false">
                  <v:imagedata r:id="rId325" o:title=""/>
                </v:shape>
                <v:shape style="position:absolute;left:3560;top:483;width:190;height:231" type="#_x0000_t75" id="docshape245" stroked="false">
                  <v:imagedata r:id="rId326" o:title=""/>
                </v:shape>
                <v:shape style="position:absolute;left:3800;top:480;width:315;height:236" type="#_x0000_t75" id="docshape246" stroked="false">
                  <v:imagedata r:id="rId32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55424" behindDoc="1" locked="0" layoutInCell="1" allowOverlap="1">
            <wp:simplePos x="0" y="0"/>
            <wp:positionH relativeFrom="page">
              <wp:posOffset>1086897</wp:posOffset>
            </wp:positionH>
            <wp:positionV relativeFrom="paragraph">
              <wp:posOffset>749388</wp:posOffset>
            </wp:positionV>
            <wp:extent cx="3345211" cy="130683"/>
            <wp:effectExtent l="0" t="0" r="0" b="0"/>
            <wp:wrapTopAndBottom/>
            <wp:docPr id="327" name="Image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5211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55936" behindDoc="1" locked="0" layoutInCell="1" allowOverlap="1">
                <wp:simplePos x="0" y="0"/>
                <wp:positionH relativeFrom="page">
                  <wp:posOffset>4503229</wp:posOffset>
                </wp:positionH>
                <wp:positionV relativeFrom="paragraph">
                  <wp:posOffset>749388</wp:posOffset>
                </wp:positionV>
                <wp:extent cx="864235" cy="105410"/>
                <wp:effectExtent l="0" t="0" r="0" b="0"/>
                <wp:wrapTopAndBottom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4235" cy="105410"/>
                          <a:chOff x="0" y="0"/>
                          <a:chExt cx="864235" cy="105410"/>
                        </a:xfrm>
                      </wpg:grpSpPr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532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847248" y="86963"/>
                            <a:ext cx="171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8415">
                                <a:moveTo>
                                  <a:pt x="12192" y="18288"/>
                                </a:moveTo>
                                <a:lnTo>
                                  <a:pt x="6096" y="18288"/>
                                </a:lnTo>
                                <a:lnTo>
                                  <a:pt x="3048" y="16764"/>
                                </a:lnTo>
                                <a:lnTo>
                                  <a:pt x="1524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0" y="6096"/>
                                </a:lnTo>
                                <a:lnTo>
                                  <a:pt x="1524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1524"/>
                                </a:lnTo>
                                <a:lnTo>
                                  <a:pt x="16764" y="3048"/>
                                </a:lnTo>
                                <a:lnTo>
                                  <a:pt x="16764" y="15240"/>
                                </a:lnTo>
                                <a:lnTo>
                                  <a:pt x="15240" y="16764"/>
                                </a:lnTo>
                                <a:lnTo>
                                  <a:pt x="13716" y="16764"/>
                                </a:lnTo>
                                <a:lnTo>
                                  <a:pt x="12192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4.584991pt;margin-top:59.006947pt;width:68.05pt;height:8.3pt;mso-position-horizontal-relative:page;mso-position-vertical-relative:paragraph;z-index:-15660544;mso-wrap-distance-left:0;mso-wrap-distance-right:0" id="docshapegroup247" coordorigin="7092,1180" coordsize="1361,166">
                <v:shape style="position:absolute;left:7091;top:1180;width:1313;height:166" type="#_x0000_t75" id="docshape248" stroked="false">
                  <v:imagedata r:id="rId330" o:title=""/>
                </v:shape>
                <v:shape style="position:absolute;left:8425;top:1317;width:27;height:29" id="docshape249" coordorigin="8426,1317" coordsize="27,29" path="m8445,1346l8436,1346,8431,1343,8428,1341,8426,1336,8426,1327,8428,1322,8431,1322,8431,1319,8436,1317,8445,1317,8448,1319,8450,1319,8452,1322,8452,1341,8450,1343,8448,1343,8445,134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56448" behindDoc="1" locked="0" layoutInCell="1" allowOverlap="1">
                <wp:simplePos x="0" y="0"/>
                <wp:positionH relativeFrom="page">
                  <wp:posOffset>1092993</wp:posOffset>
                </wp:positionH>
                <wp:positionV relativeFrom="paragraph">
                  <wp:posOffset>1112576</wp:posOffset>
                </wp:positionV>
                <wp:extent cx="509905" cy="155575"/>
                <wp:effectExtent l="0" t="0" r="0" b="0"/>
                <wp:wrapTopAndBottom/>
                <wp:docPr id="331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905" cy="155575"/>
                          <a:chOff x="0" y="0"/>
                          <a:chExt cx="509905" cy="155575"/>
                        </a:xfrm>
                      </wpg:grpSpPr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19"/>
                            <a:ext cx="83915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103822" y="0"/>
                            <a:ext cx="2286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23825">
                                <a:moveTo>
                                  <a:pt x="21336" y="1524"/>
                                </a:moveTo>
                                <a:lnTo>
                                  <a:pt x="1524" y="1524"/>
                                </a:lnTo>
                                <a:lnTo>
                                  <a:pt x="1524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1524"/>
                                </a:lnTo>
                                <a:close/>
                              </a:path>
                              <a:path w="22860" h="123825">
                                <a:moveTo>
                                  <a:pt x="21336" y="122015"/>
                                </a:moveTo>
                                <a:lnTo>
                                  <a:pt x="1524" y="122015"/>
                                </a:lnTo>
                                <a:lnTo>
                                  <a:pt x="0" y="120491"/>
                                </a:lnTo>
                                <a:lnTo>
                                  <a:pt x="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120491"/>
                                </a:lnTo>
                                <a:lnTo>
                                  <a:pt x="21336" y="120491"/>
                                </a:lnTo>
                                <a:lnTo>
                                  <a:pt x="21336" y="122015"/>
                                </a:lnTo>
                                <a:close/>
                              </a:path>
                              <a:path w="22860" h="123825">
                                <a:moveTo>
                                  <a:pt x="18288" y="123539"/>
                                </a:moveTo>
                                <a:lnTo>
                                  <a:pt x="4572" y="123539"/>
                                </a:lnTo>
                                <a:lnTo>
                                  <a:pt x="3048" y="122015"/>
                                </a:lnTo>
                                <a:lnTo>
                                  <a:pt x="19812" y="122015"/>
                                </a:lnTo>
                                <a:lnTo>
                                  <a:pt x="18288" y="123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E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494" y="35051"/>
                            <a:ext cx="175641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947" y="35051"/>
                            <a:ext cx="167925" cy="900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0625pt;margin-top:87.604462pt;width:40.15pt;height:12.25pt;mso-position-horizontal-relative:page;mso-position-vertical-relative:paragraph;z-index:-15660032;mso-wrap-distance-left:0;mso-wrap-distance-right:0" id="docshapegroup250" coordorigin="1721,1752" coordsize="803,245">
                <v:shape style="position:absolute;left:1721;top:1764;width:133;height:181" type="#_x0000_t75" id="docshape251" stroked="false">
                  <v:imagedata r:id="rId334" o:title=""/>
                </v:shape>
                <v:shape style="position:absolute;left:1884;top:1752;width:36;height:195" id="docshape252" coordorigin="1885,1752" coordsize="36,195" path="m1918,1754l1887,1754,1887,1752,1918,1752,1918,1754xm1918,1944l1887,1944,1885,1942,1885,1754,1921,1754,1921,1942,1918,1942,1918,1944xm1914,1947l1892,1947,1890,1944,1916,1944,1914,1947xe" filled="true" fillcolor="#365e90" stroked="false">
                  <v:path arrowok="t"/>
                  <v:fill type="solid"/>
                </v:shape>
                <v:shape style="position:absolute;left:1951;top:1807;width:277;height:190" type="#_x0000_t75" id="docshape253" stroked="false">
                  <v:imagedata r:id="rId335" o:title=""/>
                </v:shape>
                <v:shape style="position:absolute;left:2259;top:1807;width:265;height:142" type="#_x0000_t75" id="docshape254" stroked="false">
                  <v:imagedata r:id="rId33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56960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1547392</wp:posOffset>
                </wp:positionV>
                <wp:extent cx="55244" cy="53975"/>
                <wp:effectExtent l="0" t="0" r="0" b="0"/>
                <wp:wrapTopAndBottom/>
                <wp:docPr id="336" name="Graphic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975">
                              <a:moveTo>
                                <a:pt x="35052" y="53435"/>
                              </a:moveTo>
                              <a:lnTo>
                                <a:pt x="19812" y="53435"/>
                              </a:lnTo>
                              <a:lnTo>
                                <a:pt x="13716" y="51911"/>
                              </a:lnTo>
                              <a:lnTo>
                                <a:pt x="9144" y="45720"/>
                              </a:lnTo>
                              <a:lnTo>
                                <a:pt x="3048" y="41148"/>
                              </a:lnTo>
                              <a:lnTo>
                                <a:pt x="0" y="33528"/>
                              </a:lnTo>
                              <a:lnTo>
                                <a:pt x="0" y="19812"/>
                              </a:lnTo>
                              <a:lnTo>
                                <a:pt x="3048" y="12192"/>
                              </a:lnTo>
                              <a:lnTo>
                                <a:pt x="9144" y="7620"/>
                              </a:lnTo>
                              <a:lnTo>
                                <a:pt x="13716" y="1524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4"/>
                              </a:lnTo>
                              <a:lnTo>
                                <a:pt x="51911" y="12192"/>
                              </a:lnTo>
                              <a:lnTo>
                                <a:pt x="54959" y="19812"/>
                              </a:lnTo>
                              <a:lnTo>
                                <a:pt x="54959" y="27432"/>
                              </a:lnTo>
                              <a:lnTo>
                                <a:pt x="54959" y="33528"/>
                              </a:lnTo>
                              <a:lnTo>
                                <a:pt x="51911" y="41148"/>
                              </a:lnTo>
                              <a:lnTo>
                                <a:pt x="41243" y="51911"/>
                              </a:lnTo>
                              <a:lnTo>
                                <a:pt x="35052" y="53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121.841942pt;width:4.350pt;height:4.25pt;mso-position-horizontal-relative:page;mso-position-vertical-relative:paragraph;z-index:-15659520;mso-wrap-distance-left:0;mso-wrap-distance-right:0" id="docshape255" coordorigin="2075,2437" coordsize="87,85" path="m2130,2521l2106,2521,2096,2519,2089,2509,2079,2502,2075,2490,2075,2468,2079,2456,2089,2449,2096,2439,2106,2437,2130,2437,2140,2439,2156,2456,2161,2468,2161,2480,2161,2490,2156,2502,2140,2519,2130,252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57472" behindDoc="1" locked="0" layoutInCell="1" allowOverlap="1">
                <wp:simplePos x="0" y="0"/>
                <wp:positionH relativeFrom="page">
                  <wp:posOffset>1552479</wp:posOffset>
                </wp:positionH>
                <wp:positionV relativeFrom="paragraph">
                  <wp:posOffset>1519961</wp:posOffset>
                </wp:positionV>
                <wp:extent cx="56515" cy="97790"/>
                <wp:effectExtent l="0" t="0" r="0" b="0"/>
                <wp:wrapTopAndBottom/>
                <wp:docPr id="337" name="Graphic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97790">
                              <a:moveTo>
                                <a:pt x="3048" y="25908"/>
                              </a:moveTo>
                              <a:lnTo>
                                <a:pt x="1524" y="25908"/>
                              </a:lnTo>
                              <a:lnTo>
                                <a:pt x="0" y="24384"/>
                              </a:lnTo>
                              <a:lnTo>
                                <a:pt x="0" y="16764"/>
                              </a:lnTo>
                              <a:lnTo>
                                <a:pt x="1524" y="16764"/>
                              </a:lnTo>
                              <a:lnTo>
                                <a:pt x="1524" y="15240"/>
                              </a:lnTo>
                              <a:lnTo>
                                <a:pt x="24384" y="1524"/>
                              </a:lnTo>
                              <a:lnTo>
                                <a:pt x="24384" y="0"/>
                              </a:lnTo>
                              <a:lnTo>
                                <a:pt x="35147" y="0"/>
                              </a:lnTo>
                              <a:lnTo>
                                <a:pt x="35147" y="1524"/>
                              </a:lnTo>
                              <a:lnTo>
                                <a:pt x="36671" y="1524"/>
                              </a:lnTo>
                              <a:lnTo>
                                <a:pt x="36671" y="13716"/>
                              </a:lnTo>
                              <a:lnTo>
                                <a:pt x="22860" y="13716"/>
                              </a:lnTo>
                              <a:lnTo>
                                <a:pt x="4572" y="24384"/>
                              </a:lnTo>
                              <a:lnTo>
                                <a:pt x="3048" y="24384"/>
                              </a:lnTo>
                              <a:lnTo>
                                <a:pt x="3048" y="25908"/>
                              </a:lnTo>
                              <a:close/>
                            </a:path>
                            <a:path w="56515" h="97790">
                              <a:moveTo>
                                <a:pt x="36671" y="86963"/>
                              </a:moveTo>
                              <a:lnTo>
                                <a:pt x="22860" y="86963"/>
                              </a:lnTo>
                              <a:lnTo>
                                <a:pt x="22860" y="13716"/>
                              </a:lnTo>
                              <a:lnTo>
                                <a:pt x="36671" y="13716"/>
                              </a:lnTo>
                              <a:lnTo>
                                <a:pt x="36671" y="86963"/>
                              </a:lnTo>
                              <a:close/>
                            </a:path>
                            <a:path w="56515" h="97790">
                              <a:moveTo>
                                <a:pt x="54959" y="97631"/>
                              </a:moveTo>
                              <a:lnTo>
                                <a:pt x="1524" y="97631"/>
                              </a:lnTo>
                              <a:lnTo>
                                <a:pt x="1524" y="96107"/>
                              </a:lnTo>
                              <a:lnTo>
                                <a:pt x="0" y="94583"/>
                              </a:lnTo>
                              <a:lnTo>
                                <a:pt x="0" y="88487"/>
                              </a:lnTo>
                              <a:lnTo>
                                <a:pt x="1524" y="88487"/>
                              </a:lnTo>
                              <a:lnTo>
                                <a:pt x="1524" y="86963"/>
                              </a:lnTo>
                              <a:lnTo>
                                <a:pt x="54959" y="86963"/>
                              </a:lnTo>
                              <a:lnTo>
                                <a:pt x="54959" y="88487"/>
                              </a:lnTo>
                              <a:lnTo>
                                <a:pt x="56483" y="90011"/>
                              </a:lnTo>
                              <a:lnTo>
                                <a:pt x="56483" y="94583"/>
                              </a:lnTo>
                              <a:lnTo>
                                <a:pt x="54959" y="94583"/>
                              </a:lnTo>
                              <a:lnTo>
                                <a:pt x="54959" y="976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2.2425pt;margin-top:119.681969pt;width:4.45pt;height:7.7pt;mso-position-horizontal-relative:page;mso-position-vertical-relative:paragraph;z-index:-15659008;mso-wrap-distance-left:0;mso-wrap-distance-right:0" id="docshape256" coordorigin="2445,2394" coordsize="89,154" path="m2450,2434l2447,2434,2445,2432,2445,2420,2447,2420,2447,2418,2483,2396,2483,2394,2500,2394,2500,2396,2503,2396,2503,2415,2481,2415,2452,2432,2450,2432,2450,2434xm2503,2531l2481,2531,2481,2415,2503,2415,2503,2531xm2531,2547l2447,2547,2447,2545,2445,2543,2445,2533,2447,2533,2447,2531,2531,2531,2531,2533,2534,2535,2534,2543,2531,2543,2531,254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57984" behindDoc="1" locked="0" layoutInCell="1" allowOverlap="1">
                <wp:simplePos x="0" y="0"/>
                <wp:positionH relativeFrom="page">
                  <wp:posOffset>1665446</wp:posOffset>
                </wp:positionH>
                <wp:positionV relativeFrom="paragraph">
                  <wp:posOffset>1527580</wp:posOffset>
                </wp:positionV>
                <wp:extent cx="371475" cy="116205"/>
                <wp:effectExtent l="0" t="0" r="0" b="0"/>
                <wp:wrapTopAndBottom/>
                <wp:docPr id="338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475" cy="116205"/>
                          <a:chOff x="0" y="0"/>
                          <a:chExt cx="371475" cy="116205"/>
                        </a:xfrm>
                      </wpg:grpSpPr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764"/>
                            <a:ext cx="13277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685" y="0"/>
                            <a:ext cx="218217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31.137497pt;margin-top:120.281944pt;width:29.25pt;height:9.15pt;mso-position-horizontal-relative:page;mso-position-vertical-relative:paragraph;z-index:-15658496;mso-wrap-distance-left:0;mso-wrap-distance-right:0" id="docshapegroup257" coordorigin="2623,2406" coordsize="585,183">
                <v:shape style="position:absolute;left:2622;top:2432;width:210;height:157" type="#_x0000_t75" id="docshape258" stroked="false">
                  <v:imagedata r:id="rId339" o:title=""/>
                </v:shape>
                <v:shape style="position:absolute;left:2863;top:2405;width:344;height:145" type="#_x0000_t75" id="docshape259" stroked="false">
                  <v:imagedata r:id="rId34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58496" behindDoc="1" locked="0" layoutInCell="1" allowOverlap="1">
                <wp:simplePos x="0" y="0"/>
                <wp:positionH relativeFrom="page">
                  <wp:posOffset>2111216</wp:posOffset>
                </wp:positionH>
                <wp:positionV relativeFrom="paragraph">
                  <wp:posOffset>1518437</wp:posOffset>
                </wp:positionV>
                <wp:extent cx="427990" cy="100965"/>
                <wp:effectExtent l="0" t="0" r="0" b="0"/>
                <wp:wrapTopAndBottom/>
                <wp:docPr id="341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990" cy="100965"/>
                          <a:chOff x="0" y="0"/>
                          <a:chExt cx="427990" cy="100965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0" y="0"/>
                            <a:ext cx="152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99695">
                                <a:moveTo>
                                  <a:pt x="13716" y="99155"/>
                                </a:moveTo>
                                <a:lnTo>
                                  <a:pt x="3048" y="99155"/>
                                </a:lnTo>
                                <a:lnTo>
                                  <a:pt x="3048" y="97631"/>
                                </a:lnTo>
                                <a:lnTo>
                                  <a:pt x="1524" y="97631"/>
                                </a:lnTo>
                                <a:lnTo>
                                  <a:pt x="1524" y="28956"/>
                                </a:lnTo>
                                <a:lnTo>
                                  <a:pt x="3048" y="28956"/>
                                </a:lnTo>
                                <a:lnTo>
                                  <a:pt x="3048" y="27432"/>
                                </a:lnTo>
                                <a:lnTo>
                                  <a:pt x="13716" y="27432"/>
                                </a:lnTo>
                                <a:lnTo>
                                  <a:pt x="13716" y="99155"/>
                                </a:lnTo>
                                <a:close/>
                              </a:path>
                              <a:path w="15240" h="99695">
                                <a:moveTo>
                                  <a:pt x="10668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3048" y="13716"/>
                                </a:lnTo>
                                <a:lnTo>
                                  <a:pt x="1524" y="13716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10668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3048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9143"/>
                            <a:ext cx="387762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66.237503pt;margin-top:119.561974pt;width:33.7pt;height:7.95pt;mso-position-horizontal-relative:page;mso-position-vertical-relative:paragraph;z-index:-15657984;mso-wrap-distance-left:0;mso-wrap-distance-right:0" id="docshapegroup260" coordorigin="3325,2391" coordsize="674,159">
                <v:shape style="position:absolute;left:3324;top:2391;width:24;height:157" id="docshape261" coordorigin="3325,2391" coordsize="24,157" path="m3346,2547l3330,2547,3330,2545,3327,2545,3327,2437,3330,2437,3330,2434,3346,2434,3346,2547xm3342,2415l3332,2415,3330,2413,3327,2413,3327,2410,3325,2408,3325,2398,3327,2396,3327,2394,3330,2391,3346,2391,3346,2394,3349,2396,3349,2410,3346,2413,3342,2415xe" filled="true" fillcolor="#000000" stroked="false">
                  <v:path arrowok="t"/>
                  <v:fill type="solid"/>
                </v:shape>
                <v:shape style="position:absolute;left:3387;top:2405;width:611;height:145" type="#_x0000_t75" id="docshape262" stroked="false">
                  <v:imagedata r:id="rId3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59008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1738178</wp:posOffset>
                </wp:positionV>
                <wp:extent cx="55244" cy="55244"/>
                <wp:effectExtent l="0" t="0" r="0" b="0"/>
                <wp:wrapTopAndBottom/>
                <wp:docPr id="344" name="Graphic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136.864471pt;width:4.350pt;height:4.350pt;mso-position-horizontal-relative:page;mso-position-vertical-relative:paragraph;z-index:-15657472;mso-wrap-distance-left:0;mso-wrap-distance-right:0" id="docshape263" coordorigin="2075,2737" coordsize="87,87" path="m2130,2824l2106,2824,2096,2819,2089,2809,2079,2802,2075,2792,2075,2768,2079,2759,2096,2742,2106,2737,2130,2737,2140,2742,2149,2749,2156,2759,2161,2768,2161,2780,2161,2792,2156,2802,2140,2819,2130,282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4F7311" w:rsidRDefault="004F7311">
      <w:pPr>
        <w:spacing w:before="209"/>
        <w:rPr>
          <w:rFonts w:ascii="Times New Roman"/>
          <w:sz w:val="20"/>
        </w:rPr>
      </w:pPr>
    </w:p>
    <w:p w:rsidR="004F7311" w:rsidRDefault="004F7311">
      <w:pPr>
        <w:spacing w:before="112"/>
        <w:rPr>
          <w:rFonts w:ascii="Times New Roman"/>
          <w:sz w:val="20"/>
        </w:rPr>
      </w:pPr>
    </w:p>
    <w:p w:rsidR="004F7311" w:rsidRDefault="004F7311">
      <w:pPr>
        <w:spacing w:before="140"/>
        <w:rPr>
          <w:rFonts w:ascii="Times New Roman"/>
          <w:sz w:val="20"/>
        </w:rPr>
      </w:pPr>
    </w:p>
    <w:p w:rsidR="004F7311" w:rsidRDefault="004F7311">
      <w:pPr>
        <w:spacing w:before="10"/>
        <w:rPr>
          <w:rFonts w:ascii="Times New Roman"/>
          <w:sz w:val="1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4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59520" behindDoc="1" locked="0" layoutInCell="1" allowOverlap="1">
            <wp:simplePos x="0" y="0"/>
            <wp:positionH relativeFrom="page">
              <wp:posOffset>1092993</wp:posOffset>
            </wp:positionH>
            <wp:positionV relativeFrom="paragraph">
              <wp:posOffset>189984</wp:posOffset>
            </wp:positionV>
            <wp:extent cx="711240" cy="126301"/>
            <wp:effectExtent l="0" t="0" r="0" b="0"/>
            <wp:wrapTopAndBottom/>
            <wp:docPr id="345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4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60032" behindDoc="1" locked="0" layoutInCell="1" allowOverlap="1">
            <wp:simplePos x="0" y="0"/>
            <wp:positionH relativeFrom="page">
              <wp:posOffset>1091469</wp:posOffset>
            </wp:positionH>
            <wp:positionV relativeFrom="paragraph">
              <wp:posOffset>583557</wp:posOffset>
            </wp:positionV>
            <wp:extent cx="777753" cy="128587"/>
            <wp:effectExtent l="0" t="0" r="0" b="0"/>
            <wp:wrapTopAndBottom/>
            <wp:docPr id="346" name="Image 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 346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753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60544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960163</wp:posOffset>
                </wp:positionV>
                <wp:extent cx="55244" cy="53975"/>
                <wp:effectExtent l="0" t="0" r="0" b="0"/>
                <wp:wrapTopAndBottom/>
                <wp:docPr id="347" name="Graphic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975">
                              <a:moveTo>
                                <a:pt x="35052" y="53435"/>
                              </a:moveTo>
                              <a:lnTo>
                                <a:pt x="19812" y="53435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243"/>
                              </a:lnTo>
                              <a:lnTo>
                                <a:pt x="0" y="33527"/>
                              </a:lnTo>
                              <a:lnTo>
                                <a:pt x="0" y="19811"/>
                              </a:lnTo>
                              <a:lnTo>
                                <a:pt x="3048" y="12191"/>
                              </a:lnTo>
                              <a:lnTo>
                                <a:pt x="9144" y="7619"/>
                              </a:lnTo>
                              <a:lnTo>
                                <a:pt x="13716" y="1523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3"/>
                              </a:lnTo>
                              <a:lnTo>
                                <a:pt x="51911" y="12191"/>
                              </a:lnTo>
                              <a:lnTo>
                                <a:pt x="54959" y="19811"/>
                              </a:lnTo>
                              <a:lnTo>
                                <a:pt x="54959" y="25907"/>
                              </a:lnTo>
                              <a:lnTo>
                                <a:pt x="54959" y="33527"/>
                              </a:lnTo>
                              <a:lnTo>
                                <a:pt x="51911" y="41243"/>
                              </a:lnTo>
                              <a:lnTo>
                                <a:pt x="41243" y="51911"/>
                              </a:lnTo>
                              <a:lnTo>
                                <a:pt x="35052" y="53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75.603439pt;width:4.350pt;height:4.25pt;mso-position-horizontal-relative:page;mso-position-vertical-relative:paragraph;z-index:-15655936;mso-wrap-distance-left:0;mso-wrap-distance-right:0" id="docshape264" coordorigin="2075,1512" coordsize="87,85" path="m2130,1596l2106,1596,2096,1594,2089,1584,2079,1577,2075,1565,2075,1543,2079,1531,2089,1524,2096,1514,2106,1512,2130,1512,2140,1514,2156,1531,2161,1543,2161,1553,2161,1565,2156,1577,2140,1594,2130,159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61056" behindDoc="1" locked="0" layoutInCell="1" allowOverlap="1">
                <wp:simplePos x="0" y="0"/>
                <wp:positionH relativeFrom="page">
                  <wp:posOffset>1552479</wp:posOffset>
                </wp:positionH>
                <wp:positionV relativeFrom="paragraph">
                  <wp:posOffset>932731</wp:posOffset>
                </wp:positionV>
                <wp:extent cx="56515" cy="97790"/>
                <wp:effectExtent l="0" t="0" r="0" b="0"/>
                <wp:wrapTopAndBottom/>
                <wp:docPr id="348" name="Graphic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97790">
                              <a:moveTo>
                                <a:pt x="4572" y="24384"/>
                              </a:moveTo>
                              <a:lnTo>
                                <a:pt x="0" y="24384"/>
                              </a:lnTo>
                              <a:lnTo>
                                <a:pt x="0" y="16764"/>
                              </a:lnTo>
                              <a:lnTo>
                                <a:pt x="1524" y="16764"/>
                              </a:lnTo>
                              <a:lnTo>
                                <a:pt x="1524" y="15240"/>
                              </a:lnTo>
                              <a:lnTo>
                                <a:pt x="24384" y="1524"/>
                              </a:lnTo>
                              <a:lnTo>
                                <a:pt x="24384" y="0"/>
                              </a:lnTo>
                              <a:lnTo>
                                <a:pt x="35147" y="0"/>
                              </a:lnTo>
                              <a:lnTo>
                                <a:pt x="35147" y="1524"/>
                              </a:lnTo>
                              <a:lnTo>
                                <a:pt x="36671" y="1524"/>
                              </a:lnTo>
                              <a:lnTo>
                                <a:pt x="36671" y="13716"/>
                              </a:lnTo>
                              <a:lnTo>
                                <a:pt x="22860" y="13716"/>
                              </a:lnTo>
                              <a:lnTo>
                                <a:pt x="4572" y="24384"/>
                              </a:lnTo>
                              <a:close/>
                            </a:path>
                            <a:path w="56515" h="97790">
                              <a:moveTo>
                                <a:pt x="36671" y="86963"/>
                              </a:moveTo>
                              <a:lnTo>
                                <a:pt x="22860" y="86963"/>
                              </a:lnTo>
                              <a:lnTo>
                                <a:pt x="22860" y="13716"/>
                              </a:lnTo>
                              <a:lnTo>
                                <a:pt x="36671" y="13716"/>
                              </a:lnTo>
                              <a:lnTo>
                                <a:pt x="36671" y="86963"/>
                              </a:lnTo>
                              <a:close/>
                            </a:path>
                            <a:path w="56515" h="97790">
                              <a:moveTo>
                                <a:pt x="3048" y="25908"/>
                              </a:moveTo>
                              <a:lnTo>
                                <a:pt x="1524" y="25908"/>
                              </a:lnTo>
                              <a:lnTo>
                                <a:pt x="1524" y="24384"/>
                              </a:lnTo>
                              <a:lnTo>
                                <a:pt x="3048" y="24384"/>
                              </a:lnTo>
                              <a:lnTo>
                                <a:pt x="3048" y="25908"/>
                              </a:lnTo>
                              <a:close/>
                            </a:path>
                            <a:path w="56515" h="97790">
                              <a:moveTo>
                                <a:pt x="53435" y="97631"/>
                              </a:moveTo>
                              <a:lnTo>
                                <a:pt x="1524" y="97631"/>
                              </a:lnTo>
                              <a:lnTo>
                                <a:pt x="1524" y="96107"/>
                              </a:lnTo>
                              <a:lnTo>
                                <a:pt x="0" y="94583"/>
                              </a:lnTo>
                              <a:lnTo>
                                <a:pt x="0" y="88487"/>
                              </a:lnTo>
                              <a:lnTo>
                                <a:pt x="1524" y="88487"/>
                              </a:lnTo>
                              <a:lnTo>
                                <a:pt x="1524" y="86963"/>
                              </a:lnTo>
                              <a:lnTo>
                                <a:pt x="54959" y="86963"/>
                              </a:lnTo>
                              <a:lnTo>
                                <a:pt x="54959" y="88487"/>
                              </a:lnTo>
                              <a:lnTo>
                                <a:pt x="56483" y="90011"/>
                              </a:lnTo>
                              <a:lnTo>
                                <a:pt x="56483" y="94583"/>
                              </a:lnTo>
                              <a:lnTo>
                                <a:pt x="54959" y="94583"/>
                              </a:lnTo>
                              <a:lnTo>
                                <a:pt x="54959" y="96107"/>
                              </a:lnTo>
                              <a:lnTo>
                                <a:pt x="53435" y="976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2.2425pt;margin-top:73.443443pt;width:4.45pt;height:7.7pt;mso-position-horizontal-relative:page;mso-position-vertical-relative:paragraph;z-index:-15655424;mso-wrap-distance-left:0;mso-wrap-distance-right:0" id="docshape265" coordorigin="2445,1469" coordsize="89,154" path="m2452,1507l2445,1507,2445,1495,2447,1495,2447,1493,2483,1471,2483,1469,2500,1469,2500,1471,2503,1471,2503,1490,2481,1490,2452,1507xm2503,1606l2481,1606,2481,1490,2503,1490,2503,1606xm2450,1510l2447,1510,2447,1507,2450,1507,2450,1510xm2529,1623l2447,1623,2447,1620,2445,1618,2445,1608,2447,1608,2447,1606,2531,1606,2531,1608,2534,1611,2534,1618,2531,1618,2531,1620,2529,162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61568" behindDoc="1" locked="0" layoutInCell="1" allowOverlap="1">
                <wp:simplePos x="0" y="0"/>
                <wp:positionH relativeFrom="page">
                  <wp:posOffset>1665446</wp:posOffset>
                </wp:positionH>
                <wp:positionV relativeFrom="paragraph">
                  <wp:posOffset>940352</wp:posOffset>
                </wp:positionV>
                <wp:extent cx="371475" cy="116205"/>
                <wp:effectExtent l="0" t="0" r="0" b="0"/>
                <wp:wrapTopAndBottom/>
                <wp:docPr id="349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475" cy="116205"/>
                          <a:chOff x="0" y="0"/>
                          <a:chExt cx="371475" cy="116205"/>
                        </a:xfrm>
                      </wpg:grpSpPr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763"/>
                            <a:ext cx="13277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685" y="0"/>
                            <a:ext cx="218217" cy="915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31.137497pt;margin-top:74.043465pt;width:29.25pt;height:9.15pt;mso-position-horizontal-relative:page;mso-position-vertical-relative:paragraph;z-index:-15654912;mso-wrap-distance-left:0;mso-wrap-distance-right:0" id="docshapegroup266" coordorigin="2623,1481" coordsize="585,183">
                <v:shape style="position:absolute;left:2622;top:1507;width:210;height:157" type="#_x0000_t75" id="docshape267" stroked="false">
                  <v:imagedata r:id="rId347" o:title=""/>
                </v:shape>
                <v:shape style="position:absolute;left:2863;top:1480;width:344;height:145" type="#_x0000_t75" id="docshape268" stroked="false">
                  <v:imagedata r:id="rId34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62080" behindDoc="1" locked="0" layoutInCell="1" allowOverlap="1">
                <wp:simplePos x="0" y="0"/>
                <wp:positionH relativeFrom="page">
                  <wp:posOffset>2111216</wp:posOffset>
                </wp:positionH>
                <wp:positionV relativeFrom="paragraph">
                  <wp:posOffset>931207</wp:posOffset>
                </wp:positionV>
                <wp:extent cx="427990" cy="100965"/>
                <wp:effectExtent l="0" t="0" r="0" b="0"/>
                <wp:wrapTopAndBottom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990" cy="100965"/>
                          <a:chOff x="0" y="0"/>
                          <a:chExt cx="427990" cy="100965"/>
                        </a:xfrm>
                      </wpg:grpSpPr>
                      <wps:wsp>
                        <wps:cNvPr id="353" name="Graphic 353"/>
                        <wps:cNvSpPr/>
                        <wps:spPr>
                          <a:xfrm>
                            <a:off x="0" y="0"/>
                            <a:ext cx="152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99695">
                                <a:moveTo>
                                  <a:pt x="13716" y="99155"/>
                                </a:moveTo>
                                <a:lnTo>
                                  <a:pt x="3048" y="99155"/>
                                </a:lnTo>
                                <a:lnTo>
                                  <a:pt x="3048" y="97631"/>
                                </a:lnTo>
                                <a:lnTo>
                                  <a:pt x="1524" y="97631"/>
                                </a:lnTo>
                                <a:lnTo>
                                  <a:pt x="1524" y="28956"/>
                                </a:lnTo>
                                <a:lnTo>
                                  <a:pt x="3048" y="28956"/>
                                </a:lnTo>
                                <a:lnTo>
                                  <a:pt x="3048" y="27432"/>
                                </a:lnTo>
                                <a:lnTo>
                                  <a:pt x="13716" y="27432"/>
                                </a:lnTo>
                                <a:lnTo>
                                  <a:pt x="13716" y="99155"/>
                                </a:lnTo>
                                <a:close/>
                              </a:path>
                              <a:path w="15240" h="99695">
                                <a:moveTo>
                                  <a:pt x="10668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3048" y="13716"/>
                                </a:lnTo>
                                <a:lnTo>
                                  <a:pt x="1524" y="13716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10668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3048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9144"/>
                            <a:ext cx="387762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66.237503pt;margin-top:73.323448pt;width:33.7pt;height:7.95pt;mso-position-horizontal-relative:page;mso-position-vertical-relative:paragraph;z-index:-15654400;mso-wrap-distance-left:0;mso-wrap-distance-right:0" id="docshapegroup269" coordorigin="3325,1466" coordsize="674,159">
                <v:shape style="position:absolute;left:3324;top:1466;width:24;height:157" id="docshape270" coordorigin="3325,1466" coordsize="24,157" path="m3346,1623l3330,1623,3330,1620,3327,1620,3327,1512,3330,1512,3330,1510,3346,1510,3346,1623xm3342,1490l3332,1490,3330,1488,3327,1488,3327,1486,3325,1483,3325,1474,3327,1471,3327,1469,3330,1466,3346,1466,3346,1469,3349,1471,3349,1486,3346,1486,3346,1488,3342,1490xe" filled="true" fillcolor="#000000" stroked="false">
                  <v:path arrowok="t"/>
                  <v:fill type="solid"/>
                </v:shape>
                <v:shape style="position:absolute;left:3387;top:1480;width:611;height:145" type="#_x0000_t75" id="docshape271" stroked="false">
                  <v:imagedata r:id="rId350" o:title=""/>
                </v:shape>
                <w10:wrap type="topAndBottom"/>
              </v:group>
            </w:pict>
          </mc:Fallback>
        </mc:AlternateContent>
      </w:r>
    </w:p>
    <w:p w:rsidR="004F7311" w:rsidRDefault="004F7311">
      <w:pPr>
        <w:spacing w:before="166"/>
        <w:rPr>
          <w:rFonts w:ascii="Times New Roman"/>
          <w:sz w:val="20"/>
        </w:rPr>
      </w:pPr>
    </w:p>
    <w:p w:rsidR="004F7311" w:rsidRDefault="004F7311">
      <w:pPr>
        <w:spacing w:before="91"/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  <w:sectPr w:rsidR="004F7311">
          <w:headerReference w:type="default" r:id="rId351"/>
          <w:footerReference w:type="default" r:id="rId352"/>
          <w:pgSz w:w="11910" w:h="16840"/>
          <w:pgMar w:top="1540" w:right="708" w:bottom="2100" w:left="850" w:header="730" w:footer="1912" w:gutter="0"/>
          <w:cols w:space="720"/>
        </w:sectPr>
      </w:pPr>
    </w:p>
    <w:p w:rsidR="004F7311" w:rsidRDefault="00F96468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lastRenderedPageBreak/>
        <w:drawing>
          <wp:anchor distT="0" distB="0" distL="0" distR="0" simplePos="0" relativeHeight="487191552" behindDoc="1" locked="0" layoutInCell="1" allowOverlap="1">
            <wp:simplePos x="0" y="0"/>
            <wp:positionH relativeFrom="page">
              <wp:posOffset>1895855</wp:posOffset>
            </wp:positionH>
            <wp:positionV relativeFrom="page">
              <wp:posOffset>3067811</wp:posOffset>
            </wp:positionV>
            <wp:extent cx="3782567" cy="4571999"/>
            <wp:effectExtent l="0" t="0" r="0" b="0"/>
            <wp:wrapNone/>
            <wp:docPr id="359" name="Image 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567" cy="457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31552" behindDoc="0" locked="0" layoutInCell="1" allowOverlap="1">
                <wp:simplePos x="0" y="0"/>
                <wp:positionH relativeFrom="page">
                  <wp:posOffset>1323492</wp:posOffset>
                </wp:positionH>
                <wp:positionV relativeFrom="page">
                  <wp:posOffset>5930646</wp:posOffset>
                </wp:positionV>
                <wp:extent cx="90170" cy="99695"/>
                <wp:effectExtent l="0" t="0" r="0" b="0"/>
                <wp:wrapNone/>
                <wp:docPr id="360" name="Graphic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" cy="99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170" h="99695">
                              <a:moveTo>
                                <a:pt x="54965" y="88582"/>
                              </a:moveTo>
                              <a:lnTo>
                                <a:pt x="53441" y="88582"/>
                              </a:lnTo>
                              <a:lnTo>
                                <a:pt x="53441" y="87058"/>
                              </a:lnTo>
                              <a:lnTo>
                                <a:pt x="35153" y="87058"/>
                              </a:lnTo>
                              <a:lnTo>
                                <a:pt x="35153" y="13817"/>
                              </a:lnTo>
                              <a:lnTo>
                                <a:pt x="35153" y="1524"/>
                              </a:lnTo>
                              <a:lnTo>
                                <a:pt x="32105" y="1524"/>
                              </a:lnTo>
                              <a:lnTo>
                                <a:pt x="32105" y="0"/>
                              </a:lnTo>
                              <a:lnTo>
                                <a:pt x="27432" y="0"/>
                              </a:lnTo>
                              <a:lnTo>
                                <a:pt x="25908" y="1524"/>
                              </a:lnTo>
                              <a:lnTo>
                                <a:pt x="24384" y="1524"/>
                              </a:lnTo>
                              <a:lnTo>
                                <a:pt x="1524" y="15341"/>
                              </a:lnTo>
                              <a:lnTo>
                                <a:pt x="1524" y="16865"/>
                              </a:lnTo>
                              <a:lnTo>
                                <a:pt x="0" y="16865"/>
                              </a:lnTo>
                              <a:lnTo>
                                <a:pt x="0" y="26009"/>
                              </a:lnTo>
                              <a:lnTo>
                                <a:pt x="4572" y="26009"/>
                              </a:lnTo>
                              <a:lnTo>
                                <a:pt x="22860" y="13817"/>
                              </a:lnTo>
                              <a:lnTo>
                                <a:pt x="22860" y="87058"/>
                              </a:lnTo>
                              <a:lnTo>
                                <a:pt x="1524" y="87058"/>
                              </a:lnTo>
                              <a:lnTo>
                                <a:pt x="1524" y="88582"/>
                              </a:lnTo>
                              <a:lnTo>
                                <a:pt x="0" y="88582"/>
                              </a:lnTo>
                              <a:lnTo>
                                <a:pt x="0" y="96202"/>
                              </a:lnTo>
                              <a:lnTo>
                                <a:pt x="1524" y="97726"/>
                              </a:lnTo>
                              <a:lnTo>
                                <a:pt x="54965" y="97726"/>
                              </a:lnTo>
                              <a:lnTo>
                                <a:pt x="54965" y="88582"/>
                              </a:lnTo>
                              <a:close/>
                            </a:path>
                            <a:path w="90170" h="99695">
                              <a:moveTo>
                                <a:pt x="90106" y="83921"/>
                              </a:moveTo>
                              <a:lnTo>
                                <a:pt x="88493" y="82397"/>
                              </a:lnTo>
                              <a:lnTo>
                                <a:pt x="86969" y="80873"/>
                              </a:lnTo>
                              <a:lnTo>
                                <a:pt x="79349" y="80873"/>
                              </a:lnTo>
                              <a:lnTo>
                                <a:pt x="76301" y="82397"/>
                              </a:lnTo>
                              <a:lnTo>
                                <a:pt x="74777" y="83921"/>
                              </a:lnTo>
                              <a:lnTo>
                                <a:pt x="74777" y="96202"/>
                              </a:lnTo>
                              <a:lnTo>
                                <a:pt x="76301" y="96202"/>
                              </a:lnTo>
                              <a:lnTo>
                                <a:pt x="76301" y="97726"/>
                              </a:lnTo>
                              <a:lnTo>
                                <a:pt x="79349" y="99250"/>
                              </a:lnTo>
                              <a:lnTo>
                                <a:pt x="85445" y="99250"/>
                              </a:lnTo>
                              <a:lnTo>
                                <a:pt x="88493" y="96202"/>
                              </a:lnTo>
                              <a:lnTo>
                                <a:pt x="90106" y="96202"/>
                              </a:lnTo>
                              <a:lnTo>
                                <a:pt x="90106" y="839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4.212006pt;margin-top:466.980011pt;width:7.1pt;height:7.85pt;mso-position-horizontal-relative:page;mso-position-vertical-relative:page;z-index:15831552" id="docshape274" coordorigin="2084,9340" coordsize="142,157" path="m2171,9479l2168,9479,2168,9477,2140,9477,2140,9361,2140,9342,2135,9342,2135,9340,2127,9340,2125,9342,2123,9342,2087,9364,2087,9366,2084,9366,2084,9381,2091,9381,2120,9361,2120,9477,2087,9477,2087,9479,2084,9479,2084,9491,2087,9494,2171,9494,2171,9479xm2226,9472l2224,9469,2221,9467,2209,9467,2204,9469,2202,9472,2202,9491,2204,9491,2204,9494,2209,9496,2219,9496,2224,9491,2226,9491,2226,947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32064" behindDoc="0" locked="0" layoutInCell="1" allowOverlap="1">
                <wp:simplePos x="0" y="0"/>
                <wp:positionH relativeFrom="page">
                  <wp:posOffset>1318920</wp:posOffset>
                </wp:positionH>
                <wp:positionV relativeFrom="page">
                  <wp:posOffset>6121438</wp:posOffset>
                </wp:positionV>
                <wp:extent cx="95250" cy="97790"/>
                <wp:effectExtent l="0" t="0" r="0" b="0"/>
                <wp:wrapNone/>
                <wp:docPr id="361" name="Graphic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7790">
                              <a:moveTo>
                                <a:pt x="59537" y="88480"/>
                              </a:moveTo>
                              <a:lnTo>
                                <a:pt x="58013" y="86956"/>
                              </a:lnTo>
                              <a:lnTo>
                                <a:pt x="15240" y="86956"/>
                              </a:lnTo>
                              <a:lnTo>
                                <a:pt x="30480" y="70192"/>
                              </a:lnTo>
                              <a:lnTo>
                                <a:pt x="36677" y="65620"/>
                              </a:lnTo>
                              <a:lnTo>
                                <a:pt x="39725" y="59524"/>
                              </a:lnTo>
                              <a:lnTo>
                                <a:pt x="44297" y="56388"/>
                              </a:lnTo>
                              <a:lnTo>
                                <a:pt x="47345" y="51816"/>
                              </a:lnTo>
                              <a:lnTo>
                                <a:pt x="48869" y="47244"/>
                              </a:lnTo>
                              <a:lnTo>
                                <a:pt x="51917" y="44196"/>
                              </a:lnTo>
                              <a:lnTo>
                                <a:pt x="53441" y="41148"/>
                              </a:lnTo>
                              <a:lnTo>
                                <a:pt x="54965" y="36576"/>
                              </a:lnTo>
                              <a:lnTo>
                                <a:pt x="54965" y="18288"/>
                              </a:lnTo>
                              <a:lnTo>
                                <a:pt x="53441" y="15240"/>
                              </a:lnTo>
                              <a:lnTo>
                                <a:pt x="53441" y="12192"/>
                              </a:lnTo>
                              <a:lnTo>
                                <a:pt x="51917" y="10668"/>
                              </a:lnTo>
                              <a:lnTo>
                                <a:pt x="45821" y="4572"/>
                              </a:lnTo>
                              <a:lnTo>
                                <a:pt x="36677" y="0"/>
                              </a:lnTo>
                              <a:lnTo>
                                <a:pt x="21336" y="0"/>
                              </a:lnTo>
                              <a:lnTo>
                                <a:pt x="19812" y="1524"/>
                              </a:lnTo>
                              <a:lnTo>
                                <a:pt x="13716" y="1524"/>
                              </a:lnTo>
                              <a:lnTo>
                                <a:pt x="12192" y="3048"/>
                              </a:lnTo>
                              <a:lnTo>
                                <a:pt x="9144" y="4572"/>
                              </a:lnTo>
                              <a:lnTo>
                                <a:pt x="7620" y="4572"/>
                              </a:lnTo>
                              <a:lnTo>
                                <a:pt x="6096" y="6096"/>
                              </a:lnTo>
                              <a:lnTo>
                                <a:pt x="4572" y="6096"/>
                              </a:lnTo>
                              <a:lnTo>
                                <a:pt x="4572" y="7620"/>
                              </a:lnTo>
                              <a:lnTo>
                                <a:pt x="3048" y="7620"/>
                              </a:lnTo>
                              <a:lnTo>
                                <a:pt x="3048" y="9144"/>
                              </a:lnTo>
                              <a:lnTo>
                                <a:pt x="1524" y="9144"/>
                              </a:lnTo>
                              <a:lnTo>
                                <a:pt x="1524" y="18288"/>
                              </a:lnTo>
                              <a:lnTo>
                                <a:pt x="3048" y="18288"/>
                              </a:lnTo>
                              <a:lnTo>
                                <a:pt x="3048" y="19812"/>
                              </a:lnTo>
                              <a:lnTo>
                                <a:pt x="4572" y="19812"/>
                              </a:lnTo>
                              <a:lnTo>
                                <a:pt x="4572" y="18288"/>
                              </a:lnTo>
                              <a:lnTo>
                                <a:pt x="6096" y="18288"/>
                              </a:lnTo>
                              <a:lnTo>
                                <a:pt x="7620" y="16764"/>
                              </a:lnTo>
                              <a:lnTo>
                                <a:pt x="9144" y="16764"/>
                              </a:lnTo>
                              <a:lnTo>
                                <a:pt x="12192" y="13716"/>
                              </a:lnTo>
                              <a:lnTo>
                                <a:pt x="15240" y="13716"/>
                              </a:lnTo>
                              <a:lnTo>
                                <a:pt x="16764" y="12192"/>
                              </a:lnTo>
                              <a:lnTo>
                                <a:pt x="19812" y="12192"/>
                              </a:lnTo>
                              <a:lnTo>
                                <a:pt x="22860" y="10668"/>
                              </a:lnTo>
                              <a:lnTo>
                                <a:pt x="27432" y="10668"/>
                              </a:lnTo>
                              <a:lnTo>
                                <a:pt x="30480" y="12192"/>
                              </a:lnTo>
                              <a:lnTo>
                                <a:pt x="32004" y="12192"/>
                              </a:lnTo>
                              <a:lnTo>
                                <a:pt x="35052" y="15240"/>
                              </a:lnTo>
                              <a:lnTo>
                                <a:pt x="36677" y="15240"/>
                              </a:lnTo>
                              <a:lnTo>
                                <a:pt x="39725" y="18288"/>
                              </a:lnTo>
                              <a:lnTo>
                                <a:pt x="39725" y="21336"/>
                              </a:lnTo>
                              <a:lnTo>
                                <a:pt x="41249" y="22860"/>
                              </a:lnTo>
                              <a:lnTo>
                                <a:pt x="41249" y="33528"/>
                              </a:lnTo>
                              <a:lnTo>
                                <a:pt x="39725" y="36576"/>
                              </a:lnTo>
                              <a:lnTo>
                                <a:pt x="39725" y="39624"/>
                              </a:lnTo>
                              <a:lnTo>
                                <a:pt x="38201" y="42672"/>
                              </a:lnTo>
                              <a:lnTo>
                                <a:pt x="36677" y="44196"/>
                              </a:lnTo>
                              <a:lnTo>
                                <a:pt x="33528" y="48768"/>
                              </a:lnTo>
                              <a:lnTo>
                                <a:pt x="32004" y="51816"/>
                              </a:lnTo>
                              <a:lnTo>
                                <a:pt x="28956" y="54864"/>
                              </a:lnTo>
                              <a:lnTo>
                                <a:pt x="25908" y="59524"/>
                              </a:lnTo>
                              <a:lnTo>
                                <a:pt x="21336" y="64096"/>
                              </a:lnTo>
                              <a:lnTo>
                                <a:pt x="3048" y="83908"/>
                              </a:lnTo>
                              <a:lnTo>
                                <a:pt x="1524" y="85432"/>
                              </a:lnTo>
                              <a:lnTo>
                                <a:pt x="1524" y="86956"/>
                              </a:lnTo>
                              <a:lnTo>
                                <a:pt x="0" y="86956"/>
                              </a:lnTo>
                              <a:lnTo>
                                <a:pt x="0" y="96100"/>
                              </a:lnTo>
                              <a:lnTo>
                                <a:pt x="1524" y="97624"/>
                              </a:lnTo>
                              <a:lnTo>
                                <a:pt x="59537" y="97624"/>
                              </a:lnTo>
                              <a:lnTo>
                                <a:pt x="59537" y="88480"/>
                              </a:lnTo>
                              <a:close/>
                            </a:path>
                            <a:path w="95250" h="97790">
                              <a:moveTo>
                                <a:pt x="94678" y="83908"/>
                              </a:moveTo>
                              <a:lnTo>
                                <a:pt x="93065" y="82384"/>
                              </a:lnTo>
                              <a:lnTo>
                                <a:pt x="91541" y="80860"/>
                              </a:lnTo>
                              <a:lnTo>
                                <a:pt x="83921" y="80860"/>
                              </a:lnTo>
                              <a:lnTo>
                                <a:pt x="80873" y="82384"/>
                              </a:lnTo>
                              <a:lnTo>
                                <a:pt x="79349" y="83908"/>
                              </a:lnTo>
                              <a:lnTo>
                                <a:pt x="79349" y="96100"/>
                              </a:lnTo>
                              <a:lnTo>
                                <a:pt x="80873" y="96100"/>
                              </a:lnTo>
                              <a:lnTo>
                                <a:pt x="80873" y="97624"/>
                              </a:lnTo>
                              <a:lnTo>
                                <a:pt x="91541" y="97624"/>
                              </a:lnTo>
                              <a:lnTo>
                                <a:pt x="93065" y="96100"/>
                              </a:lnTo>
                              <a:lnTo>
                                <a:pt x="94678" y="96100"/>
                              </a:lnTo>
                              <a:lnTo>
                                <a:pt x="94678" y="839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852005pt;margin-top:482.003021pt;width:7.5pt;height:7.7pt;mso-position-horizontal-relative:page;mso-position-vertical-relative:page;z-index:15832064" id="docshape275" coordorigin="2077,9640" coordsize="150,154" path="m2171,9779l2168,9777,2101,9777,2125,9751,2135,9743,2140,9734,2147,9729,2152,9722,2154,9714,2159,9710,2161,9705,2164,9698,2164,9669,2161,9664,2161,9659,2159,9657,2149,9647,2135,9640,2111,9640,2108,9642,2099,9642,2096,9645,2091,9647,2089,9647,2087,9650,2084,9650,2084,9652,2082,9652,2082,9654,2079,9654,2079,9669,2082,9669,2082,9671,2084,9671,2084,9669,2087,9669,2089,9666,2091,9666,2096,9662,2101,9662,2103,9659,2108,9659,2113,9657,2120,9657,2125,9659,2127,9659,2132,9664,2135,9664,2140,9669,2140,9674,2142,9676,2142,9693,2140,9698,2140,9702,2137,9707,2135,9710,2130,9717,2127,9722,2123,9726,2118,9734,2111,9741,2082,9772,2079,9775,2079,9777,2077,9777,2077,9791,2079,9794,2171,9794,2171,9779xm2226,9772l2224,9770,2221,9767,2209,9767,2204,9770,2202,9772,2202,9791,2204,9791,2204,9794,2221,9794,2224,9791,2226,9791,2226,977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32576" behindDoc="0" locked="0" layoutInCell="1" allowOverlap="1">
                <wp:simplePos x="0" y="0"/>
                <wp:positionH relativeFrom="page">
                  <wp:posOffset>1317396</wp:posOffset>
                </wp:positionH>
                <wp:positionV relativeFrom="page">
                  <wp:posOffset>6302985</wp:posOffset>
                </wp:positionV>
                <wp:extent cx="96520" cy="99695"/>
                <wp:effectExtent l="0" t="0" r="0" b="0"/>
                <wp:wrapNone/>
                <wp:docPr id="362" name="Graphic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" cy="99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99695">
                              <a:moveTo>
                                <a:pt x="61061" y="67144"/>
                              </a:moveTo>
                              <a:lnTo>
                                <a:pt x="59537" y="64096"/>
                              </a:lnTo>
                              <a:lnTo>
                                <a:pt x="59537" y="61048"/>
                              </a:lnTo>
                              <a:lnTo>
                                <a:pt x="58013" y="59524"/>
                              </a:lnTo>
                              <a:lnTo>
                                <a:pt x="56489" y="56476"/>
                              </a:lnTo>
                              <a:lnTo>
                                <a:pt x="54965" y="54952"/>
                              </a:lnTo>
                              <a:lnTo>
                                <a:pt x="51917" y="53428"/>
                              </a:lnTo>
                              <a:lnTo>
                                <a:pt x="50393" y="50380"/>
                              </a:lnTo>
                              <a:lnTo>
                                <a:pt x="47345" y="50380"/>
                              </a:lnTo>
                              <a:lnTo>
                                <a:pt x="41249" y="47332"/>
                              </a:lnTo>
                              <a:lnTo>
                                <a:pt x="38201" y="47332"/>
                              </a:lnTo>
                              <a:lnTo>
                                <a:pt x="41249" y="45808"/>
                              </a:lnTo>
                              <a:lnTo>
                                <a:pt x="44297" y="45808"/>
                              </a:lnTo>
                              <a:lnTo>
                                <a:pt x="45821" y="44284"/>
                              </a:lnTo>
                              <a:lnTo>
                                <a:pt x="48869" y="42760"/>
                              </a:lnTo>
                              <a:lnTo>
                                <a:pt x="50393" y="41236"/>
                              </a:lnTo>
                              <a:lnTo>
                                <a:pt x="51917" y="39624"/>
                              </a:lnTo>
                              <a:lnTo>
                                <a:pt x="53441" y="36576"/>
                              </a:lnTo>
                              <a:lnTo>
                                <a:pt x="54965" y="35052"/>
                              </a:lnTo>
                              <a:lnTo>
                                <a:pt x="54965" y="32004"/>
                              </a:lnTo>
                              <a:lnTo>
                                <a:pt x="56489" y="28956"/>
                              </a:lnTo>
                              <a:lnTo>
                                <a:pt x="56489" y="16764"/>
                              </a:lnTo>
                              <a:lnTo>
                                <a:pt x="53441" y="10668"/>
                              </a:lnTo>
                              <a:lnTo>
                                <a:pt x="47345" y="4572"/>
                              </a:lnTo>
                              <a:lnTo>
                                <a:pt x="38201" y="0"/>
                              </a:lnTo>
                              <a:lnTo>
                                <a:pt x="22860" y="0"/>
                              </a:lnTo>
                              <a:lnTo>
                                <a:pt x="19812" y="1524"/>
                              </a:lnTo>
                              <a:lnTo>
                                <a:pt x="15240" y="1524"/>
                              </a:lnTo>
                              <a:lnTo>
                                <a:pt x="13716" y="3048"/>
                              </a:lnTo>
                              <a:lnTo>
                                <a:pt x="10668" y="4572"/>
                              </a:lnTo>
                              <a:lnTo>
                                <a:pt x="9144" y="4572"/>
                              </a:lnTo>
                              <a:lnTo>
                                <a:pt x="7620" y="6096"/>
                              </a:lnTo>
                              <a:lnTo>
                                <a:pt x="6096" y="6096"/>
                              </a:lnTo>
                              <a:lnTo>
                                <a:pt x="6096" y="7620"/>
                              </a:lnTo>
                              <a:lnTo>
                                <a:pt x="4572" y="7620"/>
                              </a:lnTo>
                              <a:lnTo>
                                <a:pt x="4572" y="9144"/>
                              </a:lnTo>
                              <a:lnTo>
                                <a:pt x="3048" y="9144"/>
                              </a:lnTo>
                              <a:lnTo>
                                <a:pt x="3048" y="18288"/>
                              </a:lnTo>
                              <a:lnTo>
                                <a:pt x="6096" y="18288"/>
                              </a:lnTo>
                              <a:lnTo>
                                <a:pt x="7620" y="16764"/>
                              </a:lnTo>
                              <a:lnTo>
                                <a:pt x="9144" y="16764"/>
                              </a:lnTo>
                              <a:lnTo>
                                <a:pt x="10668" y="15240"/>
                              </a:lnTo>
                              <a:lnTo>
                                <a:pt x="12192" y="15240"/>
                              </a:lnTo>
                              <a:lnTo>
                                <a:pt x="13716" y="13716"/>
                              </a:lnTo>
                              <a:lnTo>
                                <a:pt x="16764" y="12192"/>
                              </a:lnTo>
                              <a:lnTo>
                                <a:pt x="18288" y="12192"/>
                              </a:lnTo>
                              <a:lnTo>
                                <a:pt x="21336" y="10668"/>
                              </a:lnTo>
                              <a:lnTo>
                                <a:pt x="32004" y="10668"/>
                              </a:lnTo>
                              <a:lnTo>
                                <a:pt x="33528" y="12192"/>
                              </a:lnTo>
                              <a:lnTo>
                                <a:pt x="35052" y="12192"/>
                              </a:lnTo>
                              <a:lnTo>
                                <a:pt x="38201" y="13716"/>
                              </a:lnTo>
                              <a:lnTo>
                                <a:pt x="38201" y="15240"/>
                              </a:lnTo>
                              <a:lnTo>
                                <a:pt x="41249" y="18288"/>
                              </a:lnTo>
                              <a:lnTo>
                                <a:pt x="41249" y="19812"/>
                              </a:lnTo>
                              <a:lnTo>
                                <a:pt x="42773" y="21336"/>
                              </a:lnTo>
                              <a:lnTo>
                                <a:pt x="42773" y="30480"/>
                              </a:lnTo>
                              <a:lnTo>
                                <a:pt x="41249" y="32004"/>
                              </a:lnTo>
                              <a:lnTo>
                                <a:pt x="39725" y="35052"/>
                              </a:lnTo>
                              <a:lnTo>
                                <a:pt x="38201" y="36576"/>
                              </a:lnTo>
                              <a:lnTo>
                                <a:pt x="36576" y="38100"/>
                              </a:lnTo>
                              <a:lnTo>
                                <a:pt x="35052" y="39624"/>
                              </a:lnTo>
                              <a:lnTo>
                                <a:pt x="33528" y="41236"/>
                              </a:lnTo>
                              <a:lnTo>
                                <a:pt x="30480" y="42760"/>
                              </a:lnTo>
                              <a:lnTo>
                                <a:pt x="12192" y="42760"/>
                              </a:lnTo>
                              <a:lnTo>
                                <a:pt x="12192" y="44284"/>
                              </a:lnTo>
                              <a:lnTo>
                                <a:pt x="10668" y="44284"/>
                              </a:lnTo>
                              <a:lnTo>
                                <a:pt x="10668" y="53428"/>
                              </a:lnTo>
                              <a:lnTo>
                                <a:pt x="28956" y="53428"/>
                              </a:lnTo>
                              <a:lnTo>
                                <a:pt x="32004" y="54952"/>
                              </a:lnTo>
                              <a:lnTo>
                                <a:pt x="35052" y="54952"/>
                              </a:lnTo>
                              <a:lnTo>
                                <a:pt x="38201" y="56476"/>
                              </a:lnTo>
                              <a:lnTo>
                                <a:pt x="39725" y="58000"/>
                              </a:lnTo>
                              <a:lnTo>
                                <a:pt x="42773" y="59524"/>
                              </a:lnTo>
                              <a:lnTo>
                                <a:pt x="44297" y="62572"/>
                              </a:lnTo>
                              <a:lnTo>
                                <a:pt x="44297" y="64096"/>
                              </a:lnTo>
                              <a:lnTo>
                                <a:pt x="45821" y="65620"/>
                              </a:lnTo>
                              <a:lnTo>
                                <a:pt x="45821" y="77812"/>
                              </a:lnTo>
                              <a:lnTo>
                                <a:pt x="44297" y="80860"/>
                              </a:lnTo>
                              <a:lnTo>
                                <a:pt x="38201" y="86956"/>
                              </a:lnTo>
                              <a:lnTo>
                                <a:pt x="35052" y="86956"/>
                              </a:lnTo>
                              <a:lnTo>
                                <a:pt x="32004" y="88480"/>
                              </a:lnTo>
                              <a:lnTo>
                                <a:pt x="19812" y="88480"/>
                              </a:lnTo>
                              <a:lnTo>
                                <a:pt x="16764" y="86956"/>
                              </a:lnTo>
                              <a:lnTo>
                                <a:pt x="15240" y="86956"/>
                              </a:lnTo>
                              <a:lnTo>
                                <a:pt x="12192" y="85432"/>
                              </a:lnTo>
                              <a:lnTo>
                                <a:pt x="10668" y="85432"/>
                              </a:lnTo>
                              <a:lnTo>
                                <a:pt x="7620" y="83908"/>
                              </a:lnTo>
                              <a:lnTo>
                                <a:pt x="6096" y="82384"/>
                              </a:lnTo>
                              <a:lnTo>
                                <a:pt x="4572" y="82384"/>
                              </a:lnTo>
                              <a:lnTo>
                                <a:pt x="3048" y="80860"/>
                              </a:lnTo>
                              <a:lnTo>
                                <a:pt x="1524" y="80860"/>
                              </a:lnTo>
                              <a:lnTo>
                                <a:pt x="1524" y="82384"/>
                              </a:lnTo>
                              <a:lnTo>
                                <a:pt x="0" y="82384"/>
                              </a:lnTo>
                              <a:lnTo>
                                <a:pt x="0" y="90004"/>
                              </a:lnTo>
                              <a:lnTo>
                                <a:pt x="1524" y="90004"/>
                              </a:lnTo>
                              <a:lnTo>
                                <a:pt x="1524" y="93052"/>
                              </a:lnTo>
                              <a:lnTo>
                                <a:pt x="3048" y="93052"/>
                              </a:lnTo>
                              <a:lnTo>
                                <a:pt x="4572" y="94576"/>
                              </a:lnTo>
                              <a:lnTo>
                                <a:pt x="6096" y="94576"/>
                              </a:lnTo>
                              <a:lnTo>
                                <a:pt x="7620" y="96100"/>
                              </a:lnTo>
                              <a:lnTo>
                                <a:pt x="10668" y="96100"/>
                              </a:lnTo>
                              <a:lnTo>
                                <a:pt x="12192" y="97624"/>
                              </a:lnTo>
                              <a:lnTo>
                                <a:pt x="18288" y="97624"/>
                              </a:lnTo>
                              <a:lnTo>
                                <a:pt x="21336" y="99148"/>
                              </a:lnTo>
                              <a:lnTo>
                                <a:pt x="36576" y="99148"/>
                              </a:lnTo>
                              <a:lnTo>
                                <a:pt x="45821" y="96100"/>
                              </a:lnTo>
                              <a:lnTo>
                                <a:pt x="48869" y="93052"/>
                              </a:lnTo>
                              <a:lnTo>
                                <a:pt x="51917" y="91528"/>
                              </a:lnTo>
                              <a:lnTo>
                                <a:pt x="54965" y="88480"/>
                              </a:lnTo>
                              <a:lnTo>
                                <a:pt x="58013" y="82384"/>
                              </a:lnTo>
                              <a:lnTo>
                                <a:pt x="59537" y="77812"/>
                              </a:lnTo>
                              <a:lnTo>
                                <a:pt x="61061" y="74764"/>
                              </a:lnTo>
                              <a:lnTo>
                                <a:pt x="61061" y="67144"/>
                              </a:lnTo>
                              <a:close/>
                            </a:path>
                            <a:path w="96520" h="99695">
                              <a:moveTo>
                                <a:pt x="96202" y="83908"/>
                              </a:moveTo>
                              <a:lnTo>
                                <a:pt x="94589" y="82384"/>
                              </a:lnTo>
                              <a:lnTo>
                                <a:pt x="93065" y="80860"/>
                              </a:lnTo>
                              <a:lnTo>
                                <a:pt x="85445" y="80860"/>
                              </a:lnTo>
                              <a:lnTo>
                                <a:pt x="82397" y="82384"/>
                              </a:lnTo>
                              <a:lnTo>
                                <a:pt x="80873" y="83908"/>
                              </a:lnTo>
                              <a:lnTo>
                                <a:pt x="80873" y="96100"/>
                              </a:lnTo>
                              <a:lnTo>
                                <a:pt x="82397" y="96100"/>
                              </a:lnTo>
                              <a:lnTo>
                                <a:pt x="82397" y="97624"/>
                              </a:lnTo>
                              <a:lnTo>
                                <a:pt x="93065" y="97624"/>
                              </a:lnTo>
                              <a:lnTo>
                                <a:pt x="94589" y="96100"/>
                              </a:lnTo>
                              <a:lnTo>
                                <a:pt x="96202" y="96100"/>
                              </a:lnTo>
                              <a:lnTo>
                                <a:pt x="96202" y="839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002pt;margin-top:496.298035pt;width:7.6pt;height:7.85pt;mso-position-horizontal-relative:page;mso-position-vertical-relative:page;z-index:15832576" id="docshape276" coordorigin="2075,9926" coordsize="152,157" path="m2171,10032l2168,10027,2168,10022,2166,10020,2164,10015,2161,10013,2156,10010,2154,10005,2149,10005,2140,10001,2135,10001,2140,9998,2144,9998,2147,9996,2152,9993,2154,9991,2156,9988,2159,9984,2161,9981,2161,9976,2164,9972,2164,9952,2159,9943,2149,9933,2135,9926,2111,9926,2106,9928,2099,9928,2096,9931,2091,9933,2089,9933,2087,9936,2084,9936,2084,9938,2082,9938,2082,9940,2079,9940,2079,9955,2084,9955,2087,9952,2089,9952,2091,9950,2094,9950,2096,9948,2101,9945,2103,9945,2108,9943,2125,9943,2127,9945,2130,9945,2135,9948,2135,9950,2140,9955,2140,9957,2142,9960,2142,9974,2140,9976,2137,9981,2135,9984,2132,9986,2130,9988,2127,9991,2123,9993,2094,9993,2094,9996,2091,9996,2091,10010,2120,10010,2125,10013,2130,10013,2135,10015,2137,10017,2142,10020,2144,10025,2144,10027,2147,10029,2147,10049,2144,10053,2135,10063,2130,10063,2125,10065,2106,10065,2101,10063,2099,10063,2094,10061,2091,10061,2087,10058,2084,10056,2082,10056,2079,10053,2077,10053,2077,10056,2075,10056,2075,10068,2077,10068,2077,10073,2079,10073,2082,10075,2084,10075,2087,10077,2091,10077,2094,10080,2103,10080,2108,10082,2132,10082,2147,10077,2152,10073,2156,10070,2161,10065,2166,10056,2168,10049,2171,10044,2171,10032xm2226,10058l2224,10056,2221,10053,2209,10053,2204,10056,2202,10058,2202,10077,2204,10077,2204,10080,2221,10080,2224,10077,2226,10077,2226,1005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15833088" behindDoc="0" locked="0" layoutInCell="1" allowOverlap="1">
            <wp:simplePos x="0" y="0"/>
            <wp:positionH relativeFrom="page">
              <wp:posOffset>1541811</wp:posOffset>
            </wp:positionH>
            <wp:positionV relativeFrom="page">
              <wp:posOffset>5923978</wp:posOffset>
            </wp:positionV>
            <wp:extent cx="4518781" cy="1066800"/>
            <wp:effectExtent l="0" t="0" r="0" b="0"/>
            <wp:wrapNone/>
            <wp:docPr id="363" name="Image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 363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781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33600" behindDoc="0" locked="0" layoutInCell="1" allowOverlap="1">
                <wp:simplePos x="0" y="0"/>
                <wp:positionH relativeFrom="page">
                  <wp:posOffset>1314348</wp:posOffset>
                </wp:positionH>
                <wp:positionV relativeFrom="page">
                  <wp:posOffset>6495199</wp:posOffset>
                </wp:positionV>
                <wp:extent cx="99695" cy="97790"/>
                <wp:effectExtent l="0" t="0" r="0" b="0"/>
                <wp:wrapNone/>
                <wp:docPr id="364" name="Graphic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69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695" h="97790">
                              <a:moveTo>
                                <a:pt x="68668" y="65620"/>
                              </a:moveTo>
                              <a:lnTo>
                                <a:pt x="67144" y="65620"/>
                              </a:lnTo>
                              <a:lnTo>
                                <a:pt x="67144" y="64096"/>
                              </a:lnTo>
                              <a:lnTo>
                                <a:pt x="54952" y="64096"/>
                              </a:lnTo>
                              <a:lnTo>
                                <a:pt x="54952" y="10668"/>
                              </a:lnTo>
                              <a:lnTo>
                                <a:pt x="54952" y="1524"/>
                              </a:lnTo>
                              <a:lnTo>
                                <a:pt x="53428" y="0"/>
                              </a:lnTo>
                              <a:lnTo>
                                <a:pt x="42760" y="0"/>
                              </a:lnTo>
                              <a:lnTo>
                                <a:pt x="42760" y="10668"/>
                              </a:lnTo>
                              <a:lnTo>
                                <a:pt x="42760" y="64096"/>
                              </a:lnTo>
                              <a:lnTo>
                                <a:pt x="10668" y="64096"/>
                              </a:lnTo>
                              <a:lnTo>
                                <a:pt x="42760" y="10668"/>
                              </a:lnTo>
                              <a:lnTo>
                                <a:pt x="42760" y="0"/>
                              </a:lnTo>
                              <a:lnTo>
                                <a:pt x="38100" y="0"/>
                              </a:lnTo>
                              <a:lnTo>
                                <a:pt x="36576" y="1524"/>
                              </a:lnTo>
                              <a:lnTo>
                                <a:pt x="1524" y="61048"/>
                              </a:lnTo>
                              <a:lnTo>
                                <a:pt x="0" y="61048"/>
                              </a:lnTo>
                              <a:lnTo>
                                <a:pt x="0" y="73240"/>
                              </a:lnTo>
                              <a:lnTo>
                                <a:pt x="1524" y="73240"/>
                              </a:lnTo>
                              <a:lnTo>
                                <a:pt x="1524" y="74764"/>
                              </a:lnTo>
                              <a:lnTo>
                                <a:pt x="42760" y="74764"/>
                              </a:lnTo>
                              <a:lnTo>
                                <a:pt x="42760" y="96202"/>
                              </a:lnTo>
                              <a:lnTo>
                                <a:pt x="45808" y="96202"/>
                              </a:lnTo>
                              <a:lnTo>
                                <a:pt x="47332" y="97726"/>
                              </a:lnTo>
                              <a:lnTo>
                                <a:pt x="50380" y="97726"/>
                              </a:lnTo>
                              <a:lnTo>
                                <a:pt x="50380" y="96202"/>
                              </a:lnTo>
                              <a:lnTo>
                                <a:pt x="54952" y="96202"/>
                              </a:lnTo>
                              <a:lnTo>
                                <a:pt x="54952" y="74764"/>
                              </a:lnTo>
                              <a:lnTo>
                                <a:pt x="67144" y="74764"/>
                              </a:lnTo>
                              <a:lnTo>
                                <a:pt x="67144" y="73240"/>
                              </a:lnTo>
                              <a:lnTo>
                                <a:pt x="68668" y="73240"/>
                              </a:lnTo>
                              <a:lnTo>
                                <a:pt x="68668" y="65620"/>
                              </a:lnTo>
                              <a:close/>
                            </a:path>
                            <a:path w="99695" h="97790">
                              <a:moveTo>
                                <a:pt x="99250" y="82384"/>
                              </a:moveTo>
                              <a:lnTo>
                                <a:pt x="97726" y="80860"/>
                              </a:lnTo>
                              <a:lnTo>
                                <a:pt x="96202" y="80860"/>
                              </a:lnTo>
                              <a:lnTo>
                                <a:pt x="94678" y="79336"/>
                              </a:lnTo>
                              <a:lnTo>
                                <a:pt x="88582" y="79336"/>
                              </a:lnTo>
                              <a:lnTo>
                                <a:pt x="85534" y="80860"/>
                              </a:lnTo>
                              <a:lnTo>
                                <a:pt x="84010" y="82384"/>
                              </a:lnTo>
                              <a:lnTo>
                                <a:pt x="82486" y="85432"/>
                              </a:lnTo>
                              <a:lnTo>
                                <a:pt x="82486" y="91528"/>
                              </a:lnTo>
                              <a:lnTo>
                                <a:pt x="84010" y="94576"/>
                              </a:lnTo>
                              <a:lnTo>
                                <a:pt x="85534" y="96100"/>
                              </a:lnTo>
                              <a:lnTo>
                                <a:pt x="88582" y="97624"/>
                              </a:lnTo>
                              <a:lnTo>
                                <a:pt x="94678" y="97624"/>
                              </a:lnTo>
                              <a:lnTo>
                                <a:pt x="96202" y="96100"/>
                              </a:lnTo>
                              <a:lnTo>
                                <a:pt x="97726" y="96100"/>
                              </a:lnTo>
                              <a:lnTo>
                                <a:pt x="99250" y="94576"/>
                              </a:lnTo>
                              <a:lnTo>
                                <a:pt x="99250" y="82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492004pt;margin-top:511.433014pt;width:7.85pt;height:7.7pt;mso-position-horizontal-relative:page;mso-position-vertical-relative:page;z-index:15833600" id="docshape277" coordorigin="2070,10229" coordsize="157,154" path="m2178,10332l2176,10332,2176,10330,2156,10330,2156,10245,2156,10231,2154,10229,2137,10229,2137,10245,2137,10330,2087,10330,2137,10245,2137,10229,2130,10229,2127,10231,2072,10325,2070,10325,2070,10344,2072,10344,2072,10346,2137,10346,2137,10380,2142,10380,2144,10383,2149,10383,2149,10380,2156,10380,2156,10346,2176,10346,2176,10344,2178,10344,2178,10332xm2226,10358l2224,10356,2221,10356,2219,10354,2209,10354,2205,10356,2202,10358,2200,10363,2200,10373,2202,10378,2205,10380,2209,10382,2219,10382,2221,10380,2224,10380,2226,10378,2226,1035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34112" behindDoc="0" locked="0" layoutInCell="1" allowOverlap="1">
                <wp:simplePos x="0" y="0"/>
                <wp:positionH relativeFrom="page">
                  <wp:posOffset>1317396</wp:posOffset>
                </wp:positionH>
                <wp:positionV relativeFrom="page">
                  <wp:posOffset>6676835</wp:posOffset>
                </wp:positionV>
                <wp:extent cx="96520" cy="97790"/>
                <wp:effectExtent l="0" t="0" r="0" b="0"/>
                <wp:wrapNone/>
                <wp:docPr id="365" name="Graphic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97790">
                              <a:moveTo>
                                <a:pt x="61061" y="57912"/>
                              </a:moveTo>
                              <a:lnTo>
                                <a:pt x="59537" y="53340"/>
                              </a:lnTo>
                              <a:lnTo>
                                <a:pt x="58013" y="50292"/>
                              </a:lnTo>
                              <a:lnTo>
                                <a:pt x="54965" y="47244"/>
                              </a:lnTo>
                              <a:lnTo>
                                <a:pt x="50393" y="42672"/>
                              </a:lnTo>
                              <a:lnTo>
                                <a:pt x="45821" y="41148"/>
                              </a:lnTo>
                              <a:lnTo>
                                <a:pt x="42773" y="39624"/>
                              </a:lnTo>
                              <a:lnTo>
                                <a:pt x="38201" y="38100"/>
                              </a:lnTo>
                              <a:lnTo>
                                <a:pt x="16764" y="38100"/>
                              </a:lnTo>
                              <a:lnTo>
                                <a:pt x="16764" y="10668"/>
                              </a:lnTo>
                              <a:lnTo>
                                <a:pt x="53441" y="10668"/>
                              </a:lnTo>
                              <a:lnTo>
                                <a:pt x="54965" y="9144"/>
                              </a:lnTo>
                              <a:lnTo>
                                <a:pt x="54965" y="1524"/>
                              </a:lnTo>
                              <a:lnTo>
                                <a:pt x="53441" y="0"/>
                              </a:lnTo>
                              <a:lnTo>
                                <a:pt x="7620" y="0"/>
                              </a:lnTo>
                              <a:lnTo>
                                <a:pt x="4572" y="3048"/>
                              </a:lnTo>
                              <a:lnTo>
                                <a:pt x="4572" y="45720"/>
                              </a:lnTo>
                              <a:lnTo>
                                <a:pt x="6096" y="47244"/>
                              </a:lnTo>
                              <a:lnTo>
                                <a:pt x="6096" y="48768"/>
                              </a:lnTo>
                              <a:lnTo>
                                <a:pt x="15240" y="48768"/>
                              </a:lnTo>
                              <a:lnTo>
                                <a:pt x="16764" y="47244"/>
                              </a:lnTo>
                              <a:lnTo>
                                <a:pt x="27432" y="47244"/>
                              </a:lnTo>
                              <a:lnTo>
                                <a:pt x="30480" y="48768"/>
                              </a:lnTo>
                              <a:lnTo>
                                <a:pt x="33528" y="48768"/>
                              </a:lnTo>
                              <a:lnTo>
                                <a:pt x="36576" y="50292"/>
                              </a:lnTo>
                              <a:lnTo>
                                <a:pt x="39725" y="50292"/>
                              </a:lnTo>
                              <a:lnTo>
                                <a:pt x="41249" y="51816"/>
                              </a:lnTo>
                              <a:lnTo>
                                <a:pt x="44297" y="53340"/>
                              </a:lnTo>
                              <a:lnTo>
                                <a:pt x="45821" y="56388"/>
                              </a:lnTo>
                              <a:lnTo>
                                <a:pt x="45821" y="57912"/>
                              </a:lnTo>
                              <a:lnTo>
                                <a:pt x="47345" y="60960"/>
                              </a:lnTo>
                              <a:lnTo>
                                <a:pt x="47345" y="73152"/>
                              </a:lnTo>
                              <a:lnTo>
                                <a:pt x="45821" y="76200"/>
                              </a:lnTo>
                              <a:lnTo>
                                <a:pt x="44297" y="77825"/>
                              </a:lnTo>
                              <a:lnTo>
                                <a:pt x="42773" y="80873"/>
                              </a:lnTo>
                              <a:lnTo>
                                <a:pt x="39725" y="83921"/>
                              </a:lnTo>
                              <a:lnTo>
                                <a:pt x="36576" y="85445"/>
                              </a:lnTo>
                              <a:lnTo>
                                <a:pt x="33528" y="85445"/>
                              </a:lnTo>
                              <a:lnTo>
                                <a:pt x="30480" y="86969"/>
                              </a:lnTo>
                              <a:lnTo>
                                <a:pt x="18288" y="86969"/>
                              </a:lnTo>
                              <a:lnTo>
                                <a:pt x="15240" y="85445"/>
                              </a:lnTo>
                              <a:lnTo>
                                <a:pt x="10668" y="85445"/>
                              </a:lnTo>
                              <a:lnTo>
                                <a:pt x="9144" y="83921"/>
                              </a:lnTo>
                              <a:lnTo>
                                <a:pt x="7620" y="83921"/>
                              </a:lnTo>
                              <a:lnTo>
                                <a:pt x="6096" y="82397"/>
                              </a:lnTo>
                              <a:lnTo>
                                <a:pt x="4572" y="82397"/>
                              </a:lnTo>
                              <a:lnTo>
                                <a:pt x="3048" y="80873"/>
                              </a:lnTo>
                              <a:lnTo>
                                <a:pt x="1524" y="80873"/>
                              </a:lnTo>
                              <a:lnTo>
                                <a:pt x="1524" y="82397"/>
                              </a:lnTo>
                              <a:lnTo>
                                <a:pt x="0" y="82397"/>
                              </a:lnTo>
                              <a:lnTo>
                                <a:pt x="0" y="90017"/>
                              </a:lnTo>
                              <a:lnTo>
                                <a:pt x="1524" y="91541"/>
                              </a:lnTo>
                              <a:lnTo>
                                <a:pt x="1524" y="93065"/>
                              </a:lnTo>
                              <a:lnTo>
                                <a:pt x="4572" y="93065"/>
                              </a:lnTo>
                              <a:lnTo>
                                <a:pt x="6096" y="94589"/>
                              </a:lnTo>
                              <a:lnTo>
                                <a:pt x="7620" y="94589"/>
                              </a:lnTo>
                              <a:lnTo>
                                <a:pt x="9144" y="96113"/>
                              </a:lnTo>
                              <a:lnTo>
                                <a:pt x="13716" y="96113"/>
                              </a:lnTo>
                              <a:lnTo>
                                <a:pt x="16764" y="97637"/>
                              </a:lnTo>
                              <a:lnTo>
                                <a:pt x="30480" y="97637"/>
                              </a:lnTo>
                              <a:lnTo>
                                <a:pt x="35052" y="96113"/>
                              </a:lnTo>
                              <a:lnTo>
                                <a:pt x="39725" y="96113"/>
                              </a:lnTo>
                              <a:lnTo>
                                <a:pt x="44297" y="94589"/>
                              </a:lnTo>
                              <a:lnTo>
                                <a:pt x="50393" y="88493"/>
                              </a:lnTo>
                              <a:lnTo>
                                <a:pt x="54965" y="86969"/>
                              </a:lnTo>
                              <a:lnTo>
                                <a:pt x="56489" y="82397"/>
                              </a:lnTo>
                              <a:lnTo>
                                <a:pt x="58013" y="79349"/>
                              </a:lnTo>
                              <a:lnTo>
                                <a:pt x="59537" y="74676"/>
                              </a:lnTo>
                              <a:lnTo>
                                <a:pt x="61061" y="70104"/>
                              </a:lnTo>
                              <a:lnTo>
                                <a:pt x="61061" y="57912"/>
                              </a:lnTo>
                              <a:close/>
                            </a:path>
                            <a:path w="96520" h="97790">
                              <a:moveTo>
                                <a:pt x="96202" y="82397"/>
                              </a:moveTo>
                              <a:lnTo>
                                <a:pt x="94589" y="80873"/>
                              </a:lnTo>
                              <a:lnTo>
                                <a:pt x="93065" y="79349"/>
                              </a:lnTo>
                              <a:lnTo>
                                <a:pt x="82397" y="79349"/>
                              </a:lnTo>
                              <a:lnTo>
                                <a:pt x="82397" y="80873"/>
                              </a:lnTo>
                              <a:lnTo>
                                <a:pt x="80873" y="82397"/>
                              </a:lnTo>
                              <a:lnTo>
                                <a:pt x="80873" y="94589"/>
                              </a:lnTo>
                              <a:lnTo>
                                <a:pt x="82397" y="94589"/>
                              </a:lnTo>
                              <a:lnTo>
                                <a:pt x="82397" y="96113"/>
                              </a:lnTo>
                              <a:lnTo>
                                <a:pt x="93065" y="96113"/>
                              </a:lnTo>
                              <a:lnTo>
                                <a:pt x="94589" y="94589"/>
                              </a:lnTo>
                              <a:lnTo>
                                <a:pt x="96202" y="94589"/>
                              </a:lnTo>
                              <a:lnTo>
                                <a:pt x="96202" y="88493"/>
                              </a:lnTo>
                              <a:lnTo>
                                <a:pt x="96202" y="82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002pt;margin-top:525.735046pt;width:7.6pt;height:7.7pt;mso-position-horizontal-relative:page;mso-position-vertical-relative:page;z-index:15834112" id="docshape278" coordorigin="2075,10515" coordsize="152,154" path="m2171,10606l2168,10599,2166,10594,2161,10589,2154,10582,2147,10580,2142,10577,2135,10575,2101,10575,2101,10532,2159,10532,2161,10529,2161,10517,2159,10515,2087,10515,2082,10520,2082,10587,2084,10589,2084,10592,2099,10592,2101,10589,2118,10589,2123,10592,2127,10592,2132,10594,2137,10594,2140,10596,2144,10599,2147,10604,2147,10606,2149,10611,2149,10630,2147,10635,2144,10637,2142,10642,2137,10647,2132,10649,2127,10649,2123,10652,2103,10652,2099,10649,2091,10649,2089,10647,2087,10647,2084,10644,2082,10644,2079,10642,2077,10642,2077,10644,2075,10644,2075,10656,2077,10659,2077,10661,2082,10661,2084,10664,2087,10664,2089,10666,2096,10666,2101,10668,2123,10668,2130,10666,2137,10666,2144,10664,2154,10654,2161,10652,2164,10644,2166,10640,2168,10632,2171,10625,2171,10606xm2226,10644l2224,10642,2221,10640,2204,10640,2204,10642,2202,10644,2202,10664,2204,10664,2204,10666,2221,10666,2224,10664,2226,10664,2226,10654,2226,1064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834624" behindDoc="0" locked="0" layoutInCell="1" allowOverlap="1">
                <wp:simplePos x="0" y="0"/>
                <wp:positionH relativeFrom="page">
                  <wp:posOffset>1317396</wp:posOffset>
                </wp:positionH>
                <wp:positionV relativeFrom="page">
                  <wp:posOffset>6866001</wp:posOffset>
                </wp:positionV>
                <wp:extent cx="96520" cy="99695"/>
                <wp:effectExtent l="0" t="0" r="0" b="0"/>
                <wp:wrapNone/>
                <wp:docPr id="366" name="Graphic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" cy="99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99695">
                              <a:moveTo>
                                <a:pt x="64096" y="59537"/>
                              </a:moveTo>
                              <a:lnTo>
                                <a:pt x="62572" y="54965"/>
                              </a:lnTo>
                              <a:lnTo>
                                <a:pt x="61048" y="51917"/>
                              </a:lnTo>
                              <a:lnTo>
                                <a:pt x="59524" y="48768"/>
                              </a:lnTo>
                              <a:lnTo>
                                <a:pt x="56476" y="45720"/>
                              </a:lnTo>
                              <a:lnTo>
                                <a:pt x="53428" y="42672"/>
                              </a:lnTo>
                              <a:lnTo>
                                <a:pt x="50380" y="41656"/>
                              </a:lnTo>
                              <a:lnTo>
                                <a:pt x="50380" y="59537"/>
                              </a:lnTo>
                              <a:lnTo>
                                <a:pt x="50380" y="76301"/>
                              </a:lnTo>
                              <a:lnTo>
                                <a:pt x="48856" y="77825"/>
                              </a:lnTo>
                              <a:lnTo>
                                <a:pt x="47332" y="80873"/>
                              </a:lnTo>
                              <a:lnTo>
                                <a:pt x="41236" y="86969"/>
                              </a:lnTo>
                              <a:lnTo>
                                <a:pt x="38188" y="88493"/>
                              </a:lnTo>
                              <a:lnTo>
                                <a:pt x="25908" y="88493"/>
                              </a:lnTo>
                              <a:lnTo>
                                <a:pt x="24384" y="86969"/>
                              </a:lnTo>
                              <a:lnTo>
                                <a:pt x="21336" y="86969"/>
                              </a:lnTo>
                              <a:lnTo>
                                <a:pt x="19812" y="83921"/>
                              </a:lnTo>
                              <a:lnTo>
                                <a:pt x="18288" y="82397"/>
                              </a:lnTo>
                              <a:lnTo>
                                <a:pt x="15240" y="76301"/>
                              </a:lnTo>
                              <a:lnTo>
                                <a:pt x="15240" y="71729"/>
                              </a:lnTo>
                              <a:lnTo>
                                <a:pt x="13716" y="67157"/>
                              </a:lnTo>
                              <a:lnTo>
                                <a:pt x="13716" y="54965"/>
                              </a:lnTo>
                              <a:lnTo>
                                <a:pt x="15240" y="54965"/>
                              </a:lnTo>
                              <a:lnTo>
                                <a:pt x="16764" y="53441"/>
                              </a:lnTo>
                              <a:lnTo>
                                <a:pt x="18288" y="53441"/>
                              </a:lnTo>
                              <a:lnTo>
                                <a:pt x="19812" y="51917"/>
                              </a:lnTo>
                              <a:lnTo>
                                <a:pt x="21336" y="51917"/>
                              </a:lnTo>
                              <a:lnTo>
                                <a:pt x="22860" y="50292"/>
                              </a:lnTo>
                              <a:lnTo>
                                <a:pt x="25908" y="50292"/>
                              </a:lnTo>
                              <a:lnTo>
                                <a:pt x="27432" y="48768"/>
                              </a:lnTo>
                              <a:lnTo>
                                <a:pt x="39712" y="48768"/>
                              </a:lnTo>
                              <a:lnTo>
                                <a:pt x="41236" y="50292"/>
                              </a:lnTo>
                              <a:lnTo>
                                <a:pt x="44284" y="51917"/>
                              </a:lnTo>
                              <a:lnTo>
                                <a:pt x="45808" y="51917"/>
                              </a:lnTo>
                              <a:lnTo>
                                <a:pt x="47332" y="53441"/>
                              </a:lnTo>
                              <a:lnTo>
                                <a:pt x="48856" y="56489"/>
                              </a:lnTo>
                              <a:lnTo>
                                <a:pt x="48856" y="58013"/>
                              </a:lnTo>
                              <a:lnTo>
                                <a:pt x="50380" y="59537"/>
                              </a:lnTo>
                              <a:lnTo>
                                <a:pt x="50380" y="41656"/>
                              </a:lnTo>
                              <a:lnTo>
                                <a:pt x="48856" y="41148"/>
                              </a:lnTo>
                              <a:lnTo>
                                <a:pt x="45808" y="39624"/>
                              </a:lnTo>
                              <a:lnTo>
                                <a:pt x="41236" y="38100"/>
                              </a:lnTo>
                              <a:lnTo>
                                <a:pt x="33528" y="38100"/>
                              </a:lnTo>
                              <a:lnTo>
                                <a:pt x="30480" y="39624"/>
                              </a:lnTo>
                              <a:lnTo>
                                <a:pt x="24384" y="39624"/>
                              </a:lnTo>
                              <a:lnTo>
                                <a:pt x="22860" y="41148"/>
                              </a:lnTo>
                              <a:lnTo>
                                <a:pt x="21336" y="41148"/>
                              </a:lnTo>
                              <a:lnTo>
                                <a:pt x="19812" y="42672"/>
                              </a:lnTo>
                              <a:lnTo>
                                <a:pt x="18288" y="42672"/>
                              </a:lnTo>
                              <a:lnTo>
                                <a:pt x="16764" y="44196"/>
                              </a:lnTo>
                              <a:lnTo>
                                <a:pt x="15240" y="44196"/>
                              </a:lnTo>
                              <a:lnTo>
                                <a:pt x="13716" y="45720"/>
                              </a:lnTo>
                              <a:lnTo>
                                <a:pt x="13716" y="36576"/>
                              </a:lnTo>
                              <a:lnTo>
                                <a:pt x="16764" y="27432"/>
                              </a:lnTo>
                              <a:lnTo>
                                <a:pt x="21336" y="18288"/>
                              </a:lnTo>
                              <a:lnTo>
                                <a:pt x="24384" y="15240"/>
                              </a:lnTo>
                              <a:lnTo>
                                <a:pt x="27432" y="13716"/>
                              </a:lnTo>
                              <a:lnTo>
                                <a:pt x="32004" y="10668"/>
                              </a:lnTo>
                              <a:lnTo>
                                <a:pt x="48856" y="10668"/>
                              </a:lnTo>
                              <a:lnTo>
                                <a:pt x="50380" y="12192"/>
                              </a:lnTo>
                              <a:lnTo>
                                <a:pt x="53428" y="12192"/>
                              </a:lnTo>
                              <a:lnTo>
                                <a:pt x="54952" y="13716"/>
                              </a:lnTo>
                              <a:lnTo>
                                <a:pt x="58000" y="13716"/>
                              </a:lnTo>
                              <a:lnTo>
                                <a:pt x="58000" y="12192"/>
                              </a:lnTo>
                              <a:lnTo>
                                <a:pt x="59524" y="12192"/>
                              </a:lnTo>
                              <a:lnTo>
                                <a:pt x="59524" y="10668"/>
                              </a:lnTo>
                              <a:lnTo>
                                <a:pt x="59524" y="4572"/>
                              </a:lnTo>
                              <a:lnTo>
                                <a:pt x="58000" y="4572"/>
                              </a:lnTo>
                              <a:lnTo>
                                <a:pt x="58000" y="3048"/>
                              </a:lnTo>
                              <a:lnTo>
                                <a:pt x="54952" y="3048"/>
                              </a:lnTo>
                              <a:lnTo>
                                <a:pt x="54952" y="1524"/>
                              </a:lnTo>
                              <a:lnTo>
                                <a:pt x="48856" y="1524"/>
                              </a:lnTo>
                              <a:lnTo>
                                <a:pt x="45808" y="0"/>
                              </a:lnTo>
                              <a:lnTo>
                                <a:pt x="35052" y="0"/>
                              </a:lnTo>
                              <a:lnTo>
                                <a:pt x="25908" y="3048"/>
                              </a:lnTo>
                              <a:lnTo>
                                <a:pt x="22860" y="4572"/>
                              </a:lnTo>
                              <a:lnTo>
                                <a:pt x="18288" y="6096"/>
                              </a:lnTo>
                              <a:lnTo>
                                <a:pt x="15240" y="9144"/>
                              </a:lnTo>
                              <a:lnTo>
                                <a:pt x="12192" y="10668"/>
                              </a:lnTo>
                              <a:lnTo>
                                <a:pt x="10668" y="13716"/>
                              </a:lnTo>
                              <a:lnTo>
                                <a:pt x="7620" y="16764"/>
                              </a:lnTo>
                              <a:lnTo>
                                <a:pt x="6096" y="21336"/>
                              </a:lnTo>
                              <a:lnTo>
                                <a:pt x="4572" y="24384"/>
                              </a:lnTo>
                              <a:lnTo>
                                <a:pt x="3048" y="28956"/>
                              </a:lnTo>
                              <a:lnTo>
                                <a:pt x="3048" y="32004"/>
                              </a:lnTo>
                              <a:lnTo>
                                <a:pt x="1524" y="36576"/>
                              </a:lnTo>
                              <a:lnTo>
                                <a:pt x="1524" y="45720"/>
                              </a:lnTo>
                              <a:lnTo>
                                <a:pt x="0" y="48768"/>
                              </a:lnTo>
                              <a:lnTo>
                                <a:pt x="0" y="58013"/>
                              </a:lnTo>
                              <a:lnTo>
                                <a:pt x="1524" y="62585"/>
                              </a:lnTo>
                              <a:lnTo>
                                <a:pt x="1524" y="70205"/>
                              </a:lnTo>
                              <a:lnTo>
                                <a:pt x="3048" y="74777"/>
                              </a:lnTo>
                              <a:lnTo>
                                <a:pt x="3048" y="77825"/>
                              </a:lnTo>
                              <a:lnTo>
                                <a:pt x="6096" y="83921"/>
                              </a:lnTo>
                              <a:lnTo>
                                <a:pt x="6096" y="86969"/>
                              </a:lnTo>
                              <a:lnTo>
                                <a:pt x="7620" y="90017"/>
                              </a:lnTo>
                              <a:lnTo>
                                <a:pt x="10668" y="91541"/>
                              </a:lnTo>
                              <a:lnTo>
                                <a:pt x="16764" y="97637"/>
                              </a:lnTo>
                              <a:lnTo>
                                <a:pt x="21336" y="97637"/>
                              </a:lnTo>
                              <a:lnTo>
                                <a:pt x="24384" y="99161"/>
                              </a:lnTo>
                              <a:lnTo>
                                <a:pt x="41236" y="99161"/>
                              </a:lnTo>
                              <a:lnTo>
                                <a:pt x="45808" y="96113"/>
                              </a:lnTo>
                              <a:lnTo>
                                <a:pt x="50380" y="94589"/>
                              </a:lnTo>
                              <a:lnTo>
                                <a:pt x="53428" y="93065"/>
                              </a:lnTo>
                              <a:lnTo>
                                <a:pt x="58000" y="88493"/>
                              </a:lnTo>
                              <a:lnTo>
                                <a:pt x="59524" y="86969"/>
                              </a:lnTo>
                              <a:lnTo>
                                <a:pt x="61048" y="82397"/>
                              </a:lnTo>
                              <a:lnTo>
                                <a:pt x="62572" y="79349"/>
                              </a:lnTo>
                              <a:lnTo>
                                <a:pt x="64096" y="74777"/>
                              </a:lnTo>
                              <a:lnTo>
                                <a:pt x="64096" y="59537"/>
                              </a:lnTo>
                              <a:close/>
                            </a:path>
                            <a:path w="96520" h="99695">
                              <a:moveTo>
                                <a:pt x="96202" y="83921"/>
                              </a:moveTo>
                              <a:lnTo>
                                <a:pt x="94589" y="82397"/>
                              </a:lnTo>
                              <a:lnTo>
                                <a:pt x="93065" y="82397"/>
                              </a:lnTo>
                              <a:lnTo>
                                <a:pt x="91541" y="80873"/>
                              </a:lnTo>
                              <a:lnTo>
                                <a:pt x="85445" y="80873"/>
                              </a:lnTo>
                              <a:lnTo>
                                <a:pt x="82397" y="82397"/>
                              </a:lnTo>
                              <a:lnTo>
                                <a:pt x="80873" y="83921"/>
                              </a:lnTo>
                              <a:lnTo>
                                <a:pt x="80873" y="96113"/>
                              </a:lnTo>
                              <a:lnTo>
                                <a:pt x="82397" y="97637"/>
                              </a:lnTo>
                              <a:lnTo>
                                <a:pt x="85445" y="99161"/>
                              </a:lnTo>
                              <a:lnTo>
                                <a:pt x="91541" y="99161"/>
                              </a:lnTo>
                              <a:lnTo>
                                <a:pt x="94589" y="96113"/>
                              </a:lnTo>
                              <a:lnTo>
                                <a:pt x="96202" y="96113"/>
                              </a:lnTo>
                              <a:lnTo>
                                <a:pt x="96202" y="839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002pt;margin-top:540.630005pt;width:7.6pt;height:7.85pt;mso-position-horizontal-relative:page;mso-position-vertical-relative:page;z-index:15834624" id="docshape279" coordorigin="2075,10813" coordsize="152,157" path="m2176,10906l2173,10899,2171,10894,2168,10889,2164,10885,2159,10880,2154,10878,2154,10906,2154,10933,2152,10935,2149,10940,2140,10950,2135,10952,2115,10952,2113,10950,2108,10950,2106,10945,2103,10942,2099,10933,2099,10926,2096,10918,2096,10899,2099,10899,2101,10897,2103,10897,2106,10894,2108,10894,2111,10892,2115,10892,2118,10889,2137,10889,2140,10892,2144,10894,2147,10894,2149,10897,2152,10902,2152,10904,2154,10906,2154,10878,2152,10877,2147,10875,2140,10873,2127,10873,2123,10875,2113,10875,2111,10877,2108,10877,2106,10880,2103,10880,2101,10882,2099,10882,2096,10885,2096,10870,2101,10856,2108,10841,2113,10837,2118,10834,2125,10829,2152,10829,2154,10832,2159,10832,2161,10834,2166,10834,2166,10832,2168,10832,2168,10829,2168,10820,2166,10820,2166,10817,2161,10817,2161,10815,2152,10815,2147,10813,2130,10813,2115,10817,2111,10820,2103,10822,2099,10827,2094,10829,2091,10834,2087,10839,2084,10846,2082,10851,2079,10858,2079,10863,2077,10870,2077,10885,2075,10889,2075,10904,2077,10911,2077,10923,2079,10930,2079,10935,2084,10945,2084,10950,2087,10954,2091,10957,2101,10966,2108,10966,2113,10969,2140,10969,2147,10964,2154,10962,2159,10959,2166,10952,2168,10950,2171,10942,2173,10938,2176,10930,2176,10906xm2226,10945l2224,10942,2221,10942,2219,10940,2209,10940,2204,10942,2202,10945,2202,10964,2204,10966,2209,10969,2219,10969,2224,10964,2226,10964,2226,1094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spacing w:before="38"/>
        <w:rPr>
          <w:rFonts w:ascii="Times New Roman"/>
          <w:sz w:val="20"/>
        </w:rPr>
      </w:pPr>
    </w:p>
    <w:p w:rsidR="004F7311" w:rsidRDefault="00F96468">
      <w:pPr>
        <w:tabs>
          <w:tab w:val="left" w:pos="1587"/>
        </w:tabs>
        <w:spacing w:line="215" w:lineRule="exact"/>
        <w:ind w:left="1224"/>
        <w:rPr>
          <w:rFonts w:ascii="Times New Roman"/>
          <w:position w:val="-3"/>
          <w:sz w:val="20"/>
        </w:rPr>
      </w:pPr>
      <w:r>
        <w:rPr>
          <w:rFonts w:ascii="Times New Roman"/>
          <w:noProof/>
          <w:position w:val="3"/>
          <w:sz w:val="8"/>
          <w:lang w:val="es-ES" w:eastAsia="es-ES"/>
        </w:rPr>
        <mc:AlternateContent>
          <mc:Choice Requires="wps">
            <w:drawing>
              <wp:inline distT="0" distB="0" distL="0" distR="0">
                <wp:extent cx="55244" cy="53975"/>
                <wp:effectExtent l="0" t="0" r="0" b="0"/>
                <wp:docPr id="367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53975"/>
                          <a:chOff x="0" y="0"/>
                          <a:chExt cx="55244" cy="53975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0" y="0"/>
                            <a:ext cx="55244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53975">
                                <a:moveTo>
                                  <a:pt x="35052" y="53435"/>
                                </a:moveTo>
                                <a:lnTo>
                                  <a:pt x="19812" y="53435"/>
                                </a:lnTo>
                                <a:lnTo>
                                  <a:pt x="13716" y="50387"/>
                                </a:lnTo>
                                <a:lnTo>
                                  <a:pt x="9144" y="45815"/>
                                </a:lnTo>
                                <a:lnTo>
                                  <a:pt x="3048" y="41243"/>
                                </a:lnTo>
                                <a:lnTo>
                                  <a:pt x="0" y="33623"/>
                                </a:lnTo>
                                <a:lnTo>
                                  <a:pt x="0" y="18288"/>
                                </a:lnTo>
                                <a:lnTo>
                                  <a:pt x="3048" y="12192"/>
                                </a:lnTo>
                                <a:lnTo>
                                  <a:pt x="9144" y="7620"/>
                                </a:lnTo>
                                <a:lnTo>
                                  <a:pt x="13716" y="1524"/>
                                </a:lnTo>
                                <a:lnTo>
                                  <a:pt x="19812" y="0"/>
                                </a:lnTo>
                                <a:lnTo>
                                  <a:pt x="35052" y="0"/>
                                </a:lnTo>
                                <a:lnTo>
                                  <a:pt x="41243" y="1524"/>
                                </a:lnTo>
                                <a:lnTo>
                                  <a:pt x="51911" y="12192"/>
                                </a:lnTo>
                                <a:lnTo>
                                  <a:pt x="54959" y="18288"/>
                                </a:lnTo>
                                <a:lnTo>
                                  <a:pt x="54959" y="26003"/>
                                </a:lnTo>
                                <a:lnTo>
                                  <a:pt x="54959" y="33623"/>
                                </a:lnTo>
                                <a:lnTo>
                                  <a:pt x="51911" y="41243"/>
                                </a:lnTo>
                                <a:lnTo>
                                  <a:pt x="47339" y="45815"/>
                                </a:lnTo>
                                <a:lnTo>
                                  <a:pt x="41243" y="50387"/>
                                </a:lnTo>
                                <a:lnTo>
                                  <a:pt x="35052" y="53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.350pt;height:4.25pt;mso-position-horizontal-relative:char;mso-position-vertical-relative:line" id="docshapegroup280" coordorigin="0,0" coordsize="87,85">
                <v:shape style="position:absolute;left:0;top:0;width:87;height:85" id="docshape281" coordorigin="0,0" coordsize="87,85" path="m55,84l31,84,22,79,14,72,5,65,0,53,0,29,5,19,14,12,22,2,31,0,55,0,65,2,82,19,87,29,87,41,87,53,82,65,75,72,65,79,55,8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3"/>
          <w:sz w:val="8"/>
        </w:rPr>
        <w:tab/>
      </w:r>
      <w:r>
        <w:rPr>
          <w:rFonts w:ascii="Times New Roman"/>
          <w:noProof/>
          <w:position w:val="-3"/>
          <w:sz w:val="19"/>
          <w:lang w:val="es-ES" w:eastAsia="es-ES"/>
        </w:rPr>
        <w:drawing>
          <wp:inline distT="0" distB="0" distL="0" distR="0">
            <wp:extent cx="550320" cy="126301"/>
            <wp:effectExtent l="0" t="0" r="0" b="0"/>
            <wp:docPr id="369" name="Image 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 369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32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position w:val="-3"/>
          <w:sz w:val="20"/>
        </w:rPr>
        <w:t xml:space="preserve"> </w:t>
      </w:r>
      <w:r>
        <w:rPr>
          <w:rFonts w:ascii="Times New Roman"/>
          <w:noProof/>
          <w:spacing w:val="49"/>
          <w:position w:val="-3"/>
          <w:sz w:val="20"/>
          <w:lang w:val="es-ES" w:eastAsia="es-ES"/>
        </w:rPr>
        <w:drawing>
          <wp:inline distT="0" distB="0" distL="0" distR="0">
            <wp:extent cx="2056002" cy="136017"/>
            <wp:effectExtent l="0" t="0" r="0" b="0"/>
            <wp:docPr id="370" name="Image 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 370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002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311" w:rsidRDefault="00F96468">
      <w:pPr>
        <w:spacing w:before="4"/>
        <w:rPr>
          <w:rFonts w:ascii="Times New Roman"/>
          <w:sz w:val="7"/>
        </w:rPr>
      </w:pPr>
      <w:r>
        <w:rPr>
          <w:rFonts w:ascii="Times New Roman"/>
          <w:noProof/>
          <w:sz w:val="7"/>
          <w:lang w:val="es-ES" w:eastAsia="es-ES"/>
        </w:rPr>
        <mc:AlternateContent>
          <mc:Choice Requires="wps">
            <w:drawing>
              <wp:anchor distT="0" distB="0" distL="0" distR="0" simplePos="0" relativeHeight="487670784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103028</wp:posOffset>
                </wp:positionV>
                <wp:extent cx="55244" cy="55244"/>
                <wp:effectExtent l="0" t="0" r="0" b="0"/>
                <wp:wrapTopAndBottom/>
                <wp:docPr id="371" name="Graphic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8.112505pt;width:4.350pt;height:4.350pt;mso-position-horizontal-relative:page;mso-position-vertical-relative:paragraph;z-index:-15645696;mso-wrap-distance-left:0;mso-wrap-distance-right:0" id="docshape282" coordorigin="2075,162" coordsize="87,87" path="m2130,249l2106,249,2096,244,2089,234,2079,227,2075,217,2075,193,2079,184,2096,167,2106,162,2130,162,2140,167,2149,174,2156,184,2161,193,2161,205,2161,217,2156,227,2140,244,2130,24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7"/>
          <w:lang w:val="es-ES" w:eastAsia="es-ES"/>
        </w:rPr>
        <w:drawing>
          <wp:anchor distT="0" distB="0" distL="0" distR="0" simplePos="0" relativeHeight="487671296" behindDoc="1" locked="0" layoutInCell="1" allowOverlap="1">
            <wp:simplePos x="0" y="0"/>
            <wp:positionH relativeFrom="page">
              <wp:posOffset>1546383</wp:posOffset>
            </wp:positionH>
            <wp:positionV relativeFrom="paragraph">
              <wp:posOffset>75501</wp:posOffset>
            </wp:positionV>
            <wp:extent cx="550192" cy="126015"/>
            <wp:effectExtent l="0" t="0" r="0" b="0"/>
            <wp:wrapTopAndBottom/>
            <wp:docPr id="372" name="Image 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9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  <w:lang w:val="es-ES" w:eastAsia="es-ES"/>
        </w:rPr>
        <w:drawing>
          <wp:anchor distT="0" distB="0" distL="0" distR="0" simplePos="0" relativeHeight="487671808" behindDoc="1" locked="0" layoutInCell="1" allowOverlap="1">
            <wp:simplePos x="0" y="0"/>
            <wp:positionH relativeFrom="page">
              <wp:posOffset>2166175</wp:posOffset>
            </wp:positionH>
            <wp:positionV relativeFrom="paragraph">
              <wp:posOffset>69405</wp:posOffset>
            </wp:positionV>
            <wp:extent cx="1024729" cy="104775"/>
            <wp:effectExtent l="0" t="0" r="0" b="0"/>
            <wp:wrapTopAndBottom/>
            <wp:docPr id="373" name="Image 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72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  <w:lang w:val="es-ES" w:eastAsia="es-ES"/>
        </w:rPr>
        <w:drawing>
          <wp:anchor distT="0" distB="0" distL="0" distR="0" simplePos="0" relativeHeight="487672320" behindDoc="1" locked="0" layoutInCell="1" allowOverlap="1">
            <wp:simplePos x="0" y="0"/>
            <wp:positionH relativeFrom="page">
              <wp:posOffset>1091469</wp:posOffset>
            </wp:positionH>
            <wp:positionV relativeFrom="paragraph">
              <wp:posOffset>415734</wp:posOffset>
            </wp:positionV>
            <wp:extent cx="759391" cy="128587"/>
            <wp:effectExtent l="0" t="0" r="0" b="0"/>
            <wp:wrapTopAndBottom/>
            <wp:docPr id="374" name="Image 3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 374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391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  <w:lang w:val="es-ES" w:eastAsia="es-ES"/>
        </w:rPr>
        <mc:AlternateContent>
          <mc:Choice Requires="wps">
            <w:drawing>
              <wp:anchor distT="0" distB="0" distL="0" distR="0" simplePos="0" relativeHeight="487672832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789590</wp:posOffset>
                </wp:positionV>
                <wp:extent cx="55244" cy="55244"/>
                <wp:effectExtent l="0" t="0" r="0" b="0"/>
                <wp:wrapTopAndBottom/>
                <wp:docPr id="375" name="Graphic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863"/>
                              </a:moveTo>
                              <a:lnTo>
                                <a:pt x="19812" y="54863"/>
                              </a:lnTo>
                              <a:lnTo>
                                <a:pt x="13716" y="51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9144" y="9143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7339" y="47243"/>
                              </a:lnTo>
                              <a:lnTo>
                                <a:pt x="41243" y="51815"/>
                              </a:lnTo>
                              <a:lnTo>
                                <a:pt x="35052" y="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62.172504pt;width:4.350pt;height:4.350pt;mso-position-horizontal-relative:page;mso-position-vertical-relative:paragraph;z-index:-15643648;mso-wrap-distance-left:0;mso-wrap-distance-right:0" id="docshape283" coordorigin="2075,1243" coordsize="87,87" path="m2130,1330l2106,1330,2096,1325,2079,1308,2075,1299,2075,1275,2079,1265,2089,1258,2096,1248,2106,1243,2130,1243,2140,1248,2156,1265,2161,1275,2161,1287,2161,1299,2156,1308,2149,1318,2140,1325,2130,133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7"/>
          <w:lang w:val="es-ES" w:eastAsia="es-ES"/>
        </w:rPr>
        <w:drawing>
          <wp:anchor distT="0" distB="0" distL="0" distR="0" simplePos="0" relativeHeight="487673344" behindDoc="1" locked="0" layoutInCell="1" allowOverlap="1">
            <wp:simplePos x="0" y="0"/>
            <wp:positionH relativeFrom="page">
              <wp:posOffset>1547907</wp:posOffset>
            </wp:positionH>
            <wp:positionV relativeFrom="paragraph">
              <wp:posOffset>762158</wp:posOffset>
            </wp:positionV>
            <wp:extent cx="550320" cy="126301"/>
            <wp:effectExtent l="0" t="0" r="0" b="0"/>
            <wp:wrapTopAndBottom/>
            <wp:docPr id="376" name="Image 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32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  <w:lang w:val="es-ES" w:eastAsia="es-ES"/>
        </w:rPr>
        <mc:AlternateContent>
          <mc:Choice Requires="wps">
            <w:drawing>
              <wp:anchor distT="0" distB="0" distL="0" distR="0" simplePos="0" relativeHeight="487673856" behindDoc="1" locked="0" layoutInCell="1" allowOverlap="1">
                <wp:simplePos x="0" y="0"/>
                <wp:positionH relativeFrom="page">
                  <wp:posOffset>2169223</wp:posOffset>
                </wp:positionH>
                <wp:positionV relativeFrom="paragraph">
                  <wp:posOffset>762158</wp:posOffset>
                </wp:positionV>
                <wp:extent cx="426084" cy="99695"/>
                <wp:effectExtent l="0" t="0" r="0" b="0"/>
                <wp:wrapTopAndBottom/>
                <wp:docPr id="377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084" cy="99695"/>
                          <a:chOff x="0" y="0"/>
                          <a:chExt cx="426084" cy="99695"/>
                        </a:xfrm>
                      </wpg:grpSpPr>
                      <wps:wsp>
                        <wps:cNvPr id="378" name="Graphic 378"/>
                        <wps:cNvSpPr/>
                        <wps:spPr>
                          <a:xfrm>
                            <a:off x="0" y="0"/>
                            <a:ext cx="1524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99695">
                                <a:moveTo>
                                  <a:pt x="13716" y="97631"/>
                                </a:moveTo>
                                <a:lnTo>
                                  <a:pt x="1524" y="97631"/>
                                </a:lnTo>
                                <a:lnTo>
                                  <a:pt x="1524" y="27432"/>
                                </a:lnTo>
                                <a:lnTo>
                                  <a:pt x="13716" y="27432"/>
                                </a:lnTo>
                                <a:lnTo>
                                  <a:pt x="13716" y="97631"/>
                                </a:lnTo>
                                <a:close/>
                              </a:path>
                              <a:path w="15240" h="99695">
                                <a:moveTo>
                                  <a:pt x="10668" y="99155"/>
                                </a:moveTo>
                                <a:lnTo>
                                  <a:pt x="4572" y="99155"/>
                                </a:lnTo>
                                <a:lnTo>
                                  <a:pt x="3048" y="97631"/>
                                </a:lnTo>
                                <a:lnTo>
                                  <a:pt x="10668" y="97631"/>
                                </a:lnTo>
                                <a:lnTo>
                                  <a:pt x="10668" y="99155"/>
                                </a:lnTo>
                                <a:close/>
                              </a:path>
                              <a:path w="15240" h="99695">
                                <a:moveTo>
                                  <a:pt x="15240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1524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5240" y="12192"/>
                                </a:lnTo>
                                <a:close/>
                              </a:path>
                              <a:path w="15240" h="99695">
                                <a:moveTo>
                                  <a:pt x="12192" y="13716"/>
                                </a:moveTo>
                                <a:lnTo>
                                  <a:pt x="3048" y="13716"/>
                                </a:lnTo>
                                <a:lnTo>
                                  <a:pt x="1524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2192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4" y="9143"/>
                            <a:ext cx="180117" cy="90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648" y="9143"/>
                            <a:ext cx="186213" cy="900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70.804993pt;margin-top:60.012508pt;width:33.550pt;height:7.85pt;mso-position-horizontal-relative:page;mso-position-vertical-relative:paragraph;z-index:-15642624;mso-wrap-distance-left:0;mso-wrap-distance-right:0" id="docshapegroup284" coordorigin="3416,1200" coordsize="671,157">
                <v:shape style="position:absolute;left:3416;top:1200;width:24;height:157" id="docshape285" coordorigin="3416,1200" coordsize="24,157" path="m3438,1354l3418,1354,3418,1243,3438,1243,3438,1354xm3433,1356l3423,1356,3421,1354,3433,1354,3433,1356xm3440,1219l3416,1219,3416,1203,3418,1203,3421,1200,3435,1200,3440,1205,3440,1219xm3435,1222l3421,1222,3418,1219,3438,1219,3435,1222xe" filled="true" fillcolor="#000000" stroked="false">
                  <v:path arrowok="t"/>
                  <v:fill type="solid"/>
                </v:shape>
                <v:shape style="position:absolute;left:3478;top:1214;width:284;height:142" type="#_x0000_t75" id="docshape286" stroked="false">
                  <v:imagedata r:id="rId362" o:title=""/>
                </v:shape>
                <v:shape style="position:absolute;left:3793;top:1214;width:294;height:142" type="#_x0000_t75" id="docshape287" stroked="false">
                  <v:imagedata r:id="rId36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7"/>
          <w:lang w:val="es-ES" w:eastAsia="es-ES"/>
        </w:rPr>
        <mc:AlternateContent>
          <mc:Choice Requires="wps">
            <w:drawing>
              <wp:anchor distT="0" distB="0" distL="0" distR="0" simplePos="0" relativeHeight="487674368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980376</wp:posOffset>
                </wp:positionV>
                <wp:extent cx="55244" cy="55244"/>
                <wp:effectExtent l="0" t="0" r="0" b="0"/>
                <wp:wrapTopAndBottom/>
                <wp:docPr id="381" name="Graphic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863"/>
                              </a:moveTo>
                              <a:lnTo>
                                <a:pt x="19812" y="54863"/>
                              </a:lnTo>
                              <a:lnTo>
                                <a:pt x="13716" y="51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9144" y="9143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7339" y="47243"/>
                              </a:lnTo>
                              <a:lnTo>
                                <a:pt x="41243" y="51815"/>
                              </a:lnTo>
                              <a:lnTo>
                                <a:pt x="35052" y="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77.195015pt;width:4.350pt;height:4.350pt;mso-position-horizontal-relative:page;mso-position-vertical-relative:paragraph;z-index:-15642112;mso-wrap-distance-left:0;mso-wrap-distance-right:0" id="docshape288" coordorigin="2075,1544" coordsize="87,87" path="m2130,1630l2106,1630,2096,1626,2079,1609,2075,1599,2075,1575,2079,1566,2089,1558,2096,1549,2106,1544,2130,1544,2140,1549,2156,1566,2161,1575,2161,1587,2161,1599,2156,1609,2149,1618,2140,1626,2130,163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7"/>
          <w:lang w:val="es-ES" w:eastAsia="es-ES"/>
        </w:rPr>
        <w:drawing>
          <wp:anchor distT="0" distB="0" distL="0" distR="0" simplePos="0" relativeHeight="487674880" behindDoc="1" locked="0" layoutInCell="1" allowOverlap="1">
            <wp:simplePos x="0" y="0"/>
            <wp:positionH relativeFrom="page">
              <wp:posOffset>1546383</wp:posOffset>
            </wp:positionH>
            <wp:positionV relativeFrom="paragraph">
              <wp:posOffset>952849</wp:posOffset>
            </wp:positionV>
            <wp:extent cx="551439" cy="126301"/>
            <wp:effectExtent l="0" t="0" r="0" b="0"/>
            <wp:wrapTopAndBottom/>
            <wp:docPr id="382" name="Image 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39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  <w:lang w:val="es-ES" w:eastAsia="es-ES"/>
        </w:rPr>
        <w:drawing>
          <wp:anchor distT="0" distB="0" distL="0" distR="0" simplePos="0" relativeHeight="487675392" behindDoc="1" locked="0" layoutInCell="1" allowOverlap="1">
            <wp:simplePos x="0" y="0"/>
            <wp:positionH relativeFrom="page">
              <wp:posOffset>2170747</wp:posOffset>
            </wp:positionH>
            <wp:positionV relativeFrom="paragraph">
              <wp:posOffset>946753</wp:posOffset>
            </wp:positionV>
            <wp:extent cx="742424" cy="104775"/>
            <wp:effectExtent l="0" t="0" r="0" b="0"/>
            <wp:wrapTopAndBottom/>
            <wp:docPr id="383" name="Imag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 383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2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  <w:lang w:val="es-ES" w:eastAsia="es-ES"/>
        </w:rPr>
        <mc:AlternateContent>
          <mc:Choice Requires="wps">
            <w:drawing>
              <wp:anchor distT="0" distB="0" distL="0" distR="0" simplePos="0" relativeHeight="487675904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1172591</wp:posOffset>
                </wp:positionV>
                <wp:extent cx="55244" cy="53340"/>
                <wp:effectExtent l="0" t="0" r="0" b="0"/>
                <wp:wrapTopAndBottom/>
                <wp:docPr id="384" name="Graphic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340">
                              <a:moveTo>
                                <a:pt x="35052" y="53339"/>
                              </a:moveTo>
                              <a:lnTo>
                                <a:pt x="19812" y="53339"/>
                              </a:lnTo>
                              <a:lnTo>
                                <a:pt x="13716" y="51815"/>
                              </a:lnTo>
                              <a:lnTo>
                                <a:pt x="9144" y="45719"/>
                              </a:lnTo>
                              <a:lnTo>
                                <a:pt x="3048" y="41147"/>
                              </a:lnTo>
                              <a:lnTo>
                                <a:pt x="0" y="33527"/>
                              </a:lnTo>
                              <a:lnTo>
                                <a:pt x="0" y="18287"/>
                              </a:lnTo>
                              <a:lnTo>
                                <a:pt x="3048" y="12191"/>
                              </a:lnTo>
                              <a:lnTo>
                                <a:pt x="9144" y="7619"/>
                              </a:lnTo>
                              <a:lnTo>
                                <a:pt x="13716" y="1523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3"/>
                              </a:lnTo>
                              <a:lnTo>
                                <a:pt x="51911" y="12191"/>
                              </a:lnTo>
                              <a:lnTo>
                                <a:pt x="54959" y="18287"/>
                              </a:lnTo>
                              <a:lnTo>
                                <a:pt x="54959" y="25907"/>
                              </a:lnTo>
                              <a:lnTo>
                                <a:pt x="54959" y="33527"/>
                              </a:lnTo>
                              <a:lnTo>
                                <a:pt x="51911" y="41147"/>
                              </a:lnTo>
                              <a:lnTo>
                                <a:pt x="41243" y="51815"/>
                              </a:lnTo>
                              <a:lnTo>
                                <a:pt x="35052" y="53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92.330009pt;width:4.350pt;height:4.2pt;mso-position-horizontal-relative:page;mso-position-vertical-relative:paragraph;z-index:-15640576;mso-wrap-distance-left:0;mso-wrap-distance-right:0" id="docshape289" coordorigin="2075,1847" coordsize="87,84" path="m2130,1931l2106,1931,2096,1928,2089,1919,2079,1911,2075,1899,2075,1875,2079,1866,2089,1859,2096,1849,2106,1847,2130,1847,2140,1849,2156,1866,2161,1875,2161,1887,2161,1899,2156,1911,2140,1928,2130,193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7"/>
          <w:lang w:val="es-ES" w:eastAsia="es-ES"/>
        </w:rPr>
        <w:drawing>
          <wp:anchor distT="0" distB="0" distL="0" distR="0" simplePos="0" relativeHeight="487676416" behindDoc="1" locked="0" layoutInCell="1" allowOverlap="1">
            <wp:simplePos x="0" y="0"/>
            <wp:positionH relativeFrom="page">
              <wp:posOffset>1543335</wp:posOffset>
            </wp:positionH>
            <wp:positionV relativeFrom="paragraph">
              <wp:posOffset>1145063</wp:posOffset>
            </wp:positionV>
            <wp:extent cx="550344" cy="123825"/>
            <wp:effectExtent l="0" t="0" r="0" b="0"/>
            <wp:wrapTopAndBottom/>
            <wp:docPr id="385" name="Image 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 385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34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  <w:lang w:val="es-ES" w:eastAsia="es-ES"/>
        </w:rPr>
        <w:drawing>
          <wp:anchor distT="0" distB="0" distL="0" distR="0" simplePos="0" relativeHeight="487676928" behindDoc="1" locked="0" layoutInCell="1" allowOverlap="1">
            <wp:simplePos x="0" y="0"/>
            <wp:positionH relativeFrom="page">
              <wp:posOffset>2166175</wp:posOffset>
            </wp:positionH>
            <wp:positionV relativeFrom="paragraph">
              <wp:posOffset>1138967</wp:posOffset>
            </wp:positionV>
            <wp:extent cx="1024727" cy="104775"/>
            <wp:effectExtent l="0" t="0" r="0" b="0"/>
            <wp:wrapTopAndBottom/>
            <wp:docPr id="386" name="Image 3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 386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72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  <w:lang w:val="es-ES" w:eastAsia="es-ES"/>
        </w:rPr>
        <w:drawing>
          <wp:anchor distT="0" distB="0" distL="0" distR="0" simplePos="0" relativeHeight="487677440" behindDoc="1" locked="0" layoutInCell="1" allowOverlap="1">
            <wp:simplePos x="0" y="0"/>
            <wp:positionH relativeFrom="page">
              <wp:posOffset>1092993</wp:posOffset>
            </wp:positionH>
            <wp:positionV relativeFrom="paragraph">
              <wp:posOffset>1518919</wp:posOffset>
            </wp:positionV>
            <wp:extent cx="2008484" cy="157162"/>
            <wp:effectExtent l="0" t="0" r="0" b="0"/>
            <wp:wrapTopAndBottom/>
            <wp:docPr id="387" name="Image 3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Image 387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48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  <w:lang w:val="es-ES" w:eastAsia="es-ES"/>
        </w:rPr>
        <mc:AlternateContent>
          <mc:Choice Requires="wps">
            <w:drawing>
              <wp:anchor distT="0" distB="0" distL="0" distR="0" simplePos="0" relativeHeight="487677952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1944687</wp:posOffset>
                </wp:positionV>
                <wp:extent cx="55244" cy="55244"/>
                <wp:effectExtent l="0" t="0" r="0" b="0"/>
                <wp:wrapTopAndBottom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153.125015pt;width:4.350pt;height:4.350pt;mso-position-horizontal-relative:page;mso-position-vertical-relative:paragraph;z-index:-15638528;mso-wrap-distance-left:0;mso-wrap-distance-right:0" id="docshape290" coordorigin="2075,3063" coordsize="87,87" path="m2130,3149l2106,3149,2096,3144,2089,3135,2079,3127,2075,3118,2075,3094,2079,3084,2096,3067,2106,3063,2130,3063,2140,3067,2149,3075,2156,3084,2161,3094,2161,3106,2161,3118,2156,3127,2140,3144,2130,314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7"/>
          <w:lang w:val="es-ES" w:eastAsia="es-ES"/>
        </w:rPr>
        <w:drawing>
          <wp:anchor distT="0" distB="0" distL="0" distR="0" simplePos="0" relativeHeight="487678464" behindDoc="1" locked="0" layoutInCell="1" allowOverlap="1">
            <wp:simplePos x="0" y="0"/>
            <wp:positionH relativeFrom="page">
              <wp:posOffset>1544859</wp:posOffset>
            </wp:positionH>
            <wp:positionV relativeFrom="paragraph">
              <wp:posOffset>1911064</wp:posOffset>
            </wp:positionV>
            <wp:extent cx="949452" cy="131159"/>
            <wp:effectExtent l="0" t="0" r="0" b="0"/>
            <wp:wrapTopAndBottom/>
            <wp:docPr id="389" name="Image 3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 389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452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  <w:lang w:val="es-ES" w:eastAsia="es-ES"/>
        </w:rPr>
        <w:drawing>
          <wp:anchor distT="0" distB="0" distL="0" distR="0" simplePos="0" relativeHeight="487678976" behindDoc="1" locked="0" layoutInCell="1" allowOverlap="1">
            <wp:simplePos x="0" y="0"/>
            <wp:positionH relativeFrom="page">
              <wp:posOffset>2550794</wp:posOffset>
            </wp:positionH>
            <wp:positionV relativeFrom="paragraph">
              <wp:posOffset>1909540</wp:posOffset>
            </wp:positionV>
            <wp:extent cx="1864028" cy="133350"/>
            <wp:effectExtent l="0" t="0" r="0" b="0"/>
            <wp:wrapTopAndBottom/>
            <wp:docPr id="390" name="Image 3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 390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028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spacing w:before="83"/>
        <w:rPr>
          <w:rFonts w:ascii="Times New Roman"/>
          <w:sz w:val="20"/>
        </w:rPr>
      </w:pPr>
    </w:p>
    <w:p w:rsidR="004F7311" w:rsidRDefault="004F7311">
      <w:pPr>
        <w:spacing w:before="89"/>
        <w:rPr>
          <w:rFonts w:ascii="Times New Roman"/>
          <w:sz w:val="20"/>
        </w:rPr>
      </w:pPr>
    </w:p>
    <w:p w:rsidR="004F7311" w:rsidRDefault="004F7311">
      <w:pPr>
        <w:spacing w:before="10"/>
        <w:rPr>
          <w:rFonts w:ascii="Times New Roman"/>
          <w:sz w:val="5"/>
        </w:rPr>
      </w:pPr>
    </w:p>
    <w:p w:rsidR="004F7311" w:rsidRDefault="004F7311">
      <w:pPr>
        <w:spacing w:before="1"/>
        <w:rPr>
          <w:rFonts w:ascii="Times New Roman"/>
          <w:sz w:val="6"/>
        </w:rPr>
      </w:pPr>
    </w:p>
    <w:p w:rsidR="004F7311" w:rsidRDefault="004F7311">
      <w:pPr>
        <w:spacing w:before="139"/>
        <w:rPr>
          <w:rFonts w:ascii="Times New Roman"/>
          <w:sz w:val="20"/>
        </w:rPr>
      </w:pPr>
    </w:p>
    <w:p w:rsidR="004F7311" w:rsidRDefault="004F7311">
      <w:pPr>
        <w:spacing w:before="113"/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21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79488" behindDoc="1" locked="0" layoutInCell="1" allowOverlap="1">
                <wp:simplePos x="0" y="0"/>
                <wp:positionH relativeFrom="page">
                  <wp:posOffset>1096041</wp:posOffset>
                </wp:positionH>
                <wp:positionV relativeFrom="paragraph">
                  <wp:posOffset>298874</wp:posOffset>
                </wp:positionV>
                <wp:extent cx="716280" cy="151130"/>
                <wp:effectExtent l="0" t="0" r="0" b="0"/>
                <wp:wrapTopAndBottom/>
                <wp:docPr id="391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" cy="151130"/>
                          <a:chOff x="0" y="0"/>
                          <a:chExt cx="716280" cy="151130"/>
                        </a:xfrm>
                      </wpg:grpSpPr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108394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Image 393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02" y="3047"/>
                            <a:ext cx="85534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172" y="0"/>
                            <a:ext cx="123634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334" y="0"/>
                            <a:ext cx="323564" cy="1510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302498pt;margin-top:23.533464pt;width:56.4pt;height:11.9pt;mso-position-horizontal-relative:page;mso-position-vertical-relative:paragraph;z-index:-15636992;mso-wrap-distance-left:0;mso-wrap-distance-right:0" id="docshapegroup291" coordorigin="1726,471" coordsize="1128,238">
                <v:shape style="position:absolute;left:1726;top:475;width:171;height:229" type="#_x0000_t75" id="docshape292" stroked="false">
                  <v:imagedata r:id="rId375" o:title=""/>
                </v:shape>
                <v:shape style="position:absolute;left:1937;top:475;width:135;height:229" type="#_x0000_t75" id="docshape293" stroked="false">
                  <v:imagedata r:id="rId376" o:title=""/>
                </v:shape>
                <v:shape style="position:absolute;left:2105;top:470;width:195;height:236" type="#_x0000_t75" id="docshape294" stroked="false">
                  <v:imagedata r:id="rId377" o:title=""/>
                </v:shape>
                <v:shape style="position:absolute;left:2343;top:470;width:510;height:238" type="#_x0000_t75" id="docshape295" stroked="false">
                  <v:imagedata r:id="rId37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80000" behindDoc="1" locked="0" layoutInCell="1" allowOverlap="1">
                <wp:simplePos x="0" y="0"/>
                <wp:positionH relativeFrom="page">
                  <wp:posOffset>1879187</wp:posOffset>
                </wp:positionH>
                <wp:positionV relativeFrom="paragraph">
                  <wp:posOffset>298875</wp:posOffset>
                </wp:positionV>
                <wp:extent cx="1078230" cy="151130"/>
                <wp:effectExtent l="0" t="0" r="0" b="0"/>
                <wp:wrapTopAndBottom/>
                <wp:docPr id="396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8230" cy="151130"/>
                          <a:chOff x="0" y="0"/>
                          <a:chExt cx="1078230" cy="151130"/>
                        </a:xfrm>
                      </wpg:grpSpPr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85439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Image 398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251" y="0"/>
                            <a:ext cx="94678" cy="1510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" name="Image 399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741" y="3048"/>
                            <a:ext cx="99250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471" y="3047"/>
                            <a:ext cx="85439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246" y="0"/>
                            <a:ext cx="106870" cy="149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" name="Graphic 402"/>
                        <wps:cNvSpPr/>
                        <wps:spPr>
                          <a:xfrm>
                            <a:off x="581590" y="3048"/>
                            <a:ext cx="17907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145415">
                                <a:moveTo>
                                  <a:pt x="28956" y="1524"/>
                                </a:moveTo>
                                <a:lnTo>
                                  <a:pt x="27432" y="1524"/>
                                </a:lnTo>
                                <a:lnTo>
                                  <a:pt x="2590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41922"/>
                                </a:lnTo>
                                <a:lnTo>
                                  <a:pt x="3048" y="144970"/>
                                </a:lnTo>
                                <a:lnTo>
                                  <a:pt x="25908" y="144970"/>
                                </a:lnTo>
                                <a:lnTo>
                                  <a:pt x="27432" y="143446"/>
                                </a:lnTo>
                                <a:lnTo>
                                  <a:pt x="28956" y="143446"/>
                                </a:lnTo>
                                <a:lnTo>
                                  <a:pt x="28956" y="1524"/>
                                </a:lnTo>
                                <a:close/>
                              </a:path>
                              <a:path w="179070" h="145415">
                                <a:moveTo>
                                  <a:pt x="178587" y="141922"/>
                                </a:moveTo>
                                <a:lnTo>
                                  <a:pt x="177063" y="140398"/>
                                </a:lnTo>
                                <a:lnTo>
                                  <a:pt x="177063" y="135826"/>
                                </a:lnTo>
                                <a:lnTo>
                                  <a:pt x="175539" y="134213"/>
                                </a:lnTo>
                                <a:lnTo>
                                  <a:pt x="167640" y="111353"/>
                                </a:lnTo>
                                <a:lnTo>
                                  <a:pt x="159740" y="88493"/>
                                </a:lnTo>
                                <a:lnTo>
                                  <a:pt x="138633" y="27432"/>
                                </a:lnTo>
                                <a:lnTo>
                                  <a:pt x="131254" y="6096"/>
                                </a:lnTo>
                                <a:lnTo>
                                  <a:pt x="131254" y="4572"/>
                                </a:lnTo>
                                <a:lnTo>
                                  <a:pt x="129730" y="3048"/>
                                </a:lnTo>
                                <a:lnTo>
                                  <a:pt x="129730" y="88493"/>
                                </a:lnTo>
                                <a:lnTo>
                                  <a:pt x="88480" y="88493"/>
                                </a:lnTo>
                                <a:lnTo>
                                  <a:pt x="109918" y="27432"/>
                                </a:lnTo>
                                <a:lnTo>
                                  <a:pt x="129730" y="88493"/>
                                </a:lnTo>
                                <a:lnTo>
                                  <a:pt x="129730" y="3048"/>
                                </a:lnTo>
                                <a:lnTo>
                                  <a:pt x="129730" y="1524"/>
                                </a:lnTo>
                                <a:lnTo>
                                  <a:pt x="128206" y="0"/>
                                </a:lnTo>
                                <a:lnTo>
                                  <a:pt x="94576" y="0"/>
                                </a:lnTo>
                                <a:lnTo>
                                  <a:pt x="91528" y="3048"/>
                                </a:lnTo>
                                <a:lnTo>
                                  <a:pt x="91528" y="4572"/>
                                </a:lnTo>
                                <a:lnTo>
                                  <a:pt x="45720" y="134213"/>
                                </a:lnTo>
                                <a:lnTo>
                                  <a:pt x="45720" y="135826"/>
                                </a:lnTo>
                                <a:lnTo>
                                  <a:pt x="44196" y="138874"/>
                                </a:lnTo>
                                <a:lnTo>
                                  <a:pt x="44196" y="141922"/>
                                </a:lnTo>
                                <a:lnTo>
                                  <a:pt x="45720" y="143446"/>
                                </a:lnTo>
                                <a:lnTo>
                                  <a:pt x="45720" y="144970"/>
                                </a:lnTo>
                                <a:lnTo>
                                  <a:pt x="70192" y="144970"/>
                                </a:lnTo>
                                <a:lnTo>
                                  <a:pt x="70192" y="143446"/>
                                </a:lnTo>
                                <a:lnTo>
                                  <a:pt x="71716" y="143446"/>
                                </a:lnTo>
                                <a:lnTo>
                                  <a:pt x="73240" y="141922"/>
                                </a:lnTo>
                                <a:lnTo>
                                  <a:pt x="73240" y="140398"/>
                                </a:lnTo>
                                <a:lnTo>
                                  <a:pt x="82384" y="111353"/>
                                </a:lnTo>
                                <a:lnTo>
                                  <a:pt x="137350" y="111353"/>
                                </a:lnTo>
                                <a:lnTo>
                                  <a:pt x="146494" y="140398"/>
                                </a:lnTo>
                                <a:lnTo>
                                  <a:pt x="146494" y="141922"/>
                                </a:lnTo>
                                <a:lnTo>
                                  <a:pt x="149542" y="144970"/>
                                </a:lnTo>
                                <a:lnTo>
                                  <a:pt x="175539" y="144970"/>
                                </a:lnTo>
                                <a:lnTo>
                                  <a:pt x="178587" y="141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526" y="3047"/>
                            <a:ext cx="181641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Image 404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3075" y="0"/>
                            <a:ext cx="94583" cy="1510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47.967499pt;margin-top:23.533468pt;width:84.9pt;height:11.9pt;mso-position-horizontal-relative:page;mso-position-vertical-relative:paragraph;z-index:-15636480;mso-wrap-distance-left:0;mso-wrap-distance-right:0" id="docshapegroup296" coordorigin="2959,471" coordsize="1698,238">
                <v:shape style="position:absolute;left:2959;top:475;width:135;height:229" type="#_x0000_t75" id="docshape297" stroked="false">
                  <v:imagedata r:id="rId386" o:title=""/>
                </v:shape>
                <v:shape style="position:absolute;left:3125;top:470;width:150;height:238" type="#_x0000_t75" id="docshape298" stroked="false">
                  <v:imagedata r:id="rId387" o:title=""/>
                </v:shape>
                <v:shape style="position:absolute;left:3305;top:475;width:157;height:229" type="#_x0000_t75" id="docshape299" stroked="false">
                  <v:imagedata r:id="rId388" o:title=""/>
                </v:shape>
                <v:shape style="position:absolute;left:3500;top:475;width:135;height:229" type="#_x0000_t75" id="docshape300" stroked="false">
                  <v:imagedata r:id="rId389" o:title=""/>
                </v:shape>
                <v:shape style="position:absolute;left:3668;top:470;width:169;height:236" type="#_x0000_t75" id="docshape301" stroked="false">
                  <v:imagedata r:id="rId390" o:title=""/>
                </v:shape>
                <v:shape style="position:absolute;left:3875;top:475;width:282;height:229" id="docshape302" coordorigin="3875,475" coordsize="282,229" path="m3921,478l3918,478,3916,475,3880,475,3875,480,3875,699,3880,704,3916,704,3918,701,3921,701,3921,478xm4156,699l4154,697,4154,689,4152,687,4139,651,4127,615,4094,519,4082,485,4082,483,4080,480,4080,615,4015,615,4048,519,4080,615,4080,480,4080,478,4077,475,4024,475,4019,480,4019,483,3947,687,3947,689,3945,694,3945,699,3947,701,3947,704,3986,704,3986,701,3988,701,3991,699,3991,697,4005,651,4092,651,4106,697,4106,699,4111,704,4152,704,4156,699xe" filled="true" fillcolor="#ff0000" stroked="false">
                  <v:path arrowok="t"/>
                  <v:fill type="solid"/>
                </v:shape>
                <v:shape style="position:absolute;left:4190;top:475;width:287;height:229" type="#_x0000_t75" id="docshape303" stroked="false">
                  <v:imagedata r:id="rId391" o:title=""/>
                </v:shape>
                <v:shape style="position:absolute;left:4507;top:470;width:149;height:238" type="#_x0000_t75" id="docshape304" stroked="false">
                  <v:imagedata r:id="rId39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80512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777982</wp:posOffset>
                </wp:positionV>
                <wp:extent cx="55244" cy="53975"/>
                <wp:effectExtent l="0" t="0" r="0" b="0"/>
                <wp:wrapTopAndBottom/>
                <wp:docPr id="405" name="Graphic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975">
                              <a:moveTo>
                                <a:pt x="35052" y="53435"/>
                              </a:moveTo>
                              <a:lnTo>
                                <a:pt x="19812" y="53435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243"/>
                              </a:lnTo>
                              <a:lnTo>
                                <a:pt x="0" y="33528"/>
                              </a:lnTo>
                              <a:lnTo>
                                <a:pt x="0" y="19812"/>
                              </a:lnTo>
                              <a:lnTo>
                                <a:pt x="3048" y="12192"/>
                              </a:lnTo>
                              <a:lnTo>
                                <a:pt x="9144" y="7620"/>
                              </a:lnTo>
                              <a:lnTo>
                                <a:pt x="13716" y="1524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4"/>
                              </a:lnTo>
                              <a:lnTo>
                                <a:pt x="51911" y="12192"/>
                              </a:lnTo>
                              <a:lnTo>
                                <a:pt x="54959" y="19812"/>
                              </a:lnTo>
                              <a:lnTo>
                                <a:pt x="54959" y="25908"/>
                              </a:lnTo>
                              <a:lnTo>
                                <a:pt x="54959" y="33528"/>
                              </a:lnTo>
                              <a:lnTo>
                                <a:pt x="51911" y="41243"/>
                              </a:lnTo>
                              <a:lnTo>
                                <a:pt x="41243" y="51911"/>
                              </a:lnTo>
                              <a:lnTo>
                                <a:pt x="35052" y="53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61.25848pt;width:4.350pt;height:4.25pt;mso-position-horizontal-relative:page;mso-position-vertical-relative:paragraph;z-index:-15635968;mso-wrap-distance-left:0;mso-wrap-distance-right:0" id="docshape305" coordorigin="2075,1225" coordsize="87,85" path="m2130,1309l2106,1309,2096,1307,2089,1297,2079,1290,2075,1278,2075,1256,2079,1244,2089,1237,2096,1228,2106,1225,2130,1225,2140,1228,2156,1244,2161,1256,2161,1266,2161,1278,2156,1290,2140,1307,2130,130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81024" behindDoc="1" locked="0" layoutInCell="1" allowOverlap="1">
            <wp:simplePos x="0" y="0"/>
            <wp:positionH relativeFrom="page">
              <wp:posOffset>1541811</wp:posOffset>
            </wp:positionH>
            <wp:positionV relativeFrom="paragraph">
              <wp:posOffset>742835</wp:posOffset>
            </wp:positionV>
            <wp:extent cx="4805398" cy="300037"/>
            <wp:effectExtent l="0" t="0" r="0" b="0"/>
            <wp:wrapTopAndBottom/>
            <wp:docPr id="406" name="Image 4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 406"/>
                    <pic:cNvPicPr/>
                  </pic:nvPicPr>
                  <pic:blipFill>
                    <a:blip r:embed="rId3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5398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81536" behindDoc="1" locked="0" layoutInCell="1" allowOverlap="1">
            <wp:simplePos x="0" y="0"/>
            <wp:positionH relativeFrom="page">
              <wp:posOffset>6371653</wp:posOffset>
            </wp:positionH>
            <wp:positionV relativeFrom="paragraph">
              <wp:posOffset>774934</wp:posOffset>
            </wp:positionV>
            <wp:extent cx="194068" cy="100012"/>
            <wp:effectExtent l="0" t="0" r="0" b="0"/>
            <wp:wrapTopAndBottom/>
            <wp:docPr id="407" name="Image 4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 407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6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82048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1159363</wp:posOffset>
                </wp:positionV>
                <wp:extent cx="55244" cy="53975"/>
                <wp:effectExtent l="0" t="0" r="0" b="0"/>
                <wp:wrapTopAndBottom/>
                <wp:docPr id="408" name="Graphic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975">
                              <a:moveTo>
                                <a:pt x="35052" y="53435"/>
                              </a:moveTo>
                              <a:lnTo>
                                <a:pt x="19812" y="53435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243"/>
                              </a:lnTo>
                              <a:lnTo>
                                <a:pt x="0" y="35147"/>
                              </a:lnTo>
                              <a:lnTo>
                                <a:pt x="0" y="19907"/>
                              </a:lnTo>
                              <a:lnTo>
                                <a:pt x="3048" y="12192"/>
                              </a:lnTo>
                              <a:lnTo>
                                <a:pt x="9144" y="7620"/>
                              </a:lnTo>
                              <a:lnTo>
                                <a:pt x="13716" y="3048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8"/>
                              </a:lnTo>
                              <a:lnTo>
                                <a:pt x="47339" y="7620"/>
                              </a:lnTo>
                              <a:lnTo>
                                <a:pt x="51911" y="12192"/>
                              </a:lnTo>
                              <a:lnTo>
                                <a:pt x="54959" y="19907"/>
                              </a:lnTo>
                              <a:lnTo>
                                <a:pt x="54959" y="27527"/>
                              </a:lnTo>
                              <a:lnTo>
                                <a:pt x="54959" y="35147"/>
                              </a:lnTo>
                              <a:lnTo>
                                <a:pt x="51911" y="41243"/>
                              </a:lnTo>
                              <a:lnTo>
                                <a:pt x="41243" y="51911"/>
                              </a:lnTo>
                              <a:lnTo>
                                <a:pt x="35052" y="53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91.288475pt;width:4.350pt;height:4.25pt;mso-position-horizontal-relative:page;mso-position-vertical-relative:paragraph;z-index:-15634432;mso-wrap-distance-left:0;mso-wrap-distance-right:0" id="docshape306" coordorigin="2075,1826" coordsize="87,85" path="m2130,1910l2106,1910,2096,1908,2089,1898,2079,1891,2075,1881,2075,1857,2079,1845,2089,1838,2096,1831,2106,1826,2130,1826,2140,1831,2149,1838,2156,1845,2161,1857,2161,1869,2161,1881,2156,1891,2140,1908,2130,191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82560" behindDoc="1" locked="0" layoutInCell="1" allowOverlap="1">
            <wp:simplePos x="0" y="0"/>
            <wp:positionH relativeFrom="page">
              <wp:posOffset>1540287</wp:posOffset>
            </wp:positionH>
            <wp:positionV relativeFrom="paragraph">
              <wp:posOffset>1124311</wp:posOffset>
            </wp:positionV>
            <wp:extent cx="2169279" cy="133350"/>
            <wp:effectExtent l="0" t="0" r="0" b="0"/>
            <wp:wrapTopAndBottom/>
            <wp:docPr id="409" name="Image 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 409"/>
                    <pic:cNvPicPr/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27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spacing w:before="207"/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9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83072" behindDoc="1" locked="0" layoutInCell="1" allowOverlap="1">
            <wp:simplePos x="0" y="0"/>
            <wp:positionH relativeFrom="page">
              <wp:posOffset>1096041</wp:posOffset>
            </wp:positionH>
            <wp:positionV relativeFrom="paragraph">
              <wp:posOffset>161981</wp:posOffset>
            </wp:positionV>
            <wp:extent cx="876204" cy="150590"/>
            <wp:effectExtent l="0" t="0" r="0" b="0"/>
            <wp:wrapTopAndBottom/>
            <wp:docPr id="410" name="Image 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 410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04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83584" behindDoc="1" locked="0" layoutInCell="1" allowOverlap="1">
                <wp:simplePos x="0" y="0"/>
                <wp:positionH relativeFrom="page">
                  <wp:posOffset>2031777</wp:posOffset>
                </wp:positionH>
                <wp:positionV relativeFrom="paragraph">
                  <wp:posOffset>165029</wp:posOffset>
                </wp:positionV>
                <wp:extent cx="230504" cy="145415"/>
                <wp:effectExtent l="0" t="0" r="0" b="0"/>
                <wp:wrapTopAndBottom/>
                <wp:docPr id="41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504" cy="145415"/>
                          <a:chOff x="0" y="0"/>
                          <a:chExt cx="230504" cy="145415"/>
                        </a:xfrm>
                      </wpg:grpSpPr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86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065" y="0"/>
                            <a:ext cx="85439" cy="144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9.982498pt;margin-top:12.994431pt;width:18.150pt;height:11.45pt;mso-position-horizontal-relative:page;mso-position-vertical-relative:paragraph;z-index:-15632896;mso-wrap-distance-left:0;mso-wrap-distance-right:0" id="docshapegroup307" coordorigin="3200,260" coordsize="363,229">
                <v:shape style="position:absolute;left:3199;top:259;width:190;height:229" type="#_x0000_t75" id="docshape308" stroked="false">
                  <v:imagedata r:id="rId399" o:title=""/>
                </v:shape>
                <v:shape style="position:absolute;left:3428;top:259;width:135;height:229" type="#_x0000_t75" id="docshape309" stroked="false">
                  <v:imagedata r:id="rId40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84096" behindDoc="1" locked="0" layoutInCell="1" allowOverlap="1">
            <wp:simplePos x="0" y="0"/>
            <wp:positionH relativeFrom="page">
              <wp:posOffset>2329433</wp:posOffset>
            </wp:positionH>
            <wp:positionV relativeFrom="paragraph">
              <wp:posOffset>161981</wp:posOffset>
            </wp:positionV>
            <wp:extent cx="1120697" cy="150590"/>
            <wp:effectExtent l="0" t="0" r="0" b="0"/>
            <wp:wrapTopAndBottom/>
            <wp:docPr id="414" name="Image 4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 414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697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13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84608" behindDoc="1" locked="0" layoutInCell="1" allowOverlap="1">
                <wp:simplePos x="0" y="0"/>
                <wp:positionH relativeFrom="page">
                  <wp:posOffset>1092993</wp:posOffset>
                </wp:positionH>
                <wp:positionV relativeFrom="paragraph">
                  <wp:posOffset>248523</wp:posOffset>
                </wp:positionV>
                <wp:extent cx="878205" cy="105410"/>
                <wp:effectExtent l="0" t="0" r="0" b="0"/>
                <wp:wrapTopAndBottom/>
                <wp:docPr id="415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8205" cy="105410"/>
                          <a:chOff x="0" y="0"/>
                          <a:chExt cx="878205" cy="105410"/>
                        </a:xfrm>
                      </wpg:grpSpPr>
                      <wps:wsp>
                        <wps:cNvPr id="416" name="Graphic 416"/>
                        <wps:cNvSpPr/>
                        <wps:spPr>
                          <a:xfrm>
                            <a:off x="0" y="7620"/>
                            <a:ext cx="55244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6520">
                                <a:moveTo>
                                  <a:pt x="51911" y="1524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51911" y="0"/>
                                </a:lnTo>
                                <a:lnTo>
                                  <a:pt x="51911" y="1524"/>
                                </a:lnTo>
                                <a:close/>
                              </a:path>
                              <a:path w="55244" h="96520">
                                <a:moveTo>
                                  <a:pt x="53435" y="96107"/>
                                </a:moveTo>
                                <a:lnTo>
                                  <a:pt x="1524" y="96107"/>
                                </a:lnTo>
                                <a:lnTo>
                                  <a:pt x="1524" y="94583"/>
                                </a:lnTo>
                                <a:lnTo>
                                  <a:pt x="0" y="93059"/>
                                </a:lnTo>
                                <a:lnTo>
                                  <a:pt x="0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53435" y="1524"/>
                                </a:lnTo>
                                <a:lnTo>
                                  <a:pt x="53435" y="10668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41148"/>
                                </a:lnTo>
                                <a:lnTo>
                                  <a:pt x="47339" y="41148"/>
                                </a:lnTo>
                                <a:lnTo>
                                  <a:pt x="47339" y="42672"/>
                                </a:lnTo>
                                <a:lnTo>
                                  <a:pt x="48863" y="44196"/>
                                </a:lnTo>
                                <a:lnTo>
                                  <a:pt x="48863" y="50292"/>
                                </a:lnTo>
                                <a:lnTo>
                                  <a:pt x="47339" y="50292"/>
                                </a:lnTo>
                                <a:lnTo>
                                  <a:pt x="47339" y="51816"/>
                                </a:lnTo>
                                <a:lnTo>
                                  <a:pt x="13716" y="51816"/>
                                </a:lnTo>
                                <a:lnTo>
                                  <a:pt x="13716" y="85439"/>
                                </a:lnTo>
                                <a:lnTo>
                                  <a:pt x="51911" y="85439"/>
                                </a:lnTo>
                                <a:lnTo>
                                  <a:pt x="51911" y="86963"/>
                                </a:lnTo>
                                <a:lnTo>
                                  <a:pt x="53435" y="86963"/>
                                </a:lnTo>
                                <a:lnTo>
                                  <a:pt x="53435" y="88487"/>
                                </a:lnTo>
                                <a:lnTo>
                                  <a:pt x="54959" y="90011"/>
                                </a:lnTo>
                                <a:lnTo>
                                  <a:pt x="54959" y="93059"/>
                                </a:lnTo>
                                <a:lnTo>
                                  <a:pt x="53435" y="94583"/>
                                </a:lnTo>
                                <a:lnTo>
                                  <a:pt x="53435" y="96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7" name="Image 417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71" y="0"/>
                            <a:ext cx="802957" cy="105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0625pt;margin-top:19.568783pt;width:69.150pt;height:8.3pt;mso-position-horizontal-relative:page;mso-position-vertical-relative:paragraph;z-index:-15631872;mso-wrap-distance-left:0;mso-wrap-distance-right:0" id="docshapegroup310" coordorigin="1721,391" coordsize="1383,166">
                <v:shape style="position:absolute;left:1721;top:403;width:87;height:152" id="docshape311" coordorigin="1721,403" coordsize="87,152" path="m1803,406l1726,406,1728,403,1803,403,1803,406xm1805,555l1724,555,1724,552,1721,550,1721,408,1724,408,1724,406,1805,406,1805,420,1743,420,1743,468,1796,468,1796,471,1798,473,1798,483,1796,483,1796,485,1743,485,1743,538,1803,538,1803,540,1805,540,1805,543,1808,545,1808,550,1805,552,1805,555xe" filled="true" fillcolor="#000000" stroked="false">
                  <v:path arrowok="t"/>
                  <v:fill type="solid"/>
                </v:shape>
                <v:shape style="position:absolute;left:1839;top:391;width:1265;height:166" type="#_x0000_t75" id="docshape312" stroked="false">
                  <v:imagedata r:id="rId40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85120" behindDoc="1" locked="0" layoutInCell="1" allowOverlap="1">
            <wp:simplePos x="0" y="0"/>
            <wp:positionH relativeFrom="page">
              <wp:posOffset>2034825</wp:posOffset>
            </wp:positionH>
            <wp:positionV relativeFrom="paragraph">
              <wp:posOffset>248428</wp:posOffset>
            </wp:positionV>
            <wp:extent cx="3010249" cy="130683"/>
            <wp:effectExtent l="0" t="0" r="0" b="0"/>
            <wp:wrapTopAndBottom/>
            <wp:docPr id="418" name="Image 4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 418"/>
                    <pic:cNvPicPr/>
                  </pic:nvPicPr>
                  <pic:blipFill>
                    <a:blip r:embed="rId4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0249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85632" behindDoc="1" locked="0" layoutInCell="1" allowOverlap="1">
                <wp:simplePos x="0" y="0"/>
                <wp:positionH relativeFrom="page">
                  <wp:posOffset>5123021</wp:posOffset>
                </wp:positionH>
                <wp:positionV relativeFrom="paragraph">
                  <wp:posOffset>248523</wp:posOffset>
                </wp:positionV>
                <wp:extent cx="1531620" cy="131445"/>
                <wp:effectExtent l="0" t="0" r="0" b="0"/>
                <wp:wrapTopAndBottom/>
                <wp:docPr id="419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1620" cy="131445"/>
                          <a:chOff x="0" y="0"/>
                          <a:chExt cx="1531620" cy="131445"/>
                        </a:xfrm>
                      </wpg:grpSpPr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520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" name="Graphic 421"/>
                        <wps:cNvSpPr/>
                        <wps:spPr>
                          <a:xfrm>
                            <a:off x="1515808" y="88487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10668" y="16764"/>
                                </a:moveTo>
                                <a:lnTo>
                                  <a:pt x="3048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0" y="1524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1524"/>
                                </a:lnTo>
                                <a:lnTo>
                                  <a:pt x="15240" y="7620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3.387512pt;margin-top:19.568783pt;width:120.6pt;height:10.35pt;mso-position-horizontal-relative:page;mso-position-vertical-relative:paragraph;z-index:-15630848;mso-wrap-distance-left:0;mso-wrap-distance-right:0" id="docshapegroup313" coordorigin="8068,391" coordsize="2412,207">
                <v:shape style="position:absolute;left:8067;top:391;width:2359;height:207" type="#_x0000_t75" id="docshape314" stroked="false">
                  <v:imagedata r:id="rId406" o:title=""/>
                </v:shape>
                <v:shape style="position:absolute;left:10454;top:530;width:24;height:27" id="docshape315" coordorigin="10455,531" coordsize="24,27" path="m10472,557l10460,557,10455,552,10455,533,10457,533,10460,531,10474,531,10476,533,10479,533,10479,543,10479,552,10476,555,10474,555,10472,55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</w:pPr>
    </w:p>
    <w:p w:rsidR="004F7311" w:rsidRDefault="00F96468">
      <w:pPr>
        <w:spacing w:before="21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86144" behindDoc="1" locked="0" layoutInCell="1" allowOverlap="1">
                <wp:simplePos x="0" y="0"/>
                <wp:positionH relativeFrom="page">
                  <wp:posOffset>1096041</wp:posOffset>
                </wp:positionH>
                <wp:positionV relativeFrom="paragraph">
                  <wp:posOffset>296855</wp:posOffset>
                </wp:positionV>
                <wp:extent cx="1441450" cy="149860"/>
                <wp:effectExtent l="0" t="0" r="0" b="0"/>
                <wp:wrapTopAndBottom/>
                <wp:docPr id="422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1450" cy="149860"/>
                          <a:chOff x="0" y="0"/>
                          <a:chExt cx="1441450" cy="149860"/>
                        </a:xfrm>
                      </wpg:grpSpPr>
                      <pic:pic xmlns:pic="http://schemas.openxmlformats.org/drawingml/2006/picture">
                        <pic:nvPicPr>
                          <pic:cNvPr id="423" name="Image 423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868" cy="149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4" name="Graphic 424"/>
                        <wps:cNvSpPr/>
                        <wps:spPr>
                          <a:xfrm>
                            <a:off x="879240" y="1530"/>
                            <a:ext cx="29209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46685">
                                <a:moveTo>
                                  <a:pt x="26009" y="144970"/>
                                </a:moveTo>
                                <a:lnTo>
                                  <a:pt x="3048" y="144970"/>
                                </a:lnTo>
                                <a:lnTo>
                                  <a:pt x="3048" y="146494"/>
                                </a:lnTo>
                                <a:lnTo>
                                  <a:pt x="24485" y="146494"/>
                                </a:lnTo>
                                <a:lnTo>
                                  <a:pt x="26009" y="144970"/>
                                </a:lnTo>
                                <a:close/>
                              </a:path>
                              <a:path w="29209" h="146685">
                                <a:moveTo>
                                  <a:pt x="29057" y="3492"/>
                                </a:moveTo>
                                <a:lnTo>
                                  <a:pt x="27533" y="3492"/>
                                </a:lnTo>
                                <a:lnTo>
                                  <a:pt x="27533" y="952"/>
                                </a:lnTo>
                                <a:lnTo>
                                  <a:pt x="20866" y="952"/>
                                </a:lnTo>
                                <a:lnTo>
                                  <a:pt x="19913" y="0"/>
                                </a:lnTo>
                                <a:lnTo>
                                  <a:pt x="9144" y="0"/>
                                </a:lnTo>
                                <a:lnTo>
                                  <a:pt x="8191" y="952"/>
                                </a:lnTo>
                                <a:lnTo>
                                  <a:pt x="825" y="952"/>
                                </a:lnTo>
                                <a:lnTo>
                                  <a:pt x="825" y="3492"/>
                                </a:lnTo>
                                <a:lnTo>
                                  <a:pt x="0" y="3492"/>
                                </a:lnTo>
                                <a:lnTo>
                                  <a:pt x="0" y="143192"/>
                                </a:lnTo>
                                <a:lnTo>
                                  <a:pt x="0" y="144462"/>
                                </a:lnTo>
                                <a:lnTo>
                                  <a:pt x="28676" y="144462"/>
                                </a:lnTo>
                                <a:lnTo>
                                  <a:pt x="28676" y="143192"/>
                                </a:lnTo>
                                <a:lnTo>
                                  <a:pt x="29057" y="143192"/>
                                </a:lnTo>
                                <a:lnTo>
                                  <a:pt x="29057" y="3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5" name="Image 425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738" y="0"/>
                            <a:ext cx="137347" cy="149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8421" y="3048"/>
                            <a:ext cx="120586" cy="14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Image 427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1107" y="0"/>
                            <a:ext cx="199929" cy="1495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302498pt;margin-top:23.374443pt;width:113.5pt;height:11.8pt;mso-position-horizontal-relative:page;mso-position-vertical-relative:paragraph;z-index:-15630336;mso-wrap-distance-left:0;mso-wrap-distance-right:0" id="docshapegroup316" coordorigin="1726,467" coordsize="2270,236">
                <v:shape style="position:absolute;left:1726;top:467;width:1347;height:236" type="#_x0000_t75" id="docshape317" stroked="false">
                  <v:imagedata r:id="rId411" o:title=""/>
                </v:shape>
                <v:shape style="position:absolute;left:3110;top:469;width:46;height:231" id="docshape318" coordorigin="3111,470" coordsize="46,231" path="m3152,698l3115,698,3115,701,3149,701,3152,698xm3156,475l3154,475,3154,471,3144,471,3142,470,3125,470,3124,471,3112,471,3112,475,3111,475,3111,695,3111,697,3156,697,3156,695,3156,695,3156,475xe" filled="true" fillcolor="#ff0000" stroked="false">
                  <v:path arrowok="t"/>
                  <v:fill type="solid"/>
                </v:shape>
                <v:shape style="position:absolute;left:3190;top:467;width:217;height:236" type="#_x0000_t75" id="docshape319" stroked="false">
                  <v:imagedata r:id="rId412" o:title=""/>
                </v:shape>
                <v:shape style="position:absolute;left:3440;top:472;width:190;height:229" type="#_x0000_t75" id="docshape320" stroked="false">
                  <v:imagedata r:id="rId413" o:title=""/>
                </v:shape>
                <v:shape style="position:absolute;left:3680;top:467;width:315;height:236" type="#_x0000_t75" id="docshape321" stroked="false">
                  <v:imagedata r:id="rId41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86656" behindDoc="1" locked="0" layoutInCell="1" allowOverlap="1">
            <wp:simplePos x="0" y="0"/>
            <wp:positionH relativeFrom="page">
              <wp:posOffset>2590514</wp:posOffset>
            </wp:positionH>
            <wp:positionV relativeFrom="paragraph">
              <wp:posOffset>298379</wp:posOffset>
            </wp:positionV>
            <wp:extent cx="116919" cy="147637"/>
            <wp:effectExtent l="0" t="0" r="0" b="0"/>
            <wp:wrapTopAndBottom/>
            <wp:docPr id="428" name="Image 4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 428"/>
                    <pic:cNvPicPr/>
                  </pic:nvPicPr>
                  <pic:blipFill>
                    <a:blip r:embed="rId4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1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87168" behindDoc="1" locked="0" layoutInCell="1" allowOverlap="1">
            <wp:simplePos x="0" y="0"/>
            <wp:positionH relativeFrom="page">
              <wp:posOffset>2776727</wp:posOffset>
            </wp:positionH>
            <wp:positionV relativeFrom="paragraph">
              <wp:posOffset>296855</wp:posOffset>
            </wp:positionV>
            <wp:extent cx="980754" cy="150590"/>
            <wp:effectExtent l="0" t="0" r="0" b="0"/>
            <wp:wrapTopAndBottom/>
            <wp:docPr id="429" name="Image 4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 429"/>
                    <pic:cNvPicPr/>
                  </pic:nvPicPr>
                  <pic:blipFill>
                    <a:blip r:embed="rId4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754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87680" behindDoc="1" locked="0" layoutInCell="1" allowOverlap="1">
            <wp:simplePos x="0" y="0"/>
            <wp:positionH relativeFrom="page">
              <wp:posOffset>1092993</wp:posOffset>
            </wp:positionH>
            <wp:positionV relativeFrom="paragraph">
              <wp:posOffset>749959</wp:posOffset>
            </wp:positionV>
            <wp:extent cx="1321542" cy="133350"/>
            <wp:effectExtent l="0" t="0" r="0" b="0"/>
            <wp:wrapTopAndBottom/>
            <wp:docPr id="430" name="Image 4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 430"/>
                    <pic:cNvPicPr/>
                  </pic:nvPicPr>
                  <pic:blipFill>
                    <a:blip r:embed="rId4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54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88192" behindDoc="1" locked="0" layoutInCell="1" allowOverlap="1">
            <wp:simplePos x="0" y="0"/>
            <wp:positionH relativeFrom="page">
              <wp:posOffset>2472975</wp:posOffset>
            </wp:positionH>
            <wp:positionV relativeFrom="paragraph">
              <wp:posOffset>749959</wp:posOffset>
            </wp:positionV>
            <wp:extent cx="1293896" cy="133350"/>
            <wp:effectExtent l="0" t="0" r="0" b="0"/>
            <wp:wrapTopAndBottom/>
            <wp:docPr id="431" name="Image 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 431"/>
                    <pic:cNvPicPr/>
                  </pic:nvPicPr>
                  <pic:blipFill>
                    <a:blip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896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88704" behindDoc="1" locked="0" layoutInCell="1" allowOverlap="1">
                <wp:simplePos x="0" y="0"/>
                <wp:positionH relativeFrom="page">
                  <wp:posOffset>3825430</wp:posOffset>
                </wp:positionH>
                <wp:positionV relativeFrom="paragraph">
                  <wp:posOffset>756055</wp:posOffset>
                </wp:positionV>
                <wp:extent cx="655320" cy="100965"/>
                <wp:effectExtent l="0" t="0" r="0" b="0"/>
                <wp:wrapTopAndBottom/>
                <wp:docPr id="432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320" cy="100965"/>
                          <a:chOff x="0" y="0"/>
                          <a:chExt cx="655320" cy="100965"/>
                        </a:xfrm>
                      </wpg:grpSpPr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695" cy="100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Graphic 434"/>
                        <wps:cNvSpPr/>
                        <wps:spPr>
                          <a:xfrm>
                            <a:off x="639603" y="82391"/>
                            <a:ext cx="158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7145">
                                <a:moveTo>
                                  <a:pt x="12287" y="16859"/>
                                </a:moveTo>
                                <a:lnTo>
                                  <a:pt x="1523" y="16859"/>
                                </a:lnTo>
                                <a:lnTo>
                                  <a:pt x="1523" y="15335"/>
                                </a:lnTo>
                                <a:lnTo>
                                  <a:pt x="0" y="13811"/>
                                </a:lnTo>
                                <a:lnTo>
                                  <a:pt x="0" y="3047"/>
                                </a:lnTo>
                                <a:lnTo>
                                  <a:pt x="1523" y="1523"/>
                                </a:lnTo>
                                <a:lnTo>
                                  <a:pt x="1523" y="0"/>
                                </a:lnTo>
                                <a:lnTo>
                                  <a:pt x="12287" y="0"/>
                                </a:lnTo>
                                <a:lnTo>
                                  <a:pt x="15335" y="3047"/>
                                </a:lnTo>
                                <a:lnTo>
                                  <a:pt x="15335" y="7715"/>
                                </a:lnTo>
                                <a:lnTo>
                                  <a:pt x="15335" y="13811"/>
                                </a:lnTo>
                                <a:lnTo>
                                  <a:pt x="12287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1.214996pt;margin-top:59.531967pt;width:51.6pt;height:7.95pt;mso-position-horizontal-relative:page;mso-position-vertical-relative:paragraph;z-index:-15627776;mso-wrap-distance-left:0;mso-wrap-distance-right:0" id="docshapegroup322" coordorigin="6024,1191" coordsize="1032,159">
                <v:shape style="position:absolute;left:6024;top:1190;width:967;height:159" type="#_x0000_t75" id="docshape323" stroked="false">
                  <v:imagedata r:id="rId420" o:title=""/>
                </v:shape>
                <v:shape style="position:absolute;left:7031;top:1320;width:25;height:27" id="docshape324" coordorigin="7032,1320" coordsize="25,27" path="m7051,1347l7034,1347,7034,1345,7032,1342,7032,1325,7034,1323,7034,1320,7051,1320,7056,1325,7056,1333,7056,1342,7051,134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689216" behindDoc="1" locked="0" layoutInCell="1" allowOverlap="1">
            <wp:simplePos x="0" y="0"/>
            <wp:positionH relativeFrom="page">
              <wp:posOffset>1092993</wp:posOffset>
            </wp:positionH>
            <wp:positionV relativeFrom="paragraph">
              <wp:posOffset>1083957</wp:posOffset>
            </wp:positionV>
            <wp:extent cx="1676114" cy="106870"/>
            <wp:effectExtent l="0" t="0" r="0" b="0"/>
            <wp:wrapTopAndBottom/>
            <wp:docPr id="435" name="Image 4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Image 435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114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487689728" behindDoc="1" locked="0" layoutInCell="1" allowOverlap="1">
                <wp:simplePos x="0" y="0"/>
                <wp:positionH relativeFrom="page">
                  <wp:posOffset>2827115</wp:posOffset>
                </wp:positionH>
                <wp:positionV relativeFrom="paragraph">
                  <wp:posOffset>1085386</wp:posOffset>
                </wp:positionV>
                <wp:extent cx="606425" cy="130175"/>
                <wp:effectExtent l="0" t="0" r="0" b="0"/>
                <wp:wrapTopAndBottom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425" cy="130175"/>
                          <a:chOff x="0" y="0"/>
                          <a:chExt cx="606425" cy="130175"/>
                        </a:xfrm>
                      </wpg:grpSpPr>
                      <pic:pic xmlns:pic="http://schemas.openxmlformats.org/drawingml/2006/picture">
                        <pic:nvPicPr>
                          <pic:cNvPr id="437" name="Image 437"/>
                          <pic:cNvPicPr/>
                        </pic:nvPicPr>
                        <pic:blipFill>
                          <a:blip r:embed="rId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832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8" name="Graphic 438"/>
                        <wps:cNvSpPr/>
                        <wps:spPr>
                          <a:xfrm>
                            <a:off x="589216" y="86962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3715" y="16859"/>
                                </a:moveTo>
                                <a:lnTo>
                                  <a:pt x="3047" y="16859"/>
                                </a:lnTo>
                                <a:lnTo>
                                  <a:pt x="3047" y="15335"/>
                                </a:lnTo>
                                <a:lnTo>
                                  <a:pt x="0" y="12287"/>
                                </a:lnTo>
                                <a:lnTo>
                                  <a:pt x="0" y="4667"/>
                                </a:lnTo>
                                <a:lnTo>
                                  <a:pt x="3047" y="1619"/>
                                </a:lnTo>
                                <a:lnTo>
                                  <a:pt x="3047" y="0"/>
                                </a:lnTo>
                                <a:lnTo>
                                  <a:pt x="13715" y="0"/>
                                </a:lnTo>
                                <a:lnTo>
                                  <a:pt x="16859" y="3143"/>
                                </a:lnTo>
                                <a:lnTo>
                                  <a:pt x="16859" y="7715"/>
                                </a:lnTo>
                                <a:lnTo>
                                  <a:pt x="16859" y="13811"/>
                                </a:lnTo>
                                <a:lnTo>
                                  <a:pt x="15335" y="15335"/>
                                </a:lnTo>
                                <a:lnTo>
                                  <a:pt x="13715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2.607498pt;margin-top:85.463509pt;width:47.75pt;height:10.25pt;mso-position-horizontal-relative:page;mso-position-vertical-relative:paragraph;z-index:-15626752;mso-wrap-distance-left:0;mso-wrap-distance-right:0" id="docshapegroup325" coordorigin="4452,1709" coordsize="955,205">
                <v:shape style="position:absolute;left:4452;top:1709;width:890;height:205" type="#_x0000_t75" id="docshape326" stroked="false">
                  <v:imagedata r:id="rId423" o:title=""/>
                </v:shape>
                <v:shape style="position:absolute;left:5380;top:1846;width:27;height:27" id="docshape327" coordorigin="5380,1846" coordsize="27,27" path="m5402,1873l5385,1873,5385,1870,5380,1866,5380,1854,5385,1849,5385,1846,5402,1846,5407,1851,5407,1858,5407,1868,5404,1870,5402,187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4F7311" w:rsidRDefault="004F7311">
      <w:pPr>
        <w:spacing w:before="222"/>
        <w:rPr>
          <w:rFonts w:ascii="Times New Roman"/>
          <w:sz w:val="20"/>
        </w:rPr>
      </w:pPr>
    </w:p>
    <w:p w:rsidR="004F7311" w:rsidRDefault="004F7311">
      <w:pPr>
        <w:spacing w:before="62"/>
        <w:rPr>
          <w:rFonts w:ascii="Times New Roman"/>
          <w:sz w:val="20"/>
        </w:rPr>
      </w:pPr>
    </w:p>
    <w:p w:rsidR="004F7311" w:rsidRDefault="004F7311">
      <w:pPr>
        <w:rPr>
          <w:rFonts w:ascii="Times New Roman"/>
          <w:sz w:val="20"/>
        </w:rPr>
        <w:sectPr w:rsidR="004F7311">
          <w:headerReference w:type="default" r:id="rId424"/>
          <w:footerReference w:type="default" r:id="rId425"/>
          <w:pgSz w:w="11910" w:h="16840"/>
          <w:pgMar w:top="1540" w:right="708" w:bottom="2100" w:left="850" w:header="730" w:footer="1912" w:gutter="0"/>
          <w:cols w:space="720"/>
        </w:sectPr>
      </w:pPr>
    </w:p>
    <w:p w:rsidR="004F7311" w:rsidRDefault="00F96468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lastRenderedPageBreak/>
        <w:drawing>
          <wp:anchor distT="0" distB="0" distL="0" distR="0" simplePos="0" relativeHeight="487202816" behindDoc="1" locked="0" layoutInCell="1" allowOverlap="1">
            <wp:simplePos x="0" y="0"/>
            <wp:positionH relativeFrom="page">
              <wp:posOffset>1895855</wp:posOffset>
            </wp:positionH>
            <wp:positionV relativeFrom="page">
              <wp:posOffset>3067811</wp:posOffset>
            </wp:positionV>
            <wp:extent cx="3782567" cy="4571999"/>
            <wp:effectExtent l="0" t="0" r="0" b="0"/>
            <wp:wrapNone/>
            <wp:docPr id="439" name="Image 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 43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567" cy="457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rPr>
          <w:rFonts w:ascii="Times New Roman"/>
          <w:sz w:val="20"/>
        </w:rPr>
      </w:pPr>
    </w:p>
    <w:p w:rsidR="004F7311" w:rsidRDefault="004F7311">
      <w:pPr>
        <w:spacing w:before="45"/>
        <w:rPr>
          <w:rFonts w:ascii="Times New Roman"/>
          <w:sz w:val="20"/>
        </w:rPr>
      </w:pPr>
    </w:p>
    <w:p w:rsidR="004F7311" w:rsidRDefault="00F96468">
      <w:pPr>
        <w:spacing w:line="206" w:lineRule="exact"/>
        <w:ind w:left="871"/>
        <w:rPr>
          <w:rFonts w:ascii="Times New Roman"/>
          <w:sz w:val="16"/>
        </w:rPr>
      </w:pPr>
      <w:r>
        <w:rPr>
          <w:rFonts w:ascii="Times New Roman"/>
          <w:noProof/>
          <w:position w:val="-3"/>
          <w:sz w:val="20"/>
          <w:lang w:val="es-ES" w:eastAsia="es-ES"/>
        </w:rPr>
        <w:drawing>
          <wp:inline distT="0" distB="0" distL="0" distR="0">
            <wp:extent cx="1370837" cy="131159"/>
            <wp:effectExtent l="0" t="0" r="0" b="0"/>
            <wp:docPr id="440" name="Image 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 440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837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position w:val="-3"/>
          <w:sz w:val="16"/>
        </w:rPr>
        <w:t xml:space="preserve"> </w:t>
      </w:r>
      <w:r>
        <w:rPr>
          <w:rFonts w:ascii="Times New Roman"/>
          <w:noProof/>
          <w:spacing w:val="51"/>
          <w:sz w:val="16"/>
          <w:lang w:val="es-ES" w:eastAsia="es-ES"/>
        </w:rPr>
        <mc:AlternateContent>
          <mc:Choice Requires="wps">
            <w:drawing>
              <wp:inline distT="0" distB="0" distL="0" distR="0">
                <wp:extent cx="845819" cy="105410"/>
                <wp:effectExtent l="0" t="0" r="0" b="8889"/>
                <wp:docPr id="441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5819" cy="105410"/>
                          <a:chOff x="0" y="0"/>
                          <a:chExt cx="845819" cy="105410"/>
                        </a:xfrm>
                      </wpg:grpSpPr>
                      <pic:pic xmlns:pic="http://schemas.openxmlformats.org/drawingml/2006/picture">
                        <pic:nvPicPr>
                          <pic:cNvPr id="442" name="Image 442"/>
                          <pic:cNvPicPr/>
                        </pic:nvPicPr>
                        <pic:blipFill>
                          <a:blip r:embed="rId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762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" name="Graphic 443"/>
                        <wps:cNvSpPr/>
                        <wps:spPr>
                          <a:xfrm>
                            <a:off x="789228" y="1524"/>
                            <a:ext cx="5651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04139">
                                <a:moveTo>
                                  <a:pt x="12192" y="0"/>
                                </a:move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02209"/>
                                </a:lnTo>
                                <a:lnTo>
                                  <a:pt x="1524" y="102209"/>
                                </a:lnTo>
                                <a:lnTo>
                                  <a:pt x="1524" y="103733"/>
                                </a:lnTo>
                                <a:lnTo>
                                  <a:pt x="10668" y="103733"/>
                                </a:lnTo>
                                <a:lnTo>
                                  <a:pt x="12192" y="102209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56515" h="104139">
                                <a:moveTo>
                                  <a:pt x="56400" y="88493"/>
                                </a:moveTo>
                                <a:lnTo>
                                  <a:pt x="54876" y="88493"/>
                                </a:lnTo>
                                <a:lnTo>
                                  <a:pt x="54876" y="86969"/>
                                </a:lnTo>
                                <a:lnTo>
                                  <a:pt x="44208" y="86969"/>
                                </a:lnTo>
                                <a:lnTo>
                                  <a:pt x="41160" y="90017"/>
                                </a:lnTo>
                                <a:lnTo>
                                  <a:pt x="41160" y="100685"/>
                                </a:lnTo>
                                <a:lnTo>
                                  <a:pt x="42684" y="100685"/>
                                </a:lnTo>
                                <a:lnTo>
                                  <a:pt x="42684" y="102209"/>
                                </a:lnTo>
                                <a:lnTo>
                                  <a:pt x="44208" y="103733"/>
                                </a:lnTo>
                                <a:lnTo>
                                  <a:pt x="53352" y="103733"/>
                                </a:lnTo>
                                <a:lnTo>
                                  <a:pt x="56400" y="100685"/>
                                </a:lnTo>
                                <a:lnTo>
                                  <a:pt x="56400" y="88493"/>
                                </a:lnTo>
                                <a:close/>
                              </a:path>
                              <a:path w="56515" h="104139">
                                <a:moveTo>
                                  <a:pt x="56400" y="36576"/>
                                </a:moveTo>
                                <a:lnTo>
                                  <a:pt x="54876" y="36576"/>
                                </a:lnTo>
                                <a:lnTo>
                                  <a:pt x="53352" y="35052"/>
                                </a:lnTo>
                                <a:lnTo>
                                  <a:pt x="44208" y="35052"/>
                                </a:lnTo>
                                <a:lnTo>
                                  <a:pt x="41160" y="38100"/>
                                </a:lnTo>
                                <a:lnTo>
                                  <a:pt x="41160" y="48768"/>
                                </a:lnTo>
                                <a:lnTo>
                                  <a:pt x="42684" y="48768"/>
                                </a:lnTo>
                                <a:lnTo>
                                  <a:pt x="42684" y="50292"/>
                                </a:lnTo>
                                <a:lnTo>
                                  <a:pt x="44208" y="51816"/>
                                </a:lnTo>
                                <a:lnTo>
                                  <a:pt x="53352" y="51816"/>
                                </a:lnTo>
                                <a:lnTo>
                                  <a:pt x="56400" y="48768"/>
                                </a:lnTo>
                                <a:lnTo>
                                  <a:pt x="5640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6.6pt;height:8.3pt;mso-position-horizontal-relative:char;mso-position-vertical-relative:line" id="docshapegroup328" coordorigin="0,0" coordsize="1332,166">
                <v:shape style="position:absolute;left:0;top:0;width:1205;height:166" type="#_x0000_t75" id="docshape329" stroked="false">
                  <v:imagedata r:id="rId428" o:title=""/>
                </v:shape>
                <v:shape style="position:absolute;left:1242;top:2;width:89;height:164" id="docshape330" coordorigin="1243,2" coordsize="89,164" path="m1262,2l1245,2,1243,5,1243,163,1245,163,1245,166,1260,166,1262,163,1262,2xm1332,142l1329,142,1329,139,1313,139,1308,144,1308,161,1310,161,1310,163,1313,166,1327,166,1332,161,1332,142xm1332,60l1329,60,1327,58,1313,58,1308,62,1308,79,1310,79,1310,82,1313,84,1327,84,1332,79,1332,6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p w:rsidR="004F7311" w:rsidRDefault="00F96468">
      <w:pPr>
        <w:spacing w:before="10"/>
        <w:rPr>
          <w:rFonts w:ascii="Times New Roman"/>
          <w:sz w:val="6"/>
        </w:rPr>
      </w:pPr>
      <w:r>
        <w:rPr>
          <w:rFonts w:ascii="Times New Roman"/>
          <w:noProof/>
          <w:sz w:val="6"/>
          <w:lang w:val="es-ES" w:eastAsia="es-ES"/>
        </w:rPr>
        <w:drawing>
          <wp:anchor distT="0" distB="0" distL="0" distR="0" simplePos="0" relativeHeight="487694848" behindDoc="1" locked="0" layoutInCell="1" allowOverlap="1">
            <wp:simplePos x="0" y="0"/>
            <wp:positionH relativeFrom="page">
              <wp:posOffset>1118901</wp:posOffset>
            </wp:positionH>
            <wp:positionV relativeFrom="paragraph">
              <wp:posOffset>65976</wp:posOffset>
            </wp:positionV>
            <wp:extent cx="1105527" cy="126015"/>
            <wp:effectExtent l="0" t="0" r="0" b="0"/>
            <wp:wrapTopAndBottom/>
            <wp:docPr id="444" name="Image 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 444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527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  <w:lang w:val="es-ES" w:eastAsia="es-ES"/>
        </w:rPr>
        <w:drawing>
          <wp:anchor distT="0" distB="0" distL="0" distR="0" simplePos="0" relativeHeight="487695360" behindDoc="1" locked="0" layoutInCell="1" allowOverlap="1">
            <wp:simplePos x="0" y="0"/>
            <wp:positionH relativeFrom="page">
              <wp:posOffset>2283713</wp:posOffset>
            </wp:positionH>
            <wp:positionV relativeFrom="paragraph">
              <wp:posOffset>65976</wp:posOffset>
            </wp:positionV>
            <wp:extent cx="1258496" cy="126301"/>
            <wp:effectExtent l="0" t="0" r="0" b="0"/>
            <wp:wrapTopAndBottom/>
            <wp:docPr id="445" name="Image 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Image 445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496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  <w:lang w:val="es-ES" w:eastAsia="es-ES"/>
        </w:rPr>
        <w:drawing>
          <wp:anchor distT="0" distB="0" distL="0" distR="0" simplePos="0" relativeHeight="487695872" behindDoc="1" locked="0" layoutInCell="1" allowOverlap="1">
            <wp:simplePos x="0" y="0"/>
            <wp:positionH relativeFrom="page">
              <wp:posOffset>1092993</wp:posOffset>
            </wp:positionH>
            <wp:positionV relativeFrom="paragraph">
              <wp:posOffset>394017</wp:posOffset>
            </wp:positionV>
            <wp:extent cx="1408936" cy="106870"/>
            <wp:effectExtent l="0" t="0" r="0" b="0"/>
            <wp:wrapTopAndBottom/>
            <wp:docPr id="446" name="Image 4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 446"/>
                    <pic:cNvPicPr/>
                  </pic:nvPicPr>
                  <pic:blipFill>
                    <a:blip r:embed="rId4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936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  <w:lang w:val="es-ES" w:eastAsia="es-ES"/>
        </w:rPr>
        <mc:AlternateContent>
          <mc:Choice Requires="wps">
            <w:drawing>
              <wp:anchor distT="0" distB="0" distL="0" distR="0" simplePos="0" relativeHeight="487696384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772445</wp:posOffset>
                </wp:positionV>
                <wp:extent cx="55244" cy="55244"/>
                <wp:effectExtent l="0" t="0" r="0" b="0"/>
                <wp:wrapTopAndBottom/>
                <wp:docPr id="447" name="Graphic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60.822506pt;width:4.350pt;height:4.350pt;mso-position-horizontal-relative:page;mso-position-vertical-relative:paragraph;z-index:-15620096;mso-wrap-distance-left:0;mso-wrap-distance-right:0" id="docshape331" coordorigin="2075,1216" coordsize="87,87" path="m2130,1303l2106,1303,2096,1298,2089,1289,2079,1281,2075,1272,2075,1248,2079,1238,2096,1221,2106,1216,2130,1216,2140,1221,2149,1228,2156,1238,2161,1248,2161,1260,2161,1272,2156,1281,2140,1298,2130,130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6"/>
          <w:lang w:val="es-ES" w:eastAsia="es-ES"/>
        </w:rPr>
        <mc:AlternateContent>
          <mc:Choice Requires="wps">
            <w:drawing>
              <wp:anchor distT="0" distB="0" distL="0" distR="0" simplePos="0" relativeHeight="487696896" behindDoc="1" locked="0" layoutInCell="1" allowOverlap="1">
                <wp:simplePos x="0" y="0"/>
                <wp:positionH relativeFrom="page">
                  <wp:posOffset>1552479</wp:posOffset>
                </wp:positionH>
                <wp:positionV relativeFrom="paragraph">
                  <wp:posOffset>744918</wp:posOffset>
                </wp:positionV>
                <wp:extent cx="203200" cy="97790"/>
                <wp:effectExtent l="0" t="0" r="0" b="0"/>
                <wp:wrapTopAndBottom/>
                <wp:docPr id="448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97790"/>
                          <a:chOff x="0" y="0"/>
                          <a:chExt cx="203200" cy="97790"/>
                        </a:xfrm>
                      </wpg:grpSpPr>
                      <pic:pic xmlns:pic="http://schemas.openxmlformats.org/drawingml/2006/picture">
                        <pic:nvPicPr>
                          <pic:cNvPr id="449" name="Image 449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9"/>
                            <a:ext cx="7324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Image 450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78" y="1619"/>
                            <a:ext cx="732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1" name="Graphic 451"/>
                        <wps:cNvSpPr/>
                        <wps:spPr>
                          <a:xfrm>
                            <a:off x="190785" y="0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2" y="1625"/>
                                </a:moveTo>
                                <a:lnTo>
                                  <a:pt x="9144" y="1625"/>
                                </a:lnTo>
                                <a:lnTo>
                                  <a:pt x="9144" y="0"/>
                                </a:lnTo>
                                <a:lnTo>
                                  <a:pt x="3048" y="0"/>
                                </a:lnTo>
                                <a:lnTo>
                                  <a:pt x="1524" y="1625"/>
                                </a:lnTo>
                                <a:lnTo>
                                  <a:pt x="0" y="1625"/>
                                </a:lnTo>
                                <a:lnTo>
                                  <a:pt x="0" y="97726"/>
                                </a:lnTo>
                                <a:lnTo>
                                  <a:pt x="12192" y="97726"/>
                                </a:lnTo>
                                <a:lnTo>
                                  <a:pt x="12192" y="1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2.242493pt;margin-top:58.655006pt;width:16pt;height:7.7pt;mso-position-horizontal-relative:page;mso-position-vertical-relative:paragraph;z-index:-15619584;mso-wrap-distance-left:0;mso-wrap-distance-right:0" id="docshapegroup332" coordorigin="2445,1173" coordsize="320,154">
                <v:shape style="position:absolute;left:2444;top:1175;width:116;height:152" type="#_x0000_t75" id="docshape333" stroked="false">
                  <v:imagedata r:id="rId434" o:title=""/>
                </v:shape>
                <v:shape style="position:absolute;left:2593;top:1175;width:116;height:152" type="#_x0000_t75" id="docshape334" stroked="false">
                  <v:imagedata r:id="rId435" o:title=""/>
                </v:shape>
                <v:shape style="position:absolute;left:2745;top:1173;width:20;height:154" id="docshape335" coordorigin="2745,1173" coordsize="20,154" path="m2765,1176l2760,1176,2760,1173,2750,1173,2748,1176,2745,1176,2745,1327,2765,1327,2765,117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6"/>
          <w:lang w:val="es-ES" w:eastAsia="es-ES"/>
        </w:rPr>
        <mc:AlternateContent>
          <mc:Choice Requires="wps">
            <w:drawing>
              <wp:anchor distT="0" distB="0" distL="0" distR="0" simplePos="0" relativeHeight="487697408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963231</wp:posOffset>
                </wp:positionV>
                <wp:extent cx="55244" cy="55244"/>
                <wp:effectExtent l="0" t="0" r="0" b="0"/>
                <wp:wrapTopAndBottom/>
                <wp:docPr id="452" name="Graphic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75.845001pt;width:4.350pt;height:4.350pt;mso-position-horizontal-relative:page;mso-position-vertical-relative:paragraph;z-index:-15619072;mso-wrap-distance-left:0;mso-wrap-distance-right:0" id="docshape336" coordorigin="2075,1517" coordsize="87,87" path="m2130,1603l2106,1603,2096,1599,2089,1589,2079,1582,2075,1572,2075,1548,2079,1539,2096,1522,2106,1517,2130,1517,2140,1522,2149,1529,2156,1539,2161,1548,2161,1560,2161,1572,2156,1582,2140,1599,2130,160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6"/>
          <w:lang w:val="es-ES" w:eastAsia="es-ES"/>
        </w:rPr>
        <w:drawing>
          <wp:anchor distT="0" distB="0" distL="0" distR="0" simplePos="0" relativeHeight="487697920" behindDoc="1" locked="0" layoutInCell="1" allowOverlap="1">
            <wp:simplePos x="0" y="0"/>
            <wp:positionH relativeFrom="page">
              <wp:posOffset>1540287</wp:posOffset>
            </wp:positionH>
            <wp:positionV relativeFrom="paragraph">
              <wp:posOffset>929608</wp:posOffset>
            </wp:positionV>
            <wp:extent cx="2068550" cy="130682"/>
            <wp:effectExtent l="0" t="0" r="0" b="0"/>
            <wp:wrapTopAndBottom/>
            <wp:docPr id="453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550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  <w:lang w:val="es-ES" w:eastAsia="es-ES"/>
        </w:rPr>
        <w:drawing>
          <wp:anchor distT="0" distB="0" distL="0" distR="0" simplePos="0" relativeHeight="487698432" behindDoc="1" locked="0" layoutInCell="1" allowOverlap="1">
            <wp:simplePos x="0" y="0"/>
            <wp:positionH relativeFrom="page">
              <wp:posOffset>1092993</wp:posOffset>
            </wp:positionH>
            <wp:positionV relativeFrom="paragraph">
              <wp:posOffset>1282033</wp:posOffset>
            </wp:positionV>
            <wp:extent cx="770160" cy="105155"/>
            <wp:effectExtent l="0" t="0" r="0" b="0"/>
            <wp:wrapTopAndBottom/>
            <wp:docPr id="454" name="Image 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 454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160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  <w:lang w:val="es-ES" w:eastAsia="es-ES"/>
        </w:rPr>
        <mc:AlternateContent>
          <mc:Choice Requires="wps">
            <w:drawing>
              <wp:anchor distT="0" distB="0" distL="0" distR="0" simplePos="0" relativeHeight="487698944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1649793</wp:posOffset>
                </wp:positionV>
                <wp:extent cx="55244" cy="55244"/>
                <wp:effectExtent l="0" t="0" r="0" b="0"/>
                <wp:wrapTopAndBottom/>
                <wp:docPr id="455" name="Graphic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9144" y="45815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13716" y="3047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3047"/>
                              </a:lnTo>
                              <a:lnTo>
                                <a:pt x="47339" y="7619"/>
                              </a:lnTo>
                              <a:lnTo>
                                <a:pt x="51911" y="13715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5051"/>
                              </a:lnTo>
                              <a:lnTo>
                                <a:pt x="51911" y="41147"/>
                              </a:lnTo>
                              <a:lnTo>
                                <a:pt x="41243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129.904999pt;width:4.350pt;height:4.350pt;mso-position-horizontal-relative:page;mso-position-vertical-relative:paragraph;z-index:-15617536;mso-wrap-distance-left:0;mso-wrap-distance-right:0" id="docshape337" coordorigin="2075,2598" coordsize="87,87" path="m2130,2685l2106,2685,2096,2680,2089,2670,2079,2663,2075,2653,2075,2629,2079,2620,2096,2603,2106,2598,2130,2598,2140,2603,2149,2610,2156,2620,2161,2629,2161,2641,2161,2653,2156,2663,2140,2680,2130,268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6"/>
          <w:lang w:val="es-ES" w:eastAsia="es-ES"/>
        </w:rPr>
        <w:drawing>
          <wp:anchor distT="0" distB="0" distL="0" distR="0" simplePos="0" relativeHeight="487699456" behindDoc="1" locked="0" layoutInCell="1" allowOverlap="1">
            <wp:simplePos x="0" y="0"/>
            <wp:positionH relativeFrom="page">
              <wp:posOffset>1544859</wp:posOffset>
            </wp:positionH>
            <wp:positionV relativeFrom="paragraph">
              <wp:posOffset>1616170</wp:posOffset>
            </wp:positionV>
            <wp:extent cx="1343298" cy="104775"/>
            <wp:effectExtent l="0" t="0" r="0" b="0"/>
            <wp:wrapTopAndBottom/>
            <wp:docPr id="456" name="Image 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 456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29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  <w:lang w:val="es-ES" w:eastAsia="es-ES"/>
        </w:rPr>
        <w:drawing>
          <wp:anchor distT="0" distB="0" distL="0" distR="0" simplePos="0" relativeHeight="487699968" behindDoc="1" locked="0" layoutInCell="1" allowOverlap="1">
            <wp:simplePos x="0" y="0"/>
            <wp:positionH relativeFrom="page">
              <wp:posOffset>2952273</wp:posOffset>
            </wp:positionH>
            <wp:positionV relativeFrom="paragraph">
              <wp:posOffset>1616170</wp:posOffset>
            </wp:positionV>
            <wp:extent cx="564422" cy="131159"/>
            <wp:effectExtent l="0" t="0" r="0" b="0"/>
            <wp:wrapTopAndBottom/>
            <wp:docPr id="457" name="Image 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Image 457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422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  <w:lang w:val="es-ES" w:eastAsia="es-ES"/>
        </w:rPr>
        <mc:AlternateContent>
          <mc:Choice Requires="wps">
            <w:drawing>
              <wp:anchor distT="0" distB="0" distL="0" distR="0" simplePos="0" relativeHeight="487700480" behindDoc="1" locked="0" layoutInCell="1" allowOverlap="1">
                <wp:simplePos x="0" y="0"/>
                <wp:positionH relativeFrom="page">
                  <wp:posOffset>1317402</wp:posOffset>
                </wp:positionH>
                <wp:positionV relativeFrom="paragraph">
                  <wp:posOffset>1851152</wp:posOffset>
                </wp:positionV>
                <wp:extent cx="55244" cy="53340"/>
                <wp:effectExtent l="0" t="0" r="0" b="0"/>
                <wp:wrapTopAndBottom/>
                <wp:docPr id="458" name="Graphic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53340">
                              <a:moveTo>
                                <a:pt x="35052" y="53339"/>
                              </a:moveTo>
                              <a:lnTo>
                                <a:pt x="19812" y="53339"/>
                              </a:lnTo>
                              <a:lnTo>
                                <a:pt x="13716" y="51815"/>
                              </a:lnTo>
                              <a:lnTo>
                                <a:pt x="9144" y="45719"/>
                              </a:lnTo>
                              <a:lnTo>
                                <a:pt x="3048" y="41147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2191"/>
                              </a:lnTo>
                              <a:lnTo>
                                <a:pt x="9144" y="7619"/>
                              </a:lnTo>
                              <a:lnTo>
                                <a:pt x="13716" y="1523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243" y="1523"/>
                              </a:lnTo>
                              <a:lnTo>
                                <a:pt x="51911" y="12191"/>
                              </a:lnTo>
                              <a:lnTo>
                                <a:pt x="54959" y="19811"/>
                              </a:lnTo>
                              <a:lnTo>
                                <a:pt x="54959" y="27431"/>
                              </a:lnTo>
                              <a:lnTo>
                                <a:pt x="54959" y="33527"/>
                              </a:lnTo>
                              <a:lnTo>
                                <a:pt x="51911" y="41147"/>
                              </a:lnTo>
                              <a:lnTo>
                                <a:pt x="41243" y="51815"/>
                              </a:lnTo>
                              <a:lnTo>
                                <a:pt x="35052" y="53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3.732498pt;margin-top:145.76001pt;width:4.350pt;height:4.2pt;mso-position-horizontal-relative:page;mso-position-vertical-relative:paragraph;z-index:-15616000;mso-wrap-distance-left:0;mso-wrap-distance-right:0" id="docshape338" coordorigin="2075,2915" coordsize="87,84" path="m2130,2999l2106,2999,2096,2997,2089,2987,2079,2980,2075,2970,2075,2946,2079,2934,2089,2927,2096,2918,2106,2915,2130,2915,2140,2918,2156,2934,2161,2946,2161,2958,2161,2968,2156,2980,2140,2997,2130,299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6"/>
          <w:lang w:val="es-ES" w:eastAsia="es-ES"/>
        </w:rPr>
        <w:drawing>
          <wp:anchor distT="0" distB="0" distL="0" distR="0" simplePos="0" relativeHeight="487700992" behindDoc="1" locked="0" layoutInCell="1" allowOverlap="1">
            <wp:simplePos x="0" y="0"/>
            <wp:positionH relativeFrom="page">
              <wp:posOffset>1544859</wp:posOffset>
            </wp:positionH>
            <wp:positionV relativeFrom="paragraph">
              <wp:posOffset>1811527</wp:posOffset>
            </wp:positionV>
            <wp:extent cx="1766898" cy="136017"/>
            <wp:effectExtent l="0" t="0" r="0" b="0"/>
            <wp:wrapTopAndBottom/>
            <wp:docPr id="459" name="Image 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 459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898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311" w:rsidRDefault="004F7311">
      <w:pPr>
        <w:spacing w:before="63"/>
        <w:rPr>
          <w:rFonts w:ascii="Times New Roman"/>
          <w:sz w:val="20"/>
        </w:rPr>
      </w:pPr>
    </w:p>
    <w:p w:rsidR="004F7311" w:rsidRDefault="004F7311">
      <w:pPr>
        <w:spacing w:before="130"/>
        <w:rPr>
          <w:rFonts w:ascii="Times New Roman"/>
          <w:sz w:val="20"/>
        </w:rPr>
      </w:pPr>
    </w:p>
    <w:p w:rsidR="004F7311" w:rsidRDefault="004F7311">
      <w:pPr>
        <w:spacing w:before="9"/>
        <w:rPr>
          <w:rFonts w:ascii="Times New Roman"/>
          <w:sz w:val="9"/>
        </w:rPr>
      </w:pPr>
    </w:p>
    <w:p w:rsidR="004F7311" w:rsidRDefault="004F7311">
      <w:pPr>
        <w:spacing w:before="95"/>
        <w:rPr>
          <w:rFonts w:ascii="Times New Roman"/>
          <w:sz w:val="20"/>
        </w:rPr>
      </w:pPr>
    </w:p>
    <w:p w:rsidR="004F7311" w:rsidRDefault="004F7311">
      <w:pPr>
        <w:spacing w:before="106"/>
        <w:rPr>
          <w:rFonts w:ascii="Times New Roman"/>
          <w:sz w:val="20"/>
        </w:rPr>
      </w:pPr>
    </w:p>
    <w:p w:rsidR="004F7311" w:rsidRDefault="004F7311">
      <w:pPr>
        <w:spacing w:before="8"/>
        <w:rPr>
          <w:rFonts w:ascii="Times New Roman"/>
          <w:sz w:val="6"/>
        </w:rPr>
      </w:pPr>
    </w:p>
    <w:sectPr w:rsidR="004F7311">
      <w:pgSz w:w="11910" w:h="16840"/>
      <w:pgMar w:top="1540" w:right="708" w:bottom="2100" w:left="850" w:header="730" w:footer="19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96468">
      <w:r>
        <w:separator/>
      </w:r>
    </w:p>
  </w:endnote>
  <w:endnote w:type="continuationSeparator" w:id="0">
    <w:p w:rsidR="00000000" w:rsidRDefault="00F96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11" w:rsidRDefault="00F96468">
    <w:pPr>
      <w:spacing w:line="14" w:lineRule="auto"/>
      <w:rPr>
        <w:sz w:val="20"/>
      </w:rPr>
    </w:pPr>
    <w:r>
      <w:rPr>
        <w:noProof/>
        <w:sz w:val="20"/>
        <w:lang w:val="es-ES" w:eastAsia="es-ES"/>
      </w:rPr>
      <w:drawing>
        <wp:anchor distT="0" distB="0" distL="0" distR="0" simplePos="0" relativeHeight="487089664" behindDoc="1" locked="0" layoutInCell="1" allowOverlap="1">
          <wp:simplePos x="0" y="0"/>
          <wp:positionH relativeFrom="page">
            <wp:posOffset>1049991</wp:posOffset>
          </wp:positionH>
          <wp:positionV relativeFrom="page">
            <wp:posOffset>9670219</wp:posOffset>
          </wp:positionV>
          <wp:extent cx="6057304" cy="637708"/>
          <wp:effectExtent l="0" t="0" r="0" b="0"/>
          <wp:wrapNone/>
          <wp:docPr id="83" name="Image 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 8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7304" cy="63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090176" behindDoc="1" locked="0" layoutInCell="1" allowOverlap="1">
              <wp:simplePos x="0" y="0"/>
              <wp:positionH relativeFrom="page">
                <wp:posOffset>1195285</wp:posOffset>
              </wp:positionH>
              <wp:positionV relativeFrom="page">
                <wp:posOffset>9351454</wp:posOffset>
              </wp:positionV>
              <wp:extent cx="116205" cy="88900"/>
              <wp:effectExtent l="0" t="0" r="0" b="0"/>
              <wp:wrapNone/>
              <wp:docPr id="84" name="Graphic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6205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6205" h="88900">
                            <a:moveTo>
                              <a:pt x="39624" y="0"/>
                            </a:moveTo>
                            <a:lnTo>
                              <a:pt x="32004" y="0"/>
                            </a:lnTo>
                            <a:lnTo>
                              <a:pt x="32004" y="1524"/>
                            </a:lnTo>
                            <a:lnTo>
                              <a:pt x="0" y="86969"/>
                            </a:lnTo>
                            <a:lnTo>
                              <a:pt x="0" y="88493"/>
                            </a:lnTo>
                            <a:lnTo>
                              <a:pt x="9144" y="88493"/>
                            </a:lnTo>
                            <a:lnTo>
                              <a:pt x="9144" y="86969"/>
                            </a:lnTo>
                            <a:lnTo>
                              <a:pt x="39624" y="1524"/>
                            </a:lnTo>
                            <a:lnTo>
                              <a:pt x="39624" y="0"/>
                            </a:lnTo>
                            <a:close/>
                          </a:path>
                          <a:path w="116205" h="88900">
                            <a:moveTo>
                              <a:pt x="116014" y="10668"/>
                            </a:moveTo>
                            <a:lnTo>
                              <a:pt x="112966" y="7620"/>
                            </a:lnTo>
                            <a:lnTo>
                              <a:pt x="73240" y="7620"/>
                            </a:lnTo>
                            <a:lnTo>
                              <a:pt x="73240" y="9144"/>
                            </a:lnTo>
                            <a:lnTo>
                              <a:pt x="71716" y="10668"/>
                            </a:lnTo>
                            <a:lnTo>
                              <a:pt x="71716" y="13716"/>
                            </a:lnTo>
                            <a:lnTo>
                              <a:pt x="73240" y="15240"/>
                            </a:lnTo>
                            <a:lnTo>
                              <a:pt x="73240" y="16764"/>
                            </a:lnTo>
                            <a:lnTo>
                              <a:pt x="105346" y="16764"/>
                            </a:lnTo>
                            <a:lnTo>
                              <a:pt x="80860" y="71729"/>
                            </a:lnTo>
                            <a:lnTo>
                              <a:pt x="80860" y="74777"/>
                            </a:lnTo>
                            <a:lnTo>
                              <a:pt x="90004" y="74777"/>
                            </a:lnTo>
                            <a:lnTo>
                              <a:pt x="90004" y="73253"/>
                            </a:lnTo>
                            <a:lnTo>
                              <a:pt x="114490" y="18288"/>
                            </a:lnTo>
                            <a:lnTo>
                              <a:pt x="114490" y="15240"/>
                            </a:lnTo>
                            <a:lnTo>
                              <a:pt x="116014" y="15240"/>
                            </a:lnTo>
                            <a:lnTo>
                              <a:pt x="116014" y="10668"/>
                            </a:lnTo>
                            <a:close/>
                          </a:path>
                        </a:pathLst>
                      </a:custGeom>
                      <a:solidFill>
                        <a:srgbClr val="59595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94.117004pt;margin-top:736.335022pt;width:9.15pt;height:7pt;mso-position-horizontal-relative:page;mso-position-vertical-relative:page;z-index:-16226304" id="docshape64" coordorigin="1882,14727" coordsize="183,140" path="m1945,14727l1933,14727,1933,14729,1882,14864,1882,14866,1897,14866,1897,14864,1945,14729,1945,14727xm2065,14744l2060,14739,1998,14739,1998,14741,1995,14744,1995,14748,1998,14751,1998,14753,2048,14753,2010,14840,2010,14844,2024,14844,2024,14842,2063,14756,2063,14751,2065,14751,2065,14744xe" filled="true" fillcolor="#595959" stroked="false">
              <v:path arrowok="t"/>
              <v:fill type="solid"/>
              <w10:wrap type="none"/>
            </v:shape>
          </w:pict>
        </mc:Fallback>
      </mc:AlternateContent>
    </w: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090688" behindDoc="1" locked="0" layoutInCell="1" allowOverlap="1">
              <wp:simplePos x="0" y="0"/>
              <wp:positionH relativeFrom="page">
                <wp:posOffset>1114329</wp:posOffset>
              </wp:positionH>
              <wp:positionV relativeFrom="page">
                <wp:posOffset>9359074</wp:posOffset>
              </wp:positionV>
              <wp:extent cx="41275" cy="69215"/>
              <wp:effectExtent l="0" t="0" r="0" b="0"/>
              <wp:wrapNone/>
              <wp:docPr id="85" name="Graphic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275" cy="692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275" h="69215">
                            <a:moveTo>
                              <a:pt x="29051" y="1524"/>
                            </a:moveTo>
                            <a:lnTo>
                              <a:pt x="10763" y="1524"/>
                            </a:lnTo>
                            <a:lnTo>
                              <a:pt x="12287" y="0"/>
                            </a:lnTo>
                            <a:lnTo>
                              <a:pt x="26003" y="0"/>
                            </a:lnTo>
                            <a:lnTo>
                              <a:pt x="29051" y="1524"/>
                            </a:lnTo>
                            <a:close/>
                          </a:path>
                          <a:path w="41275" h="69215">
                            <a:moveTo>
                              <a:pt x="36671" y="36671"/>
                            </a:moveTo>
                            <a:lnTo>
                              <a:pt x="7620" y="36671"/>
                            </a:lnTo>
                            <a:lnTo>
                              <a:pt x="7620" y="29051"/>
                            </a:lnTo>
                            <a:lnTo>
                              <a:pt x="21431" y="29051"/>
                            </a:lnTo>
                            <a:lnTo>
                              <a:pt x="22955" y="27527"/>
                            </a:lnTo>
                            <a:lnTo>
                              <a:pt x="24479" y="27527"/>
                            </a:lnTo>
                            <a:lnTo>
                              <a:pt x="29051" y="22955"/>
                            </a:lnTo>
                            <a:lnTo>
                              <a:pt x="29051" y="12192"/>
                            </a:lnTo>
                            <a:lnTo>
                              <a:pt x="24479" y="7620"/>
                            </a:lnTo>
                            <a:lnTo>
                              <a:pt x="3048" y="7620"/>
                            </a:lnTo>
                            <a:lnTo>
                              <a:pt x="3048" y="4572"/>
                            </a:lnTo>
                            <a:lnTo>
                              <a:pt x="4572" y="4572"/>
                            </a:lnTo>
                            <a:lnTo>
                              <a:pt x="6096" y="3048"/>
                            </a:lnTo>
                            <a:lnTo>
                              <a:pt x="7620" y="3048"/>
                            </a:lnTo>
                            <a:lnTo>
                              <a:pt x="9144" y="1524"/>
                            </a:lnTo>
                            <a:lnTo>
                              <a:pt x="30575" y="1524"/>
                            </a:lnTo>
                            <a:lnTo>
                              <a:pt x="38195" y="9144"/>
                            </a:lnTo>
                            <a:lnTo>
                              <a:pt x="38195" y="22955"/>
                            </a:lnTo>
                            <a:lnTo>
                              <a:pt x="35147" y="26003"/>
                            </a:lnTo>
                            <a:lnTo>
                              <a:pt x="35147" y="27527"/>
                            </a:lnTo>
                            <a:lnTo>
                              <a:pt x="32099" y="30575"/>
                            </a:lnTo>
                            <a:lnTo>
                              <a:pt x="30575" y="30575"/>
                            </a:lnTo>
                            <a:lnTo>
                              <a:pt x="29051" y="32099"/>
                            </a:lnTo>
                            <a:lnTo>
                              <a:pt x="30575" y="33623"/>
                            </a:lnTo>
                            <a:lnTo>
                              <a:pt x="32099" y="33623"/>
                            </a:lnTo>
                            <a:lnTo>
                              <a:pt x="35147" y="35147"/>
                            </a:lnTo>
                            <a:lnTo>
                              <a:pt x="36671" y="36671"/>
                            </a:lnTo>
                            <a:close/>
                          </a:path>
                          <a:path w="41275" h="69215">
                            <a:moveTo>
                              <a:pt x="7620" y="10668"/>
                            </a:moveTo>
                            <a:lnTo>
                              <a:pt x="1524" y="10668"/>
                            </a:lnTo>
                            <a:lnTo>
                              <a:pt x="1524" y="7620"/>
                            </a:lnTo>
                            <a:lnTo>
                              <a:pt x="13811" y="7620"/>
                            </a:lnTo>
                            <a:lnTo>
                              <a:pt x="12287" y="9144"/>
                            </a:lnTo>
                            <a:lnTo>
                              <a:pt x="9144" y="9144"/>
                            </a:lnTo>
                            <a:lnTo>
                              <a:pt x="7620" y="10668"/>
                            </a:lnTo>
                            <a:close/>
                          </a:path>
                          <a:path w="41275" h="69215">
                            <a:moveTo>
                              <a:pt x="6096" y="12192"/>
                            </a:moveTo>
                            <a:lnTo>
                              <a:pt x="3048" y="12192"/>
                            </a:lnTo>
                            <a:lnTo>
                              <a:pt x="3048" y="10668"/>
                            </a:lnTo>
                            <a:lnTo>
                              <a:pt x="6096" y="10668"/>
                            </a:lnTo>
                            <a:lnTo>
                              <a:pt x="6096" y="12192"/>
                            </a:lnTo>
                            <a:close/>
                          </a:path>
                          <a:path w="41275" h="69215">
                            <a:moveTo>
                              <a:pt x="38195" y="61055"/>
                            </a:moveTo>
                            <a:lnTo>
                              <a:pt x="22955" y="61055"/>
                            </a:lnTo>
                            <a:lnTo>
                              <a:pt x="24479" y="59531"/>
                            </a:lnTo>
                            <a:lnTo>
                              <a:pt x="26003" y="59531"/>
                            </a:lnTo>
                            <a:lnTo>
                              <a:pt x="27527" y="58007"/>
                            </a:lnTo>
                            <a:lnTo>
                              <a:pt x="29051" y="58007"/>
                            </a:lnTo>
                            <a:lnTo>
                              <a:pt x="29051" y="56483"/>
                            </a:lnTo>
                            <a:lnTo>
                              <a:pt x="30575" y="54959"/>
                            </a:lnTo>
                            <a:lnTo>
                              <a:pt x="30575" y="53435"/>
                            </a:lnTo>
                            <a:lnTo>
                              <a:pt x="32099" y="51911"/>
                            </a:lnTo>
                            <a:lnTo>
                              <a:pt x="32099" y="45815"/>
                            </a:lnTo>
                            <a:lnTo>
                              <a:pt x="30575" y="44291"/>
                            </a:lnTo>
                            <a:lnTo>
                              <a:pt x="30575" y="42767"/>
                            </a:lnTo>
                            <a:lnTo>
                              <a:pt x="26003" y="38195"/>
                            </a:lnTo>
                            <a:lnTo>
                              <a:pt x="24479" y="38195"/>
                            </a:lnTo>
                            <a:lnTo>
                              <a:pt x="22955" y="36671"/>
                            </a:lnTo>
                            <a:lnTo>
                              <a:pt x="38195" y="36671"/>
                            </a:lnTo>
                            <a:lnTo>
                              <a:pt x="39719" y="38195"/>
                            </a:lnTo>
                            <a:lnTo>
                              <a:pt x="39719" y="39719"/>
                            </a:lnTo>
                            <a:lnTo>
                              <a:pt x="41243" y="42767"/>
                            </a:lnTo>
                            <a:lnTo>
                              <a:pt x="41243" y="53435"/>
                            </a:lnTo>
                            <a:lnTo>
                              <a:pt x="39719" y="56483"/>
                            </a:lnTo>
                            <a:lnTo>
                              <a:pt x="39719" y="58007"/>
                            </a:lnTo>
                            <a:lnTo>
                              <a:pt x="38195" y="61055"/>
                            </a:lnTo>
                            <a:close/>
                          </a:path>
                          <a:path w="41275" h="69215">
                            <a:moveTo>
                              <a:pt x="3048" y="56483"/>
                            </a:moveTo>
                            <a:lnTo>
                              <a:pt x="1524" y="56483"/>
                            </a:lnTo>
                            <a:lnTo>
                              <a:pt x="1524" y="54959"/>
                            </a:lnTo>
                            <a:lnTo>
                              <a:pt x="3048" y="56483"/>
                            </a:lnTo>
                            <a:close/>
                          </a:path>
                          <a:path w="41275" h="69215">
                            <a:moveTo>
                              <a:pt x="29051" y="67151"/>
                            </a:moveTo>
                            <a:lnTo>
                              <a:pt x="9144" y="67151"/>
                            </a:lnTo>
                            <a:lnTo>
                              <a:pt x="7620" y="65627"/>
                            </a:lnTo>
                            <a:lnTo>
                              <a:pt x="4572" y="65627"/>
                            </a:lnTo>
                            <a:lnTo>
                              <a:pt x="3048" y="64103"/>
                            </a:lnTo>
                            <a:lnTo>
                              <a:pt x="1524" y="64103"/>
                            </a:lnTo>
                            <a:lnTo>
                              <a:pt x="1524" y="62579"/>
                            </a:lnTo>
                            <a:lnTo>
                              <a:pt x="0" y="62579"/>
                            </a:lnTo>
                            <a:lnTo>
                              <a:pt x="0" y="56483"/>
                            </a:lnTo>
                            <a:lnTo>
                              <a:pt x="4572" y="56483"/>
                            </a:lnTo>
                            <a:lnTo>
                              <a:pt x="6096" y="58007"/>
                            </a:lnTo>
                            <a:lnTo>
                              <a:pt x="9144" y="58007"/>
                            </a:lnTo>
                            <a:lnTo>
                              <a:pt x="10763" y="59531"/>
                            </a:lnTo>
                            <a:lnTo>
                              <a:pt x="12287" y="59531"/>
                            </a:lnTo>
                            <a:lnTo>
                              <a:pt x="13811" y="61055"/>
                            </a:lnTo>
                            <a:lnTo>
                              <a:pt x="38195" y="61055"/>
                            </a:lnTo>
                            <a:lnTo>
                              <a:pt x="35147" y="62579"/>
                            </a:lnTo>
                            <a:lnTo>
                              <a:pt x="32099" y="65627"/>
                            </a:lnTo>
                            <a:lnTo>
                              <a:pt x="29051" y="67151"/>
                            </a:lnTo>
                            <a:close/>
                          </a:path>
                          <a:path w="41275" h="69215">
                            <a:moveTo>
                              <a:pt x="22955" y="68675"/>
                            </a:moveTo>
                            <a:lnTo>
                              <a:pt x="16859" y="68675"/>
                            </a:lnTo>
                            <a:lnTo>
                              <a:pt x="13811" y="67151"/>
                            </a:lnTo>
                            <a:lnTo>
                              <a:pt x="26003" y="67151"/>
                            </a:lnTo>
                            <a:lnTo>
                              <a:pt x="22955" y="68675"/>
                            </a:lnTo>
                            <a:close/>
                          </a:path>
                        </a:pathLst>
                      </a:custGeom>
                      <a:solidFill>
                        <a:srgbClr val="59595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87.74250pt;margin-top:736.934998pt;width:3.25pt;height:5.45pt;mso-position-horizontal-relative:page;mso-position-vertical-relative:page;z-index:-16225792" id="docshape65" coordorigin="1755,14739" coordsize="65,109" path="m1801,14741l1772,14741,1774,14739,1796,14739,1801,14741xm1813,14796l1767,14796,1767,14784,1789,14784,1791,14782,1793,14782,1801,14775,1801,14758,1793,14751,1760,14751,1760,14746,1762,14746,1764,14743,1767,14743,1769,14741,1803,14741,1815,14753,1815,14775,1810,14780,1810,14782,1805,14787,1803,14787,1801,14789,1803,14792,1805,14792,1810,14794,1813,14796xm1767,14755l1757,14755,1757,14751,1777,14751,1774,14753,1769,14753,1767,14755xm1764,14758l1760,14758,1760,14755,1764,14755,1764,14758xm1815,14835l1791,14835,1793,14832,1796,14832,1798,14830,1801,14830,1801,14828,1803,14825,1803,14823,1805,14820,1805,14811,1803,14808,1803,14806,1796,14799,1793,14799,1791,14796,1815,14796,1817,14799,1817,14801,1820,14806,1820,14823,1817,14828,1817,14830,1815,14835xm1760,14828l1757,14828,1757,14825,1760,14828xm1801,14844l1769,14844,1767,14842,1762,14842,1760,14840,1757,14840,1757,14837,1755,14837,1755,14828,1762,14828,1764,14830,1769,14830,1772,14832,1774,14832,1777,14835,1815,14835,1810,14837,1805,14842,1801,14844xm1791,14847l1781,14847,1777,14844,1796,14844,1791,14847xe" filled="true" fillcolor="#595959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11" w:rsidRDefault="00F96468">
    <w:pPr>
      <w:spacing w:line="14" w:lineRule="auto"/>
      <w:rPr>
        <w:sz w:val="20"/>
      </w:rPr>
    </w:pPr>
    <w:r>
      <w:rPr>
        <w:noProof/>
        <w:sz w:val="20"/>
        <w:lang w:val="es-ES" w:eastAsia="es-ES"/>
      </w:rPr>
      <w:drawing>
        <wp:anchor distT="0" distB="0" distL="0" distR="0" simplePos="0" relativeHeight="487091712" behindDoc="1" locked="0" layoutInCell="1" allowOverlap="1">
          <wp:simplePos x="0" y="0"/>
          <wp:positionH relativeFrom="page">
            <wp:posOffset>1049991</wp:posOffset>
          </wp:positionH>
          <wp:positionV relativeFrom="page">
            <wp:posOffset>9670219</wp:posOffset>
          </wp:positionV>
          <wp:extent cx="6057304" cy="637708"/>
          <wp:effectExtent l="0" t="0" r="0" b="0"/>
          <wp:wrapNone/>
          <wp:docPr id="199" name="Image 19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Image 19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7304" cy="63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092224" behindDoc="1" locked="0" layoutInCell="1" allowOverlap="1">
              <wp:simplePos x="0" y="0"/>
              <wp:positionH relativeFrom="page">
                <wp:posOffset>1195285</wp:posOffset>
              </wp:positionH>
              <wp:positionV relativeFrom="page">
                <wp:posOffset>9351454</wp:posOffset>
              </wp:positionV>
              <wp:extent cx="116205" cy="88900"/>
              <wp:effectExtent l="0" t="0" r="0" b="0"/>
              <wp:wrapNone/>
              <wp:docPr id="200" name="Graphic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6205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6205" h="88900">
                            <a:moveTo>
                              <a:pt x="39624" y="0"/>
                            </a:moveTo>
                            <a:lnTo>
                              <a:pt x="32004" y="0"/>
                            </a:lnTo>
                            <a:lnTo>
                              <a:pt x="32004" y="1524"/>
                            </a:lnTo>
                            <a:lnTo>
                              <a:pt x="0" y="86969"/>
                            </a:lnTo>
                            <a:lnTo>
                              <a:pt x="0" y="88493"/>
                            </a:lnTo>
                            <a:lnTo>
                              <a:pt x="9144" y="88493"/>
                            </a:lnTo>
                            <a:lnTo>
                              <a:pt x="9144" y="86969"/>
                            </a:lnTo>
                            <a:lnTo>
                              <a:pt x="39624" y="1524"/>
                            </a:lnTo>
                            <a:lnTo>
                              <a:pt x="39624" y="0"/>
                            </a:lnTo>
                            <a:close/>
                          </a:path>
                          <a:path w="116205" h="88900">
                            <a:moveTo>
                              <a:pt x="116014" y="10668"/>
                            </a:moveTo>
                            <a:lnTo>
                              <a:pt x="112966" y="7620"/>
                            </a:lnTo>
                            <a:lnTo>
                              <a:pt x="73240" y="7620"/>
                            </a:lnTo>
                            <a:lnTo>
                              <a:pt x="73240" y="9144"/>
                            </a:lnTo>
                            <a:lnTo>
                              <a:pt x="71716" y="10668"/>
                            </a:lnTo>
                            <a:lnTo>
                              <a:pt x="71716" y="13716"/>
                            </a:lnTo>
                            <a:lnTo>
                              <a:pt x="73240" y="15240"/>
                            </a:lnTo>
                            <a:lnTo>
                              <a:pt x="73240" y="16764"/>
                            </a:lnTo>
                            <a:lnTo>
                              <a:pt x="105346" y="16764"/>
                            </a:lnTo>
                            <a:lnTo>
                              <a:pt x="80860" y="71729"/>
                            </a:lnTo>
                            <a:lnTo>
                              <a:pt x="80860" y="74777"/>
                            </a:lnTo>
                            <a:lnTo>
                              <a:pt x="90004" y="74777"/>
                            </a:lnTo>
                            <a:lnTo>
                              <a:pt x="90004" y="73253"/>
                            </a:lnTo>
                            <a:lnTo>
                              <a:pt x="114490" y="18288"/>
                            </a:lnTo>
                            <a:lnTo>
                              <a:pt x="114490" y="15240"/>
                            </a:lnTo>
                            <a:lnTo>
                              <a:pt x="116014" y="15240"/>
                            </a:lnTo>
                            <a:lnTo>
                              <a:pt x="116014" y="10668"/>
                            </a:lnTo>
                            <a:close/>
                          </a:path>
                        </a:pathLst>
                      </a:custGeom>
                      <a:solidFill>
                        <a:srgbClr val="59595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94.117004pt;margin-top:736.335022pt;width:9.15pt;height:7pt;mso-position-horizontal-relative:page;mso-position-vertical-relative:page;z-index:-16224256" id="docshape156" coordorigin="1882,14727" coordsize="183,140" path="m1945,14727l1933,14727,1933,14729,1882,14864,1882,14866,1897,14866,1897,14864,1945,14729,1945,14727xm2065,14744l2060,14739,1998,14739,1998,14741,1995,14744,1995,14748,1998,14751,1998,14753,2048,14753,2010,14840,2010,14844,2024,14844,2024,14842,2063,14756,2063,14751,2065,14751,2065,14744xe" filled="true" fillcolor="#595959" stroked="false">
              <v:path arrowok="t"/>
              <v:fill type="solid"/>
              <w10:wrap type="none"/>
            </v:shape>
          </w:pict>
        </mc:Fallback>
      </mc:AlternateContent>
    </w: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092736" behindDoc="1" locked="0" layoutInCell="1" allowOverlap="1">
              <wp:simplePos x="0" y="0"/>
              <wp:positionH relativeFrom="page">
                <wp:posOffset>1111281</wp:posOffset>
              </wp:positionH>
              <wp:positionV relativeFrom="page">
                <wp:posOffset>9359074</wp:posOffset>
              </wp:positionV>
              <wp:extent cx="48895" cy="67310"/>
              <wp:effectExtent l="0" t="0" r="0" b="0"/>
              <wp:wrapNone/>
              <wp:docPr id="201" name="Graphic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895" cy="67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895" h="67310">
                            <a:moveTo>
                              <a:pt x="36671" y="1524"/>
                            </a:moveTo>
                            <a:lnTo>
                              <a:pt x="27527" y="1524"/>
                            </a:lnTo>
                            <a:lnTo>
                              <a:pt x="27527" y="0"/>
                            </a:lnTo>
                            <a:lnTo>
                              <a:pt x="36671" y="0"/>
                            </a:lnTo>
                            <a:lnTo>
                              <a:pt x="36671" y="1524"/>
                            </a:lnTo>
                            <a:close/>
                          </a:path>
                          <a:path w="48895" h="67310">
                            <a:moveTo>
                              <a:pt x="48863" y="50387"/>
                            </a:moveTo>
                            <a:lnTo>
                              <a:pt x="0" y="50387"/>
                            </a:lnTo>
                            <a:lnTo>
                              <a:pt x="0" y="45815"/>
                            </a:lnTo>
                            <a:lnTo>
                              <a:pt x="1524" y="44291"/>
                            </a:lnTo>
                            <a:lnTo>
                              <a:pt x="1524" y="42767"/>
                            </a:lnTo>
                            <a:lnTo>
                              <a:pt x="26003" y="1524"/>
                            </a:lnTo>
                            <a:lnTo>
                              <a:pt x="38195" y="1524"/>
                            </a:lnTo>
                            <a:lnTo>
                              <a:pt x="38195" y="7620"/>
                            </a:lnTo>
                            <a:lnTo>
                              <a:pt x="30575" y="7620"/>
                            </a:lnTo>
                            <a:lnTo>
                              <a:pt x="9144" y="44291"/>
                            </a:lnTo>
                            <a:lnTo>
                              <a:pt x="47339" y="44291"/>
                            </a:lnTo>
                            <a:lnTo>
                              <a:pt x="47339" y="45815"/>
                            </a:lnTo>
                            <a:lnTo>
                              <a:pt x="48863" y="45815"/>
                            </a:lnTo>
                            <a:lnTo>
                              <a:pt x="48863" y="50387"/>
                            </a:lnTo>
                            <a:close/>
                          </a:path>
                          <a:path w="48895" h="67310">
                            <a:moveTo>
                              <a:pt x="38195" y="44291"/>
                            </a:moveTo>
                            <a:lnTo>
                              <a:pt x="30575" y="44291"/>
                            </a:lnTo>
                            <a:lnTo>
                              <a:pt x="30575" y="7620"/>
                            </a:lnTo>
                            <a:lnTo>
                              <a:pt x="38195" y="7620"/>
                            </a:lnTo>
                            <a:lnTo>
                              <a:pt x="38195" y="44291"/>
                            </a:lnTo>
                            <a:close/>
                          </a:path>
                          <a:path w="48895" h="67310">
                            <a:moveTo>
                              <a:pt x="47339" y="51911"/>
                            </a:moveTo>
                            <a:lnTo>
                              <a:pt x="1524" y="51911"/>
                            </a:lnTo>
                            <a:lnTo>
                              <a:pt x="1524" y="50387"/>
                            </a:lnTo>
                            <a:lnTo>
                              <a:pt x="47339" y="50387"/>
                            </a:lnTo>
                            <a:lnTo>
                              <a:pt x="47339" y="51911"/>
                            </a:lnTo>
                            <a:close/>
                          </a:path>
                          <a:path w="48895" h="67310">
                            <a:moveTo>
                              <a:pt x="38195" y="67151"/>
                            </a:moveTo>
                            <a:lnTo>
                              <a:pt x="30575" y="67151"/>
                            </a:lnTo>
                            <a:lnTo>
                              <a:pt x="30575" y="51911"/>
                            </a:lnTo>
                            <a:lnTo>
                              <a:pt x="38195" y="51911"/>
                            </a:lnTo>
                            <a:lnTo>
                              <a:pt x="38195" y="67151"/>
                            </a:lnTo>
                            <a:close/>
                          </a:path>
                        </a:pathLst>
                      </a:custGeom>
                      <a:solidFill>
                        <a:srgbClr val="59595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87.502502pt;margin-top:736.934998pt;width:3.85pt;height:5.3pt;mso-position-horizontal-relative:page;mso-position-vertical-relative:page;z-index:-16223744" id="docshape157" coordorigin="1750,14739" coordsize="77,106" path="m1808,14741l1793,14741,1793,14739,1808,14739,1808,14741xm1827,14818l1750,14818,1750,14811,1752,14808,1752,14806,1791,14741,1810,14741,1810,14751,1798,14751,1764,14808,1825,14808,1825,14811,1827,14811,1827,14818xm1810,14808l1798,14808,1798,14751,1810,14751,1810,14808xm1825,14820l1752,14820,1752,14818,1825,14818,1825,14820xm1810,14844l1798,14844,1798,14820,1810,14820,1810,14844xe" filled="true" fillcolor="#595959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11" w:rsidRDefault="00F96468">
    <w:pPr>
      <w:spacing w:line="14" w:lineRule="auto"/>
      <w:rPr>
        <w:sz w:val="20"/>
      </w:rPr>
    </w:pPr>
    <w:r>
      <w:rPr>
        <w:noProof/>
        <w:sz w:val="20"/>
        <w:lang w:val="es-ES" w:eastAsia="es-ES"/>
      </w:rPr>
      <w:drawing>
        <wp:anchor distT="0" distB="0" distL="0" distR="0" simplePos="0" relativeHeight="487093760" behindDoc="1" locked="0" layoutInCell="1" allowOverlap="1">
          <wp:simplePos x="0" y="0"/>
          <wp:positionH relativeFrom="page">
            <wp:posOffset>1049991</wp:posOffset>
          </wp:positionH>
          <wp:positionV relativeFrom="page">
            <wp:posOffset>9670219</wp:posOffset>
          </wp:positionV>
          <wp:extent cx="6057304" cy="637708"/>
          <wp:effectExtent l="0" t="0" r="0" b="0"/>
          <wp:wrapNone/>
          <wp:docPr id="270" name="Image 27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" name="Image 27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7304" cy="63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094272" behindDoc="1" locked="0" layoutInCell="1" allowOverlap="1">
              <wp:simplePos x="0" y="0"/>
              <wp:positionH relativeFrom="page">
                <wp:posOffset>1195285</wp:posOffset>
              </wp:positionH>
              <wp:positionV relativeFrom="page">
                <wp:posOffset>9351454</wp:posOffset>
              </wp:positionV>
              <wp:extent cx="116205" cy="88900"/>
              <wp:effectExtent l="0" t="0" r="0" b="0"/>
              <wp:wrapNone/>
              <wp:docPr id="271" name="Graphic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6205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6205" h="88900">
                            <a:moveTo>
                              <a:pt x="39624" y="0"/>
                            </a:moveTo>
                            <a:lnTo>
                              <a:pt x="32004" y="0"/>
                            </a:lnTo>
                            <a:lnTo>
                              <a:pt x="32004" y="1524"/>
                            </a:lnTo>
                            <a:lnTo>
                              <a:pt x="0" y="86969"/>
                            </a:lnTo>
                            <a:lnTo>
                              <a:pt x="0" y="88493"/>
                            </a:lnTo>
                            <a:lnTo>
                              <a:pt x="9144" y="88493"/>
                            </a:lnTo>
                            <a:lnTo>
                              <a:pt x="9144" y="86969"/>
                            </a:lnTo>
                            <a:lnTo>
                              <a:pt x="39624" y="1524"/>
                            </a:lnTo>
                            <a:lnTo>
                              <a:pt x="39624" y="0"/>
                            </a:lnTo>
                            <a:close/>
                          </a:path>
                          <a:path w="116205" h="88900">
                            <a:moveTo>
                              <a:pt x="116014" y="10668"/>
                            </a:moveTo>
                            <a:lnTo>
                              <a:pt x="112966" y="7620"/>
                            </a:lnTo>
                            <a:lnTo>
                              <a:pt x="73240" y="7620"/>
                            </a:lnTo>
                            <a:lnTo>
                              <a:pt x="73240" y="9144"/>
                            </a:lnTo>
                            <a:lnTo>
                              <a:pt x="71716" y="10668"/>
                            </a:lnTo>
                            <a:lnTo>
                              <a:pt x="71716" y="13716"/>
                            </a:lnTo>
                            <a:lnTo>
                              <a:pt x="73240" y="15240"/>
                            </a:lnTo>
                            <a:lnTo>
                              <a:pt x="73240" y="16764"/>
                            </a:lnTo>
                            <a:lnTo>
                              <a:pt x="105346" y="16764"/>
                            </a:lnTo>
                            <a:lnTo>
                              <a:pt x="80860" y="71729"/>
                            </a:lnTo>
                            <a:lnTo>
                              <a:pt x="80860" y="74777"/>
                            </a:lnTo>
                            <a:lnTo>
                              <a:pt x="90004" y="74777"/>
                            </a:lnTo>
                            <a:lnTo>
                              <a:pt x="90004" y="73253"/>
                            </a:lnTo>
                            <a:lnTo>
                              <a:pt x="114490" y="18288"/>
                            </a:lnTo>
                            <a:lnTo>
                              <a:pt x="114490" y="15240"/>
                            </a:lnTo>
                            <a:lnTo>
                              <a:pt x="116014" y="15240"/>
                            </a:lnTo>
                            <a:lnTo>
                              <a:pt x="116014" y="10668"/>
                            </a:lnTo>
                            <a:close/>
                          </a:path>
                        </a:pathLst>
                      </a:custGeom>
                      <a:solidFill>
                        <a:srgbClr val="59595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94.117004pt;margin-top:736.335022pt;width:9.15pt;height:7pt;mso-position-horizontal-relative:page;mso-position-vertical-relative:page;z-index:-16222208" id="docshape203" coordorigin="1882,14727" coordsize="183,140" path="m1945,14727l1933,14727,1933,14729,1882,14864,1882,14866,1897,14866,1897,14864,1945,14729,1945,14727xm2065,14744l2060,14739,1998,14739,1998,14741,1995,14744,1995,14748,1998,14751,1998,14753,2048,14753,2010,14840,2010,14844,2024,14844,2024,14842,2063,14756,2063,14751,2065,14751,2065,14744xe" filled="true" fillcolor="#595959" stroked="false">
              <v:path arrowok="t"/>
              <v:fill type="solid"/>
              <w10:wrap type="none"/>
            </v:shape>
          </w:pict>
        </mc:Fallback>
      </mc:AlternateContent>
    </w: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094784" behindDoc="1" locked="0" layoutInCell="1" allowOverlap="1">
              <wp:simplePos x="0" y="0"/>
              <wp:positionH relativeFrom="page">
                <wp:posOffset>1114329</wp:posOffset>
              </wp:positionH>
              <wp:positionV relativeFrom="page">
                <wp:posOffset>9359074</wp:posOffset>
              </wp:positionV>
              <wp:extent cx="43180" cy="69215"/>
              <wp:effectExtent l="0" t="0" r="0" b="0"/>
              <wp:wrapNone/>
              <wp:docPr id="272" name="Graphic 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3180" cy="692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3180" h="69215">
                            <a:moveTo>
                              <a:pt x="36671" y="61055"/>
                            </a:moveTo>
                            <a:lnTo>
                              <a:pt x="21431" y="61055"/>
                            </a:lnTo>
                            <a:lnTo>
                              <a:pt x="22955" y="59531"/>
                            </a:lnTo>
                            <a:lnTo>
                              <a:pt x="26003" y="59531"/>
                            </a:lnTo>
                            <a:lnTo>
                              <a:pt x="27527" y="58007"/>
                            </a:lnTo>
                            <a:lnTo>
                              <a:pt x="29051" y="58007"/>
                            </a:lnTo>
                            <a:lnTo>
                              <a:pt x="29051" y="56483"/>
                            </a:lnTo>
                            <a:lnTo>
                              <a:pt x="32099" y="53435"/>
                            </a:lnTo>
                            <a:lnTo>
                              <a:pt x="32099" y="41243"/>
                            </a:lnTo>
                            <a:lnTo>
                              <a:pt x="30575" y="39719"/>
                            </a:lnTo>
                            <a:lnTo>
                              <a:pt x="30575" y="38195"/>
                            </a:lnTo>
                            <a:lnTo>
                              <a:pt x="27527" y="35147"/>
                            </a:lnTo>
                            <a:lnTo>
                              <a:pt x="22955" y="35147"/>
                            </a:lnTo>
                            <a:lnTo>
                              <a:pt x="21431" y="33623"/>
                            </a:lnTo>
                            <a:lnTo>
                              <a:pt x="4572" y="33623"/>
                            </a:lnTo>
                            <a:lnTo>
                              <a:pt x="3048" y="32099"/>
                            </a:lnTo>
                            <a:lnTo>
                              <a:pt x="3048" y="3048"/>
                            </a:lnTo>
                            <a:lnTo>
                              <a:pt x="6096" y="0"/>
                            </a:lnTo>
                            <a:lnTo>
                              <a:pt x="36671" y="0"/>
                            </a:lnTo>
                            <a:lnTo>
                              <a:pt x="36671" y="1524"/>
                            </a:lnTo>
                            <a:lnTo>
                              <a:pt x="38195" y="1524"/>
                            </a:lnTo>
                            <a:lnTo>
                              <a:pt x="38195" y="7620"/>
                            </a:lnTo>
                            <a:lnTo>
                              <a:pt x="10763" y="7620"/>
                            </a:lnTo>
                            <a:lnTo>
                              <a:pt x="10763" y="27527"/>
                            </a:lnTo>
                            <a:lnTo>
                              <a:pt x="29051" y="27527"/>
                            </a:lnTo>
                            <a:lnTo>
                              <a:pt x="35147" y="30575"/>
                            </a:lnTo>
                            <a:lnTo>
                              <a:pt x="39719" y="35147"/>
                            </a:lnTo>
                            <a:lnTo>
                              <a:pt x="41243" y="38195"/>
                            </a:lnTo>
                            <a:lnTo>
                              <a:pt x="41243" y="39719"/>
                            </a:lnTo>
                            <a:lnTo>
                              <a:pt x="42767" y="42767"/>
                            </a:lnTo>
                            <a:lnTo>
                              <a:pt x="42767" y="48863"/>
                            </a:lnTo>
                            <a:lnTo>
                              <a:pt x="39719" y="54959"/>
                            </a:lnTo>
                            <a:lnTo>
                              <a:pt x="39719" y="58007"/>
                            </a:lnTo>
                            <a:lnTo>
                              <a:pt x="36671" y="61055"/>
                            </a:lnTo>
                            <a:close/>
                          </a:path>
                          <a:path w="43180" h="69215">
                            <a:moveTo>
                              <a:pt x="26003" y="27527"/>
                            </a:moveTo>
                            <a:lnTo>
                              <a:pt x="12287" y="27527"/>
                            </a:lnTo>
                            <a:lnTo>
                              <a:pt x="13811" y="26003"/>
                            </a:lnTo>
                            <a:lnTo>
                              <a:pt x="22955" y="26003"/>
                            </a:lnTo>
                            <a:lnTo>
                              <a:pt x="26003" y="27527"/>
                            </a:lnTo>
                            <a:close/>
                          </a:path>
                          <a:path w="43180" h="69215">
                            <a:moveTo>
                              <a:pt x="27527" y="67151"/>
                            </a:moveTo>
                            <a:lnTo>
                              <a:pt x="6096" y="67151"/>
                            </a:lnTo>
                            <a:lnTo>
                              <a:pt x="4572" y="65627"/>
                            </a:lnTo>
                            <a:lnTo>
                              <a:pt x="3048" y="65627"/>
                            </a:lnTo>
                            <a:lnTo>
                              <a:pt x="0" y="62579"/>
                            </a:lnTo>
                            <a:lnTo>
                              <a:pt x="0" y="56483"/>
                            </a:lnTo>
                            <a:lnTo>
                              <a:pt x="3048" y="56483"/>
                            </a:lnTo>
                            <a:lnTo>
                              <a:pt x="4572" y="58007"/>
                            </a:lnTo>
                            <a:lnTo>
                              <a:pt x="6096" y="58007"/>
                            </a:lnTo>
                            <a:lnTo>
                              <a:pt x="7620" y="59531"/>
                            </a:lnTo>
                            <a:lnTo>
                              <a:pt x="10763" y="59531"/>
                            </a:lnTo>
                            <a:lnTo>
                              <a:pt x="12287" y="61055"/>
                            </a:lnTo>
                            <a:lnTo>
                              <a:pt x="36671" y="61055"/>
                            </a:lnTo>
                            <a:lnTo>
                              <a:pt x="33623" y="64103"/>
                            </a:lnTo>
                            <a:lnTo>
                              <a:pt x="27527" y="67151"/>
                            </a:lnTo>
                            <a:close/>
                          </a:path>
                          <a:path w="43180" h="69215">
                            <a:moveTo>
                              <a:pt x="21431" y="68675"/>
                            </a:moveTo>
                            <a:lnTo>
                              <a:pt x="15335" y="68675"/>
                            </a:lnTo>
                            <a:lnTo>
                              <a:pt x="13811" y="67151"/>
                            </a:lnTo>
                            <a:lnTo>
                              <a:pt x="24479" y="67151"/>
                            </a:lnTo>
                            <a:lnTo>
                              <a:pt x="21431" y="68675"/>
                            </a:lnTo>
                            <a:close/>
                          </a:path>
                        </a:pathLst>
                      </a:custGeom>
                      <a:solidFill>
                        <a:srgbClr val="59595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87.74250pt;margin-top:736.934998pt;width:3.4pt;height:5.45pt;mso-position-horizontal-relative:page;mso-position-vertical-relative:page;z-index:-16221696" id="docshape204" coordorigin="1755,14739" coordsize="68,109" path="m1813,14835l1789,14835,1791,14832,1796,14832,1798,14830,1801,14830,1801,14828,1805,14823,1805,14804,1803,14801,1803,14799,1798,14794,1791,14794,1789,14792,1762,14792,1760,14789,1760,14743,1764,14739,1813,14739,1813,14741,1815,14741,1815,14751,1772,14751,1772,14782,1801,14782,1810,14787,1817,14794,1820,14799,1820,14801,1822,14806,1822,14816,1817,14825,1817,14830,1813,14835xm1796,14782l1774,14782,1777,14780,1791,14780,1796,14782xm1798,14844l1764,14844,1762,14842,1760,14842,1755,14837,1755,14828,1760,14828,1762,14830,1764,14830,1767,14832,1772,14832,1774,14835,1813,14835,1808,14840,1798,14844xm1789,14847l1779,14847,1777,14844,1793,14844,1789,14847xe" filled="true" fillcolor="#595959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11" w:rsidRDefault="00F96468">
    <w:pPr>
      <w:spacing w:line="14" w:lineRule="auto"/>
      <w:rPr>
        <w:sz w:val="20"/>
      </w:rPr>
    </w:pPr>
    <w:r>
      <w:rPr>
        <w:noProof/>
        <w:sz w:val="20"/>
        <w:lang w:val="es-ES" w:eastAsia="es-ES"/>
      </w:rPr>
      <w:drawing>
        <wp:anchor distT="0" distB="0" distL="0" distR="0" simplePos="0" relativeHeight="487095808" behindDoc="1" locked="0" layoutInCell="1" allowOverlap="1">
          <wp:simplePos x="0" y="0"/>
          <wp:positionH relativeFrom="page">
            <wp:posOffset>1049991</wp:posOffset>
          </wp:positionH>
          <wp:positionV relativeFrom="page">
            <wp:posOffset>9670219</wp:posOffset>
          </wp:positionV>
          <wp:extent cx="6057304" cy="637708"/>
          <wp:effectExtent l="0" t="0" r="0" b="0"/>
          <wp:wrapNone/>
          <wp:docPr id="356" name="Image 3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" name="Image 3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7304" cy="637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096320" behindDoc="1" locked="0" layoutInCell="1" allowOverlap="1">
              <wp:simplePos x="0" y="0"/>
              <wp:positionH relativeFrom="page">
                <wp:posOffset>1195285</wp:posOffset>
              </wp:positionH>
              <wp:positionV relativeFrom="page">
                <wp:posOffset>9351454</wp:posOffset>
              </wp:positionV>
              <wp:extent cx="116205" cy="88900"/>
              <wp:effectExtent l="0" t="0" r="0" b="0"/>
              <wp:wrapNone/>
              <wp:docPr id="357" name="Graphic 3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6205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6205" h="88900">
                            <a:moveTo>
                              <a:pt x="39624" y="0"/>
                            </a:moveTo>
                            <a:lnTo>
                              <a:pt x="32004" y="0"/>
                            </a:lnTo>
                            <a:lnTo>
                              <a:pt x="32004" y="1524"/>
                            </a:lnTo>
                            <a:lnTo>
                              <a:pt x="0" y="86969"/>
                            </a:lnTo>
                            <a:lnTo>
                              <a:pt x="0" y="88493"/>
                            </a:lnTo>
                            <a:lnTo>
                              <a:pt x="9144" y="88493"/>
                            </a:lnTo>
                            <a:lnTo>
                              <a:pt x="9144" y="86969"/>
                            </a:lnTo>
                            <a:lnTo>
                              <a:pt x="39624" y="1524"/>
                            </a:lnTo>
                            <a:lnTo>
                              <a:pt x="39624" y="0"/>
                            </a:lnTo>
                            <a:close/>
                          </a:path>
                          <a:path w="116205" h="88900">
                            <a:moveTo>
                              <a:pt x="116014" y="10668"/>
                            </a:moveTo>
                            <a:lnTo>
                              <a:pt x="112966" y="7620"/>
                            </a:lnTo>
                            <a:lnTo>
                              <a:pt x="73240" y="7620"/>
                            </a:lnTo>
                            <a:lnTo>
                              <a:pt x="73240" y="9144"/>
                            </a:lnTo>
                            <a:lnTo>
                              <a:pt x="71716" y="10668"/>
                            </a:lnTo>
                            <a:lnTo>
                              <a:pt x="71716" y="13716"/>
                            </a:lnTo>
                            <a:lnTo>
                              <a:pt x="73240" y="15240"/>
                            </a:lnTo>
                            <a:lnTo>
                              <a:pt x="73240" y="16764"/>
                            </a:lnTo>
                            <a:lnTo>
                              <a:pt x="105346" y="16764"/>
                            </a:lnTo>
                            <a:lnTo>
                              <a:pt x="80860" y="71729"/>
                            </a:lnTo>
                            <a:lnTo>
                              <a:pt x="80860" y="74777"/>
                            </a:lnTo>
                            <a:lnTo>
                              <a:pt x="90004" y="74777"/>
                            </a:lnTo>
                            <a:lnTo>
                              <a:pt x="90004" y="73253"/>
                            </a:lnTo>
                            <a:lnTo>
                              <a:pt x="114490" y="18288"/>
                            </a:lnTo>
                            <a:lnTo>
                              <a:pt x="114490" y="15240"/>
                            </a:lnTo>
                            <a:lnTo>
                              <a:pt x="116014" y="15240"/>
                            </a:lnTo>
                            <a:lnTo>
                              <a:pt x="116014" y="10668"/>
                            </a:lnTo>
                            <a:close/>
                          </a:path>
                        </a:pathLst>
                      </a:custGeom>
                      <a:solidFill>
                        <a:srgbClr val="59595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94.117004pt;margin-top:736.335022pt;width:9.15pt;height:7pt;mso-position-horizontal-relative:page;mso-position-vertical-relative:page;z-index:-16220160" id="docshape272" coordorigin="1882,14727" coordsize="183,140" path="m1945,14727l1933,14727,1933,14729,1882,14864,1882,14866,1897,14866,1897,14864,1945,14729,1945,14727xm2065,14744l2060,14739,1998,14739,1998,14741,1995,14744,1995,14748,1998,14751,1998,14753,2048,14753,2010,14840,2010,14844,2024,14844,2024,14842,2063,14756,2063,14751,2065,14751,2065,14744xe" filled="true" fillcolor="#595959" stroked="false">
              <v:path arrowok="t"/>
              <v:fill type="solid"/>
              <w10:wrap type="none"/>
            </v:shape>
          </w:pict>
        </mc:Fallback>
      </mc:AlternateContent>
    </w: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096832" behindDoc="1" locked="0" layoutInCell="1" allowOverlap="1">
              <wp:simplePos x="0" y="0"/>
              <wp:positionH relativeFrom="page">
                <wp:posOffset>1114329</wp:posOffset>
              </wp:positionH>
              <wp:positionV relativeFrom="page">
                <wp:posOffset>9359074</wp:posOffset>
              </wp:positionV>
              <wp:extent cx="44450" cy="69215"/>
              <wp:effectExtent l="0" t="0" r="0" b="0"/>
              <wp:wrapNone/>
              <wp:docPr id="358" name="Graphic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450" cy="692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4450" h="69215">
                            <a:moveTo>
                              <a:pt x="39719" y="3048"/>
                            </a:moveTo>
                            <a:lnTo>
                              <a:pt x="15335" y="3048"/>
                            </a:lnTo>
                            <a:lnTo>
                              <a:pt x="21431" y="0"/>
                            </a:lnTo>
                            <a:lnTo>
                              <a:pt x="35147" y="0"/>
                            </a:lnTo>
                            <a:lnTo>
                              <a:pt x="36671" y="1524"/>
                            </a:lnTo>
                            <a:lnTo>
                              <a:pt x="39719" y="1524"/>
                            </a:lnTo>
                            <a:lnTo>
                              <a:pt x="39719" y="3048"/>
                            </a:lnTo>
                            <a:close/>
                          </a:path>
                          <a:path w="44450" h="69215">
                            <a:moveTo>
                              <a:pt x="26003" y="68675"/>
                            </a:moveTo>
                            <a:lnTo>
                              <a:pt x="18383" y="68675"/>
                            </a:lnTo>
                            <a:lnTo>
                              <a:pt x="16859" y="67151"/>
                            </a:lnTo>
                            <a:lnTo>
                              <a:pt x="13811" y="67151"/>
                            </a:lnTo>
                            <a:lnTo>
                              <a:pt x="12287" y="65627"/>
                            </a:lnTo>
                            <a:lnTo>
                              <a:pt x="10763" y="65627"/>
                            </a:lnTo>
                            <a:lnTo>
                              <a:pt x="9144" y="64103"/>
                            </a:lnTo>
                            <a:lnTo>
                              <a:pt x="4572" y="59531"/>
                            </a:lnTo>
                            <a:lnTo>
                              <a:pt x="4572" y="58007"/>
                            </a:lnTo>
                            <a:lnTo>
                              <a:pt x="3048" y="54959"/>
                            </a:lnTo>
                            <a:lnTo>
                              <a:pt x="3048" y="53435"/>
                            </a:lnTo>
                            <a:lnTo>
                              <a:pt x="1524" y="50387"/>
                            </a:lnTo>
                            <a:lnTo>
                              <a:pt x="1524" y="45815"/>
                            </a:lnTo>
                            <a:lnTo>
                              <a:pt x="0" y="42767"/>
                            </a:lnTo>
                            <a:lnTo>
                              <a:pt x="0" y="30575"/>
                            </a:lnTo>
                            <a:lnTo>
                              <a:pt x="1524" y="27527"/>
                            </a:lnTo>
                            <a:lnTo>
                              <a:pt x="1524" y="21431"/>
                            </a:lnTo>
                            <a:lnTo>
                              <a:pt x="3048" y="19907"/>
                            </a:lnTo>
                            <a:lnTo>
                              <a:pt x="3048" y="16859"/>
                            </a:lnTo>
                            <a:lnTo>
                              <a:pt x="4572" y="13811"/>
                            </a:lnTo>
                            <a:lnTo>
                              <a:pt x="6096" y="12192"/>
                            </a:lnTo>
                            <a:lnTo>
                              <a:pt x="7620" y="9144"/>
                            </a:lnTo>
                            <a:lnTo>
                              <a:pt x="9144" y="7620"/>
                            </a:lnTo>
                            <a:lnTo>
                              <a:pt x="10763" y="6096"/>
                            </a:lnTo>
                            <a:lnTo>
                              <a:pt x="12287" y="3048"/>
                            </a:lnTo>
                            <a:lnTo>
                              <a:pt x="41243" y="3048"/>
                            </a:lnTo>
                            <a:lnTo>
                              <a:pt x="41243" y="6096"/>
                            </a:lnTo>
                            <a:lnTo>
                              <a:pt x="24479" y="6096"/>
                            </a:lnTo>
                            <a:lnTo>
                              <a:pt x="21431" y="7620"/>
                            </a:lnTo>
                            <a:lnTo>
                              <a:pt x="19907" y="9144"/>
                            </a:lnTo>
                            <a:lnTo>
                              <a:pt x="16859" y="10668"/>
                            </a:lnTo>
                            <a:lnTo>
                              <a:pt x="15335" y="12192"/>
                            </a:lnTo>
                            <a:lnTo>
                              <a:pt x="13811" y="13811"/>
                            </a:lnTo>
                            <a:lnTo>
                              <a:pt x="12287" y="16859"/>
                            </a:lnTo>
                            <a:lnTo>
                              <a:pt x="10763" y="18383"/>
                            </a:lnTo>
                            <a:lnTo>
                              <a:pt x="10763" y="21431"/>
                            </a:lnTo>
                            <a:lnTo>
                              <a:pt x="9144" y="24479"/>
                            </a:lnTo>
                            <a:lnTo>
                              <a:pt x="9144" y="30575"/>
                            </a:lnTo>
                            <a:lnTo>
                              <a:pt x="38195" y="30575"/>
                            </a:lnTo>
                            <a:lnTo>
                              <a:pt x="41243" y="33623"/>
                            </a:lnTo>
                            <a:lnTo>
                              <a:pt x="16859" y="33623"/>
                            </a:lnTo>
                            <a:lnTo>
                              <a:pt x="15335" y="35147"/>
                            </a:lnTo>
                            <a:lnTo>
                              <a:pt x="13811" y="35147"/>
                            </a:lnTo>
                            <a:lnTo>
                              <a:pt x="12287" y="36671"/>
                            </a:lnTo>
                            <a:lnTo>
                              <a:pt x="10763" y="36671"/>
                            </a:lnTo>
                            <a:lnTo>
                              <a:pt x="9144" y="38195"/>
                            </a:lnTo>
                            <a:lnTo>
                              <a:pt x="9144" y="45815"/>
                            </a:lnTo>
                            <a:lnTo>
                              <a:pt x="10763" y="48863"/>
                            </a:lnTo>
                            <a:lnTo>
                              <a:pt x="10763" y="51911"/>
                            </a:lnTo>
                            <a:lnTo>
                              <a:pt x="12287" y="53435"/>
                            </a:lnTo>
                            <a:lnTo>
                              <a:pt x="12287" y="56483"/>
                            </a:lnTo>
                            <a:lnTo>
                              <a:pt x="15335" y="59531"/>
                            </a:lnTo>
                            <a:lnTo>
                              <a:pt x="16859" y="59531"/>
                            </a:lnTo>
                            <a:lnTo>
                              <a:pt x="18383" y="61055"/>
                            </a:lnTo>
                            <a:lnTo>
                              <a:pt x="38195" y="61055"/>
                            </a:lnTo>
                            <a:lnTo>
                              <a:pt x="35147" y="64103"/>
                            </a:lnTo>
                            <a:lnTo>
                              <a:pt x="26003" y="68675"/>
                            </a:lnTo>
                            <a:close/>
                          </a:path>
                          <a:path w="44450" h="69215">
                            <a:moveTo>
                              <a:pt x="41243" y="9144"/>
                            </a:moveTo>
                            <a:lnTo>
                              <a:pt x="36671" y="9144"/>
                            </a:lnTo>
                            <a:lnTo>
                              <a:pt x="36671" y="7620"/>
                            </a:lnTo>
                            <a:lnTo>
                              <a:pt x="30575" y="7620"/>
                            </a:lnTo>
                            <a:lnTo>
                              <a:pt x="29051" y="6096"/>
                            </a:lnTo>
                            <a:lnTo>
                              <a:pt x="41243" y="6096"/>
                            </a:lnTo>
                            <a:lnTo>
                              <a:pt x="41243" y="9144"/>
                            </a:lnTo>
                            <a:close/>
                          </a:path>
                          <a:path w="44450" h="69215">
                            <a:moveTo>
                              <a:pt x="32099" y="27527"/>
                            </a:moveTo>
                            <a:lnTo>
                              <a:pt x="18383" y="27527"/>
                            </a:lnTo>
                            <a:lnTo>
                              <a:pt x="19907" y="26003"/>
                            </a:lnTo>
                            <a:lnTo>
                              <a:pt x="29051" y="26003"/>
                            </a:lnTo>
                            <a:lnTo>
                              <a:pt x="32099" y="27527"/>
                            </a:lnTo>
                            <a:close/>
                          </a:path>
                          <a:path w="44450" h="69215">
                            <a:moveTo>
                              <a:pt x="38195" y="30575"/>
                            </a:moveTo>
                            <a:lnTo>
                              <a:pt x="10763" y="30575"/>
                            </a:lnTo>
                            <a:lnTo>
                              <a:pt x="10763" y="29051"/>
                            </a:lnTo>
                            <a:lnTo>
                              <a:pt x="13811" y="29051"/>
                            </a:lnTo>
                            <a:lnTo>
                              <a:pt x="15335" y="27527"/>
                            </a:lnTo>
                            <a:lnTo>
                              <a:pt x="33623" y="27527"/>
                            </a:lnTo>
                            <a:lnTo>
                              <a:pt x="36671" y="29051"/>
                            </a:lnTo>
                            <a:lnTo>
                              <a:pt x="38195" y="30575"/>
                            </a:lnTo>
                            <a:close/>
                          </a:path>
                          <a:path w="44450" h="69215">
                            <a:moveTo>
                              <a:pt x="38195" y="61055"/>
                            </a:moveTo>
                            <a:lnTo>
                              <a:pt x="26003" y="61055"/>
                            </a:lnTo>
                            <a:lnTo>
                              <a:pt x="27527" y="59531"/>
                            </a:lnTo>
                            <a:lnTo>
                              <a:pt x="29051" y="59531"/>
                            </a:lnTo>
                            <a:lnTo>
                              <a:pt x="33623" y="54959"/>
                            </a:lnTo>
                            <a:lnTo>
                              <a:pt x="33623" y="53435"/>
                            </a:lnTo>
                            <a:lnTo>
                              <a:pt x="35147" y="51911"/>
                            </a:lnTo>
                            <a:lnTo>
                              <a:pt x="35147" y="41243"/>
                            </a:lnTo>
                            <a:lnTo>
                              <a:pt x="33623" y="39719"/>
                            </a:lnTo>
                            <a:lnTo>
                              <a:pt x="33623" y="38195"/>
                            </a:lnTo>
                            <a:lnTo>
                              <a:pt x="32099" y="36671"/>
                            </a:lnTo>
                            <a:lnTo>
                              <a:pt x="32099" y="35147"/>
                            </a:lnTo>
                            <a:lnTo>
                              <a:pt x="30575" y="35147"/>
                            </a:lnTo>
                            <a:lnTo>
                              <a:pt x="29051" y="33623"/>
                            </a:lnTo>
                            <a:lnTo>
                              <a:pt x="41243" y="33623"/>
                            </a:lnTo>
                            <a:lnTo>
                              <a:pt x="42767" y="35147"/>
                            </a:lnTo>
                            <a:lnTo>
                              <a:pt x="42767" y="38195"/>
                            </a:lnTo>
                            <a:lnTo>
                              <a:pt x="44291" y="39719"/>
                            </a:lnTo>
                            <a:lnTo>
                              <a:pt x="44291" y="51911"/>
                            </a:lnTo>
                            <a:lnTo>
                              <a:pt x="42767" y="53435"/>
                            </a:lnTo>
                            <a:lnTo>
                              <a:pt x="41243" y="56483"/>
                            </a:lnTo>
                            <a:lnTo>
                              <a:pt x="41243" y="59531"/>
                            </a:lnTo>
                            <a:lnTo>
                              <a:pt x="38195" y="61055"/>
                            </a:lnTo>
                            <a:close/>
                          </a:path>
                        </a:pathLst>
                      </a:custGeom>
                      <a:solidFill>
                        <a:srgbClr val="59595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87.74250pt;margin-top:736.934998pt;width:3.5pt;height:5.45pt;mso-position-horizontal-relative:page;mso-position-vertical-relative:page;z-index:-16219648" id="docshape273" coordorigin="1755,14739" coordsize="70,109" path="m1817,14743l1779,14743,1789,14739,1810,14739,1813,14741,1817,14741,1817,14743xm1796,14847l1784,14847,1781,14844,1777,14844,1774,14842,1772,14842,1769,14840,1762,14832,1762,14830,1760,14825,1760,14823,1757,14818,1757,14811,1755,14806,1755,14787,1757,14782,1757,14772,1760,14770,1760,14765,1762,14760,1764,14758,1767,14753,1769,14751,1772,14748,1774,14743,1820,14743,1820,14748,1793,14748,1789,14751,1786,14753,1781,14755,1779,14758,1777,14760,1774,14765,1772,14768,1772,14772,1769,14777,1769,14787,1815,14787,1820,14792,1781,14792,1779,14794,1777,14794,1774,14796,1772,14796,1769,14799,1769,14811,1772,14816,1772,14820,1774,14823,1774,14828,1779,14832,1781,14832,1784,14835,1815,14835,1810,14840,1796,14847xm1820,14753l1813,14753,1813,14751,1803,14751,1801,14748,1820,14748,1820,14753xm1805,14782l1784,14782,1786,14780,1801,14780,1805,14782xm1815,14787l1772,14787,1772,14784,1777,14784,1779,14782,1808,14782,1813,14784,1815,14787xm1815,14835l1796,14835,1798,14832,1801,14832,1808,14825,1808,14823,1810,14820,1810,14804,1808,14801,1808,14799,1805,14796,1805,14794,1803,14794,1801,14792,1820,14792,1822,14794,1822,14799,1825,14801,1825,14820,1822,14823,1820,14828,1820,14832,1815,14835xe" filled="true" fillcolor="#595959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96468">
      <w:r>
        <w:separator/>
      </w:r>
    </w:p>
  </w:footnote>
  <w:footnote w:type="continuationSeparator" w:id="0">
    <w:p w:rsidR="00000000" w:rsidRDefault="00F96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11" w:rsidRDefault="00F96468">
    <w:pPr>
      <w:spacing w:line="14" w:lineRule="auto"/>
      <w:rPr>
        <w:sz w:val="20"/>
      </w:rPr>
    </w:pPr>
    <w:r>
      <w:rPr>
        <w:noProof/>
        <w:sz w:val="20"/>
        <w:lang w:val="es-ES" w:eastAsia="es-ES"/>
      </w:rPr>
      <w:drawing>
        <wp:anchor distT="0" distB="0" distL="0" distR="0" simplePos="0" relativeHeight="487089152" behindDoc="1" locked="0" layoutInCell="1" allowOverlap="1">
          <wp:simplePos x="0" y="0"/>
          <wp:positionH relativeFrom="page">
            <wp:posOffset>550939</wp:posOffset>
          </wp:positionH>
          <wp:positionV relativeFrom="page">
            <wp:posOffset>463840</wp:posOffset>
          </wp:positionV>
          <wp:extent cx="6460209" cy="526414"/>
          <wp:effectExtent l="0" t="0" r="0" b="0"/>
          <wp:wrapNone/>
          <wp:docPr id="82" name="Image 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 8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60209" cy="526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11" w:rsidRDefault="00F96468">
    <w:pPr>
      <w:spacing w:line="14" w:lineRule="auto"/>
      <w:rPr>
        <w:sz w:val="20"/>
      </w:rPr>
    </w:pPr>
    <w:r>
      <w:rPr>
        <w:noProof/>
        <w:sz w:val="20"/>
        <w:lang w:val="es-ES" w:eastAsia="es-ES"/>
      </w:rPr>
      <w:drawing>
        <wp:anchor distT="0" distB="0" distL="0" distR="0" simplePos="0" relativeHeight="487091200" behindDoc="1" locked="0" layoutInCell="1" allowOverlap="1">
          <wp:simplePos x="0" y="0"/>
          <wp:positionH relativeFrom="page">
            <wp:posOffset>550939</wp:posOffset>
          </wp:positionH>
          <wp:positionV relativeFrom="page">
            <wp:posOffset>463840</wp:posOffset>
          </wp:positionV>
          <wp:extent cx="6460209" cy="526414"/>
          <wp:effectExtent l="0" t="0" r="0" b="0"/>
          <wp:wrapNone/>
          <wp:docPr id="198" name="Image 1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Image 1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60209" cy="526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11" w:rsidRDefault="00F96468">
    <w:pPr>
      <w:spacing w:line="14" w:lineRule="auto"/>
      <w:rPr>
        <w:sz w:val="20"/>
      </w:rPr>
    </w:pPr>
    <w:r>
      <w:rPr>
        <w:noProof/>
        <w:sz w:val="20"/>
        <w:lang w:val="es-ES" w:eastAsia="es-ES"/>
      </w:rPr>
      <w:drawing>
        <wp:anchor distT="0" distB="0" distL="0" distR="0" simplePos="0" relativeHeight="487093248" behindDoc="1" locked="0" layoutInCell="1" allowOverlap="1">
          <wp:simplePos x="0" y="0"/>
          <wp:positionH relativeFrom="page">
            <wp:posOffset>550939</wp:posOffset>
          </wp:positionH>
          <wp:positionV relativeFrom="page">
            <wp:posOffset>463840</wp:posOffset>
          </wp:positionV>
          <wp:extent cx="6460209" cy="526414"/>
          <wp:effectExtent l="0" t="0" r="0" b="0"/>
          <wp:wrapNone/>
          <wp:docPr id="269" name="Image 2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" name="Image 26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60209" cy="526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311" w:rsidRDefault="00F96468">
    <w:pPr>
      <w:spacing w:line="14" w:lineRule="auto"/>
      <w:rPr>
        <w:sz w:val="20"/>
      </w:rPr>
    </w:pPr>
    <w:r>
      <w:rPr>
        <w:noProof/>
        <w:sz w:val="20"/>
        <w:lang w:val="es-ES" w:eastAsia="es-ES"/>
      </w:rPr>
      <w:drawing>
        <wp:anchor distT="0" distB="0" distL="0" distR="0" simplePos="0" relativeHeight="487095296" behindDoc="1" locked="0" layoutInCell="1" allowOverlap="1">
          <wp:simplePos x="0" y="0"/>
          <wp:positionH relativeFrom="page">
            <wp:posOffset>550939</wp:posOffset>
          </wp:positionH>
          <wp:positionV relativeFrom="page">
            <wp:posOffset>463840</wp:posOffset>
          </wp:positionV>
          <wp:extent cx="6460209" cy="526414"/>
          <wp:effectExtent l="0" t="0" r="0" b="0"/>
          <wp:wrapNone/>
          <wp:docPr id="355" name="Image 3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" name="Image 35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60209" cy="526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F7311"/>
    <w:rsid w:val="004F7311"/>
    <w:rsid w:val="00F9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964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6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964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6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70.png"/><Relationship Id="rId299" Type="http://schemas.openxmlformats.org/officeDocument/2006/relationships/image" Target="media/image184.png"/><Relationship Id="rId21" Type="http://schemas.openxmlformats.org/officeDocument/2006/relationships/image" Target="media/image15.png"/><Relationship Id="rId63" Type="http://schemas.openxmlformats.org/officeDocument/2006/relationships/image" Target="media/image46.png"/><Relationship Id="rId159" Type="http://schemas.openxmlformats.org/officeDocument/2006/relationships/image" Target="media/image91.png"/><Relationship Id="rId324" Type="http://schemas.openxmlformats.org/officeDocument/2006/relationships/image" Target="media/image1930.png"/><Relationship Id="rId366" Type="http://schemas.openxmlformats.org/officeDocument/2006/relationships/image" Target="media/image223.png"/><Relationship Id="rId170" Type="http://schemas.openxmlformats.org/officeDocument/2006/relationships/image" Target="media/image96.png"/><Relationship Id="rId226" Type="http://schemas.openxmlformats.org/officeDocument/2006/relationships/image" Target="media/image1300.png"/><Relationship Id="rId433" Type="http://schemas.openxmlformats.org/officeDocument/2006/relationships/image" Target="media/image266.png"/><Relationship Id="rId268" Type="http://schemas.openxmlformats.org/officeDocument/2006/relationships/image" Target="media/image1620.png"/><Relationship Id="rId32" Type="http://schemas.openxmlformats.org/officeDocument/2006/relationships/image" Target="media/image19.png"/><Relationship Id="rId74" Type="http://schemas.openxmlformats.org/officeDocument/2006/relationships/image" Target="media/image290.png"/><Relationship Id="rId128" Type="http://schemas.openxmlformats.org/officeDocument/2006/relationships/image" Target="media/image710.png"/><Relationship Id="rId335" Type="http://schemas.openxmlformats.org/officeDocument/2006/relationships/image" Target="media/image2000.png"/><Relationship Id="rId377" Type="http://schemas.openxmlformats.org/officeDocument/2006/relationships/image" Target="media/image2280.png"/><Relationship Id="rId5" Type="http://schemas.openxmlformats.org/officeDocument/2006/relationships/footnotes" Target="footnotes.xml"/><Relationship Id="rId181" Type="http://schemas.openxmlformats.org/officeDocument/2006/relationships/image" Target="media/image104.png"/><Relationship Id="rId237" Type="http://schemas.openxmlformats.org/officeDocument/2006/relationships/image" Target="media/image142.png"/><Relationship Id="rId402" Type="http://schemas.openxmlformats.org/officeDocument/2006/relationships/image" Target="media/image246.png"/><Relationship Id="rId279" Type="http://schemas.openxmlformats.org/officeDocument/2006/relationships/image" Target="media/image1670.png"/><Relationship Id="rId43" Type="http://schemas.openxmlformats.org/officeDocument/2006/relationships/image" Target="media/image2610.png"/><Relationship Id="rId139" Type="http://schemas.openxmlformats.org/officeDocument/2006/relationships/image" Target="media/image770.png"/><Relationship Id="rId290" Type="http://schemas.openxmlformats.org/officeDocument/2006/relationships/image" Target="media/image177.png"/><Relationship Id="rId304" Type="http://schemas.openxmlformats.org/officeDocument/2006/relationships/image" Target="media/image1820.png"/><Relationship Id="rId346" Type="http://schemas.openxmlformats.org/officeDocument/2006/relationships/image" Target="media/image210.png"/><Relationship Id="rId388" Type="http://schemas.openxmlformats.org/officeDocument/2006/relationships/image" Target="media/image2320.png"/><Relationship Id="rId85" Type="http://schemas.openxmlformats.org/officeDocument/2006/relationships/image" Target="media/image400.png"/><Relationship Id="rId150" Type="http://schemas.openxmlformats.org/officeDocument/2006/relationships/image" Target="media/image820.png"/><Relationship Id="rId192" Type="http://schemas.openxmlformats.org/officeDocument/2006/relationships/image" Target="media/image111.png"/><Relationship Id="rId206" Type="http://schemas.openxmlformats.org/officeDocument/2006/relationships/image" Target="media/image120.png"/><Relationship Id="rId413" Type="http://schemas.openxmlformats.org/officeDocument/2006/relationships/image" Target="media/image2490.png"/><Relationship Id="rId248" Type="http://schemas.openxmlformats.org/officeDocument/2006/relationships/image" Target="media/image150.png"/><Relationship Id="rId12" Type="http://schemas.openxmlformats.org/officeDocument/2006/relationships/image" Target="media/image6.png"/><Relationship Id="rId33" Type="http://schemas.openxmlformats.org/officeDocument/2006/relationships/image" Target="media/image20.png"/><Relationship Id="rId108" Type="http://schemas.openxmlformats.org/officeDocument/2006/relationships/image" Target="media/image62.png"/><Relationship Id="rId129" Type="http://schemas.openxmlformats.org/officeDocument/2006/relationships/image" Target="media/image720.png"/><Relationship Id="rId280" Type="http://schemas.openxmlformats.org/officeDocument/2006/relationships/image" Target="media/image170.png"/><Relationship Id="rId315" Type="http://schemas.openxmlformats.org/officeDocument/2006/relationships/image" Target="media/image192.png"/><Relationship Id="rId336" Type="http://schemas.openxmlformats.org/officeDocument/2006/relationships/image" Target="media/image2010.png"/><Relationship Id="rId357" Type="http://schemas.openxmlformats.org/officeDocument/2006/relationships/image" Target="media/image216.png"/><Relationship Id="rId54" Type="http://schemas.openxmlformats.org/officeDocument/2006/relationships/image" Target="media/image37.png"/><Relationship Id="rId75" Type="http://schemas.openxmlformats.org/officeDocument/2006/relationships/image" Target="media/image300.png"/><Relationship Id="rId96" Type="http://schemas.openxmlformats.org/officeDocument/2006/relationships/image" Target="media/image510.png"/><Relationship Id="rId140" Type="http://schemas.openxmlformats.org/officeDocument/2006/relationships/image" Target="media/image780.png"/><Relationship Id="rId161" Type="http://schemas.openxmlformats.org/officeDocument/2006/relationships/image" Target="media/image890.png"/><Relationship Id="rId182" Type="http://schemas.openxmlformats.org/officeDocument/2006/relationships/image" Target="media/image105.png"/><Relationship Id="rId217" Type="http://schemas.openxmlformats.org/officeDocument/2006/relationships/image" Target="media/image127.png"/><Relationship Id="rId378" Type="http://schemas.openxmlformats.org/officeDocument/2006/relationships/image" Target="media/image2290.png"/><Relationship Id="rId399" Type="http://schemas.openxmlformats.org/officeDocument/2006/relationships/image" Target="media/image2411.png"/><Relationship Id="rId403" Type="http://schemas.openxmlformats.org/officeDocument/2006/relationships/image" Target="media/image2440.png"/><Relationship Id="rId6" Type="http://schemas.openxmlformats.org/officeDocument/2006/relationships/endnotes" Target="endnotes.xml"/><Relationship Id="rId238" Type="http://schemas.openxmlformats.org/officeDocument/2006/relationships/image" Target="media/image143.png"/><Relationship Id="rId259" Type="http://schemas.openxmlformats.org/officeDocument/2006/relationships/image" Target="media/image159.png"/><Relationship Id="rId424" Type="http://schemas.openxmlformats.org/officeDocument/2006/relationships/header" Target="header4.xml"/><Relationship Id="rId23" Type="http://schemas.openxmlformats.org/officeDocument/2006/relationships/image" Target="media/image1110.png"/><Relationship Id="rId119" Type="http://schemas.openxmlformats.org/officeDocument/2006/relationships/image" Target="media/image69.png"/><Relationship Id="rId270" Type="http://schemas.openxmlformats.org/officeDocument/2006/relationships/image" Target="media/image1630.png"/><Relationship Id="rId291" Type="http://schemas.openxmlformats.org/officeDocument/2006/relationships/image" Target="media/image178.png"/><Relationship Id="rId305" Type="http://schemas.openxmlformats.org/officeDocument/2006/relationships/image" Target="media/image185.png"/><Relationship Id="rId326" Type="http://schemas.openxmlformats.org/officeDocument/2006/relationships/image" Target="media/image1950.png"/><Relationship Id="rId347" Type="http://schemas.openxmlformats.org/officeDocument/2006/relationships/image" Target="media/image2070.png"/><Relationship Id="rId44" Type="http://schemas.openxmlformats.org/officeDocument/2006/relationships/image" Target="media/image27.jpeg"/><Relationship Id="rId65" Type="http://schemas.openxmlformats.org/officeDocument/2006/relationships/image" Target="media/image48.png"/><Relationship Id="rId86" Type="http://schemas.openxmlformats.org/officeDocument/2006/relationships/image" Target="media/image410.png"/><Relationship Id="rId130" Type="http://schemas.openxmlformats.org/officeDocument/2006/relationships/image" Target="media/image730.png"/><Relationship Id="rId151" Type="http://schemas.openxmlformats.org/officeDocument/2006/relationships/image" Target="media/image830.png"/><Relationship Id="rId368" Type="http://schemas.openxmlformats.org/officeDocument/2006/relationships/image" Target="media/image225.png"/><Relationship Id="rId389" Type="http://schemas.openxmlformats.org/officeDocument/2006/relationships/image" Target="media/image2330.png"/><Relationship Id="rId172" Type="http://schemas.openxmlformats.org/officeDocument/2006/relationships/image" Target="media/image98.png"/><Relationship Id="rId193" Type="http://schemas.openxmlformats.org/officeDocument/2006/relationships/image" Target="media/image112.png"/><Relationship Id="rId207" Type="http://schemas.openxmlformats.org/officeDocument/2006/relationships/image" Target="media/image121.png"/><Relationship Id="rId228" Type="http://schemas.openxmlformats.org/officeDocument/2006/relationships/image" Target="media/image134.png"/><Relationship Id="rId249" Type="http://schemas.openxmlformats.org/officeDocument/2006/relationships/image" Target="media/image151.png"/><Relationship Id="rId414" Type="http://schemas.openxmlformats.org/officeDocument/2006/relationships/image" Target="media/image2500.png"/><Relationship Id="rId435" Type="http://schemas.openxmlformats.org/officeDocument/2006/relationships/image" Target="media/image2640.png"/><Relationship Id="rId13" Type="http://schemas.openxmlformats.org/officeDocument/2006/relationships/image" Target="media/image7.jpeg"/><Relationship Id="rId109" Type="http://schemas.openxmlformats.org/officeDocument/2006/relationships/image" Target="media/image63.png"/><Relationship Id="rId260" Type="http://schemas.openxmlformats.org/officeDocument/2006/relationships/image" Target="media/image160.png"/><Relationship Id="rId281" Type="http://schemas.openxmlformats.org/officeDocument/2006/relationships/image" Target="media/image171.png"/><Relationship Id="rId316" Type="http://schemas.openxmlformats.org/officeDocument/2006/relationships/image" Target="media/image193.png"/><Relationship Id="rId337" Type="http://schemas.openxmlformats.org/officeDocument/2006/relationships/image" Target="media/image204.png"/><Relationship Id="rId34" Type="http://schemas.openxmlformats.org/officeDocument/2006/relationships/image" Target="media/image21.png"/><Relationship Id="rId55" Type="http://schemas.openxmlformats.org/officeDocument/2006/relationships/image" Target="media/image38.png"/><Relationship Id="rId76" Type="http://schemas.openxmlformats.org/officeDocument/2006/relationships/image" Target="media/image310.png"/><Relationship Id="rId97" Type="http://schemas.openxmlformats.org/officeDocument/2006/relationships/image" Target="media/image520.png"/><Relationship Id="rId120" Type="http://schemas.openxmlformats.org/officeDocument/2006/relationships/image" Target="media/image70.png"/><Relationship Id="rId141" Type="http://schemas.openxmlformats.org/officeDocument/2006/relationships/image" Target="media/image790.png"/><Relationship Id="rId358" Type="http://schemas.openxmlformats.org/officeDocument/2006/relationships/image" Target="media/image217.png"/><Relationship Id="rId379" Type="http://schemas.openxmlformats.org/officeDocument/2006/relationships/image" Target="media/image232.png"/><Relationship Id="rId7" Type="http://schemas.openxmlformats.org/officeDocument/2006/relationships/image" Target="media/image1.jpeg"/><Relationship Id="rId162" Type="http://schemas.openxmlformats.org/officeDocument/2006/relationships/image" Target="media/image900.png"/><Relationship Id="rId183" Type="http://schemas.openxmlformats.org/officeDocument/2006/relationships/image" Target="media/image1050.png"/><Relationship Id="rId218" Type="http://schemas.openxmlformats.org/officeDocument/2006/relationships/header" Target="header1.xml"/><Relationship Id="rId239" Type="http://schemas.openxmlformats.org/officeDocument/2006/relationships/image" Target="media/image144.png"/><Relationship Id="rId390" Type="http://schemas.openxmlformats.org/officeDocument/2006/relationships/image" Target="media/image2340.png"/><Relationship Id="rId404" Type="http://schemas.openxmlformats.org/officeDocument/2006/relationships/image" Target="media/image247.png"/><Relationship Id="rId425" Type="http://schemas.openxmlformats.org/officeDocument/2006/relationships/footer" Target="footer4.xml"/><Relationship Id="rId250" Type="http://schemas.openxmlformats.org/officeDocument/2006/relationships/image" Target="media/image152.png"/><Relationship Id="rId271" Type="http://schemas.openxmlformats.org/officeDocument/2006/relationships/header" Target="header2.xml"/><Relationship Id="rId292" Type="http://schemas.openxmlformats.org/officeDocument/2006/relationships/image" Target="media/image1750.png"/><Relationship Id="rId306" Type="http://schemas.openxmlformats.org/officeDocument/2006/relationships/image" Target="media/image186.png"/><Relationship Id="rId24" Type="http://schemas.openxmlformats.org/officeDocument/2006/relationships/image" Target="media/image1210.png"/><Relationship Id="rId45" Type="http://schemas.openxmlformats.org/officeDocument/2006/relationships/image" Target="media/image28.png"/><Relationship Id="rId66" Type="http://schemas.openxmlformats.org/officeDocument/2006/relationships/image" Target="media/image49.png"/><Relationship Id="rId87" Type="http://schemas.openxmlformats.org/officeDocument/2006/relationships/image" Target="media/image420.png"/><Relationship Id="rId110" Type="http://schemas.openxmlformats.org/officeDocument/2006/relationships/image" Target="media/image64.png"/><Relationship Id="rId131" Type="http://schemas.openxmlformats.org/officeDocument/2006/relationships/image" Target="media/image740.png"/><Relationship Id="rId327" Type="http://schemas.openxmlformats.org/officeDocument/2006/relationships/image" Target="media/image1960.png"/><Relationship Id="rId348" Type="http://schemas.openxmlformats.org/officeDocument/2006/relationships/image" Target="media/image2080.png"/><Relationship Id="rId369" Type="http://schemas.openxmlformats.org/officeDocument/2006/relationships/image" Target="media/image226.png"/><Relationship Id="rId152" Type="http://schemas.openxmlformats.org/officeDocument/2006/relationships/image" Target="media/image840.png"/><Relationship Id="rId173" Type="http://schemas.openxmlformats.org/officeDocument/2006/relationships/image" Target="media/image99.png"/><Relationship Id="rId194" Type="http://schemas.openxmlformats.org/officeDocument/2006/relationships/image" Target="media/image1120.png"/><Relationship Id="rId208" Type="http://schemas.openxmlformats.org/officeDocument/2006/relationships/image" Target="media/image122.png"/><Relationship Id="rId229" Type="http://schemas.openxmlformats.org/officeDocument/2006/relationships/image" Target="media/image135.png"/><Relationship Id="rId380" Type="http://schemas.openxmlformats.org/officeDocument/2006/relationships/image" Target="media/image233.png"/><Relationship Id="rId415" Type="http://schemas.openxmlformats.org/officeDocument/2006/relationships/image" Target="media/image253.png"/><Relationship Id="rId436" Type="http://schemas.openxmlformats.org/officeDocument/2006/relationships/image" Target="media/image267.png"/><Relationship Id="rId240" Type="http://schemas.openxmlformats.org/officeDocument/2006/relationships/image" Target="media/image145.png"/><Relationship Id="rId261" Type="http://schemas.openxmlformats.org/officeDocument/2006/relationships/image" Target="media/image161.png"/><Relationship Id="rId14" Type="http://schemas.openxmlformats.org/officeDocument/2006/relationships/image" Target="media/image8.jpeg"/><Relationship Id="rId35" Type="http://schemas.openxmlformats.org/officeDocument/2006/relationships/image" Target="media/image22.png"/><Relationship Id="rId56" Type="http://schemas.openxmlformats.org/officeDocument/2006/relationships/image" Target="media/image39.png"/><Relationship Id="rId77" Type="http://schemas.openxmlformats.org/officeDocument/2006/relationships/image" Target="media/image320.png"/><Relationship Id="rId100" Type="http://schemas.openxmlformats.org/officeDocument/2006/relationships/image" Target="media/image55.png"/><Relationship Id="rId282" Type="http://schemas.openxmlformats.org/officeDocument/2006/relationships/image" Target="media/image172.png"/><Relationship Id="rId317" Type="http://schemas.openxmlformats.org/officeDocument/2006/relationships/image" Target="media/image1910.png"/><Relationship Id="rId338" Type="http://schemas.openxmlformats.org/officeDocument/2006/relationships/image" Target="media/image205.png"/><Relationship Id="rId359" Type="http://schemas.openxmlformats.org/officeDocument/2006/relationships/image" Target="media/image218.png"/><Relationship Id="rId8" Type="http://schemas.openxmlformats.org/officeDocument/2006/relationships/image" Target="media/image2.png"/><Relationship Id="rId98" Type="http://schemas.openxmlformats.org/officeDocument/2006/relationships/image" Target="media/image530.png"/><Relationship Id="rId121" Type="http://schemas.openxmlformats.org/officeDocument/2006/relationships/image" Target="media/image71.png"/><Relationship Id="rId142" Type="http://schemas.openxmlformats.org/officeDocument/2006/relationships/image" Target="media/image800.png"/><Relationship Id="rId163" Type="http://schemas.openxmlformats.org/officeDocument/2006/relationships/image" Target="media/image910.png"/><Relationship Id="rId184" Type="http://schemas.openxmlformats.org/officeDocument/2006/relationships/image" Target="media/image106.png"/><Relationship Id="rId219" Type="http://schemas.openxmlformats.org/officeDocument/2006/relationships/footer" Target="footer1.xml"/><Relationship Id="rId370" Type="http://schemas.openxmlformats.org/officeDocument/2006/relationships/image" Target="media/image227.png"/><Relationship Id="rId391" Type="http://schemas.openxmlformats.org/officeDocument/2006/relationships/image" Target="media/image2350.png"/><Relationship Id="rId405" Type="http://schemas.openxmlformats.org/officeDocument/2006/relationships/image" Target="media/image248.png"/><Relationship Id="rId426" Type="http://schemas.openxmlformats.org/officeDocument/2006/relationships/image" Target="media/image260.png"/><Relationship Id="rId230" Type="http://schemas.openxmlformats.org/officeDocument/2006/relationships/image" Target="media/image136.png"/><Relationship Id="rId251" Type="http://schemas.openxmlformats.org/officeDocument/2006/relationships/image" Target="media/image153.png"/><Relationship Id="rId25" Type="http://schemas.openxmlformats.org/officeDocument/2006/relationships/image" Target="media/image1310.png"/><Relationship Id="rId46" Type="http://schemas.openxmlformats.org/officeDocument/2006/relationships/image" Target="media/image29.png"/><Relationship Id="rId67" Type="http://schemas.openxmlformats.org/officeDocument/2006/relationships/image" Target="media/image50.png"/><Relationship Id="rId272" Type="http://schemas.openxmlformats.org/officeDocument/2006/relationships/footer" Target="footer2.xml"/><Relationship Id="rId293" Type="http://schemas.openxmlformats.org/officeDocument/2006/relationships/image" Target="media/image1760.png"/><Relationship Id="rId307" Type="http://schemas.openxmlformats.org/officeDocument/2006/relationships/image" Target="media/image187.png"/><Relationship Id="rId328" Type="http://schemas.openxmlformats.org/officeDocument/2006/relationships/image" Target="media/image199.png"/><Relationship Id="rId349" Type="http://schemas.openxmlformats.org/officeDocument/2006/relationships/image" Target="media/image211.png"/><Relationship Id="rId88" Type="http://schemas.openxmlformats.org/officeDocument/2006/relationships/image" Target="media/image430.png"/><Relationship Id="rId111" Type="http://schemas.openxmlformats.org/officeDocument/2006/relationships/image" Target="media/image65.png"/><Relationship Id="rId132" Type="http://schemas.openxmlformats.org/officeDocument/2006/relationships/image" Target="media/image75.png"/><Relationship Id="rId153" Type="http://schemas.openxmlformats.org/officeDocument/2006/relationships/image" Target="media/image850.png"/><Relationship Id="rId174" Type="http://schemas.openxmlformats.org/officeDocument/2006/relationships/image" Target="media/image100.png"/><Relationship Id="rId195" Type="http://schemas.openxmlformats.org/officeDocument/2006/relationships/image" Target="media/image113.png"/><Relationship Id="rId209" Type="http://schemas.openxmlformats.org/officeDocument/2006/relationships/image" Target="media/image123.png"/><Relationship Id="rId360" Type="http://schemas.openxmlformats.org/officeDocument/2006/relationships/image" Target="media/image219.png"/><Relationship Id="rId381" Type="http://schemas.openxmlformats.org/officeDocument/2006/relationships/image" Target="media/image234.png"/><Relationship Id="rId416" Type="http://schemas.openxmlformats.org/officeDocument/2006/relationships/image" Target="media/image254.png"/><Relationship Id="rId220" Type="http://schemas.openxmlformats.org/officeDocument/2006/relationships/image" Target="media/image130.png"/><Relationship Id="rId241" Type="http://schemas.openxmlformats.org/officeDocument/2006/relationships/image" Target="media/image146.png"/><Relationship Id="rId437" Type="http://schemas.openxmlformats.org/officeDocument/2006/relationships/image" Target="media/image268.png"/><Relationship Id="rId15" Type="http://schemas.openxmlformats.org/officeDocument/2006/relationships/image" Target="media/image9.jpeg"/><Relationship Id="rId36" Type="http://schemas.openxmlformats.org/officeDocument/2006/relationships/image" Target="media/image23.png"/><Relationship Id="rId57" Type="http://schemas.openxmlformats.org/officeDocument/2006/relationships/image" Target="media/image40.png"/><Relationship Id="rId262" Type="http://schemas.openxmlformats.org/officeDocument/2006/relationships/image" Target="media/image1590.png"/><Relationship Id="rId283" Type="http://schemas.openxmlformats.org/officeDocument/2006/relationships/image" Target="media/image173.png"/><Relationship Id="rId318" Type="http://schemas.openxmlformats.org/officeDocument/2006/relationships/image" Target="media/image194.png"/><Relationship Id="rId339" Type="http://schemas.openxmlformats.org/officeDocument/2006/relationships/image" Target="media/image2020.png"/><Relationship Id="rId78" Type="http://schemas.openxmlformats.org/officeDocument/2006/relationships/image" Target="media/image330.png"/><Relationship Id="rId99" Type="http://schemas.openxmlformats.org/officeDocument/2006/relationships/image" Target="media/image540.png"/><Relationship Id="rId101" Type="http://schemas.openxmlformats.org/officeDocument/2006/relationships/image" Target="media/image550.png"/><Relationship Id="rId122" Type="http://schemas.openxmlformats.org/officeDocument/2006/relationships/image" Target="media/image72.png"/><Relationship Id="rId143" Type="http://schemas.openxmlformats.org/officeDocument/2006/relationships/image" Target="media/image81.png"/><Relationship Id="rId164" Type="http://schemas.openxmlformats.org/officeDocument/2006/relationships/image" Target="media/image92.png"/><Relationship Id="rId185" Type="http://schemas.openxmlformats.org/officeDocument/2006/relationships/image" Target="media/image107.png"/><Relationship Id="rId350" Type="http://schemas.openxmlformats.org/officeDocument/2006/relationships/image" Target="media/image2090.png"/><Relationship Id="rId371" Type="http://schemas.openxmlformats.org/officeDocument/2006/relationships/image" Target="media/image228.png"/><Relationship Id="rId406" Type="http://schemas.openxmlformats.org/officeDocument/2006/relationships/image" Target="media/image2460.png"/><Relationship Id="rId9" Type="http://schemas.openxmlformats.org/officeDocument/2006/relationships/image" Target="media/image3.png"/><Relationship Id="rId210" Type="http://schemas.openxmlformats.org/officeDocument/2006/relationships/image" Target="media/image1230.png"/><Relationship Id="rId392" Type="http://schemas.openxmlformats.org/officeDocument/2006/relationships/image" Target="media/image2360.png"/><Relationship Id="rId427" Type="http://schemas.openxmlformats.org/officeDocument/2006/relationships/image" Target="media/image261.png"/><Relationship Id="rId26" Type="http://schemas.openxmlformats.org/officeDocument/2006/relationships/image" Target="media/image1410.png"/><Relationship Id="rId231" Type="http://schemas.openxmlformats.org/officeDocument/2006/relationships/image" Target="media/image137.png"/><Relationship Id="rId252" Type="http://schemas.openxmlformats.org/officeDocument/2006/relationships/image" Target="media/image1511.png"/><Relationship Id="rId273" Type="http://schemas.openxmlformats.org/officeDocument/2006/relationships/image" Target="media/image166.png"/><Relationship Id="rId294" Type="http://schemas.openxmlformats.org/officeDocument/2006/relationships/image" Target="media/image179.png"/><Relationship Id="rId308" Type="http://schemas.openxmlformats.org/officeDocument/2006/relationships/image" Target="media/image1830.png"/><Relationship Id="rId329" Type="http://schemas.openxmlformats.org/officeDocument/2006/relationships/image" Target="media/image200.png"/><Relationship Id="rId47" Type="http://schemas.openxmlformats.org/officeDocument/2006/relationships/image" Target="media/image30.png"/><Relationship Id="rId68" Type="http://schemas.openxmlformats.org/officeDocument/2006/relationships/image" Target="media/image51.png"/><Relationship Id="rId89" Type="http://schemas.openxmlformats.org/officeDocument/2006/relationships/image" Target="media/image440.png"/><Relationship Id="rId112" Type="http://schemas.openxmlformats.org/officeDocument/2006/relationships/image" Target="media/image640.png"/><Relationship Id="rId133" Type="http://schemas.openxmlformats.org/officeDocument/2006/relationships/image" Target="media/image750.png"/><Relationship Id="rId154" Type="http://schemas.openxmlformats.org/officeDocument/2006/relationships/image" Target="media/image860.png"/><Relationship Id="rId175" Type="http://schemas.openxmlformats.org/officeDocument/2006/relationships/image" Target="media/image101.png"/><Relationship Id="rId340" Type="http://schemas.openxmlformats.org/officeDocument/2006/relationships/image" Target="media/image2030.png"/><Relationship Id="rId361" Type="http://schemas.openxmlformats.org/officeDocument/2006/relationships/image" Target="media/image220.png"/><Relationship Id="rId196" Type="http://schemas.openxmlformats.org/officeDocument/2006/relationships/image" Target="media/image114.png"/><Relationship Id="rId200" Type="http://schemas.openxmlformats.org/officeDocument/2006/relationships/image" Target="media/image117.png"/><Relationship Id="rId382" Type="http://schemas.openxmlformats.org/officeDocument/2006/relationships/image" Target="media/image235.png"/><Relationship Id="rId417" Type="http://schemas.openxmlformats.org/officeDocument/2006/relationships/image" Target="media/image255.png"/><Relationship Id="rId438" Type="http://schemas.openxmlformats.org/officeDocument/2006/relationships/image" Target="media/image269.png"/><Relationship Id="rId16" Type="http://schemas.openxmlformats.org/officeDocument/2006/relationships/image" Target="media/image10.png"/><Relationship Id="rId221" Type="http://schemas.openxmlformats.org/officeDocument/2006/relationships/image" Target="media/image131.png"/><Relationship Id="rId242" Type="http://schemas.openxmlformats.org/officeDocument/2006/relationships/image" Target="media/image147.png"/><Relationship Id="rId263" Type="http://schemas.openxmlformats.org/officeDocument/2006/relationships/image" Target="media/image162.png"/><Relationship Id="rId284" Type="http://schemas.openxmlformats.org/officeDocument/2006/relationships/image" Target="media/image174.png"/><Relationship Id="rId319" Type="http://schemas.openxmlformats.org/officeDocument/2006/relationships/image" Target="media/image195.png"/><Relationship Id="rId37" Type="http://schemas.openxmlformats.org/officeDocument/2006/relationships/image" Target="media/image2310.png"/><Relationship Id="rId58" Type="http://schemas.openxmlformats.org/officeDocument/2006/relationships/image" Target="media/image41.png"/><Relationship Id="rId79" Type="http://schemas.openxmlformats.org/officeDocument/2006/relationships/image" Target="media/image340.png"/><Relationship Id="rId102" Type="http://schemas.openxmlformats.org/officeDocument/2006/relationships/image" Target="media/image56.png"/><Relationship Id="rId123" Type="http://schemas.openxmlformats.org/officeDocument/2006/relationships/image" Target="media/image73.png"/><Relationship Id="rId144" Type="http://schemas.openxmlformats.org/officeDocument/2006/relationships/image" Target="media/image82.png"/><Relationship Id="rId330" Type="http://schemas.openxmlformats.org/officeDocument/2006/relationships/image" Target="media/image1980.png"/><Relationship Id="rId90" Type="http://schemas.openxmlformats.org/officeDocument/2006/relationships/image" Target="media/image450.png"/><Relationship Id="rId165" Type="http://schemas.openxmlformats.org/officeDocument/2006/relationships/image" Target="media/image93.png"/><Relationship Id="rId186" Type="http://schemas.openxmlformats.org/officeDocument/2006/relationships/image" Target="media/image108.png"/><Relationship Id="rId351" Type="http://schemas.openxmlformats.org/officeDocument/2006/relationships/header" Target="header3.xml"/><Relationship Id="rId372" Type="http://schemas.openxmlformats.org/officeDocument/2006/relationships/image" Target="media/image229.png"/><Relationship Id="rId393" Type="http://schemas.openxmlformats.org/officeDocument/2006/relationships/image" Target="media/image239.png"/><Relationship Id="rId407" Type="http://schemas.openxmlformats.org/officeDocument/2006/relationships/image" Target="media/image249.png"/><Relationship Id="rId428" Type="http://schemas.openxmlformats.org/officeDocument/2006/relationships/image" Target="media/image2590.png"/><Relationship Id="rId211" Type="http://schemas.openxmlformats.org/officeDocument/2006/relationships/image" Target="media/image124.png"/><Relationship Id="rId232" Type="http://schemas.openxmlformats.org/officeDocument/2006/relationships/image" Target="media/image138.png"/><Relationship Id="rId253" Type="http://schemas.openxmlformats.org/officeDocument/2006/relationships/image" Target="media/image154.png"/><Relationship Id="rId274" Type="http://schemas.openxmlformats.org/officeDocument/2006/relationships/image" Target="media/image167.png"/><Relationship Id="rId295" Type="http://schemas.openxmlformats.org/officeDocument/2006/relationships/image" Target="media/image180.png"/><Relationship Id="rId309" Type="http://schemas.openxmlformats.org/officeDocument/2006/relationships/image" Target="media/image1840.png"/><Relationship Id="rId27" Type="http://schemas.openxmlformats.org/officeDocument/2006/relationships/image" Target="media/image1510.png"/><Relationship Id="rId48" Type="http://schemas.openxmlformats.org/officeDocument/2006/relationships/image" Target="media/image31.png"/><Relationship Id="rId69" Type="http://schemas.openxmlformats.org/officeDocument/2006/relationships/image" Target="media/image52.png"/><Relationship Id="rId113" Type="http://schemas.openxmlformats.org/officeDocument/2006/relationships/image" Target="media/image650.png"/><Relationship Id="rId134" Type="http://schemas.openxmlformats.org/officeDocument/2006/relationships/image" Target="media/image76.png"/><Relationship Id="rId320" Type="http://schemas.openxmlformats.org/officeDocument/2006/relationships/image" Target="media/image196.png"/><Relationship Id="rId80" Type="http://schemas.openxmlformats.org/officeDocument/2006/relationships/image" Target="media/image350.png"/><Relationship Id="rId155" Type="http://schemas.openxmlformats.org/officeDocument/2006/relationships/image" Target="media/image870.png"/><Relationship Id="rId176" Type="http://schemas.openxmlformats.org/officeDocument/2006/relationships/image" Target="media/image102.png"/><Relationship Id="rId197" Type="http://schemas.openxmlformats.org/officeDocument/2006/relationships/image" Target="media/image1140.png"/><Relationship Id="rId341" Type="http://schemas.openxmlformats.org/officeDocument/2006/relationships/image" Target="media/image206.png"/><Relationship Id="rId362" Type="http://schemas.openxmlformats.org/officeDocument/2006/relationships/image" Target="media/image2170.png"/><Relationship Id="rId383" Type="http://schemas.openxmlformats.org/officeDocument/2006/relationships/image" Target="media/image236.png"/><Relationship Id="rId418" Type="http://schemas.openxmlformats.org/officeDocument/2006/relationships/image" Target="media/image256.png"/><Relationship Id="rId439" Type="http://schemas.openxmlformats.org/officeDocument/2006/relationships/image" Target="media/image270.png"/><Relationship Id="rId201" Type="http://schemas.openxmlformats.org/officeDocument/2006/relationships/image" Target="media/image118.png"/><Relationship Id="rId222" Type="http://schemas.openxmlformats.org/officeDocument/2006/relationships/image" Target="media/image132.png"/><Relationship Id="rId243" Type="http://schemas.openxmlformats.org/officeDocument/2006/relationships/image" Target="media/image148.png"/><Relationship Id="rId264" Type="http://schemas.openxmlformats.org/officeDocument/2006/relationships/image" Target="media/image163.png"/><Relationship Id="rId285" Type="http://schemas.openxmlformats.org/officeDocument/2006/relationships/image" Target="media/image1700.png"/><Relationship Id="rId17" Type="http://schemas.openxmlformats.org/officeDocument/2006/relationships/image" Target="media/image11.png"/><Relationship Id="rId38" Type="http://schemas.openxmlformats.org/officeDocument/2006/relationships/image" Target="media/image24.png"/><Relationship Id="rId59" Type="http://schemas.openxmlformats.org/officeDocument/2006/relationships/image" Target="media/image42.png"/><Relationship Id="rId103" Type="http://schemas.openxmlformats.org/officeDocument/2006/relationships/image" Target="media/image57.png"/><Relationship Id="rId124" Type="http://schemas.openxmlformats.org/officeDocument/2006/relationships/image" Target="media/image74.png"/><Relationship Id="rId310" Type="http://schemas.openxmlformats.org/officeDocument/2006/relationships/image" Target="media/image1850.png"/><Relationship Id="rId70" Type="http://schemas.openxmlformats.org/officeDocument/2006/relationships/image" Target="media/image53.png"/><Relationship Id="rId91" Type="http://schemas.openxmlformats.org/officeDocument/2006/relationships/image" Target="media/image460.png"/><Relationship Id="rId145" Type="http://schemas.openxmlformats.org/officeDocument/2006/relationships/image" Target="media/image83.png"/><Relationship Id="rId166" Type="http://schemas.openxmlformats.org/officeDocument/2006/relationships/image" Target="media/image94.png"/><Relationship Id="rId187" Type="http://schemas.openxmlformats.org/officeDocument/2006/relationships/image" Target="media/image109.png"/><Relationship Id="rId331" Type="http://schemas.openxmlformats.org/officeDocument/2006/relationships/image" Target="media/image201.png"/><Relationship Id="rId352" Type="http://schemas.openxmlformats.org/officeDocument/2006/relationships/footer" Target="footer3.xml"/><Relationship Id="rId373" Type="http://schemas.openxmlformats.org/officeDocument/2006/relationships/image" Target="media/image230.png"/><Relationship Id="rId394" Type="http://schemas.openxmlformats.org/officeDocument/2006/relationships/image" Target="media/image240.png"/><Relationship Id="rId408" Type="http://schemas.openxmlformats.org/officeDocument/2006/relationships/image" Target="media/image250.png"/><Relationship Id="rId429" Type="http://schemas.openxmlformats.org/officeDocument/2006/relationships/image" Target="media/image262.png"/><Relationship Id="rId1" Type="http://schemas.openxmlformats.org/officeDocument/2006/relationships/styles" Target="styles.xml"/><Relationship Id="rId212" Type="http://schemas.openxmlformats.org/officeDocument/2006/relationships/image" Target="media/image125.png"/><Relationship Id="rId233" Type="http://schemas.openxmlformats.org/officeDocument/2006/relationships/image" Target="media/image139.png"/><Relationship Id="rId254" Type="http://schemas.openxmlformats.org/officeDocument/2006/relationships/image" Target="media/image155.png"/><Relationship Id="rId440" Type="http://schemas.openxmlformats.org/officeDocument/2006/relationships/image" Target="media/image271.png"/><Relationship Id="rId28" Type="http://schemas.openxmlformats.org/officeDocument/2006/relationships/image" Target="media/image16.png"/><Relationship Id="rId49" Type="http://schemas.openxmlformats.org/officeDocument/2006/relationships/image" Target="media/image32.png"/><Relationship Id="rId114" Type="http://schemas.openxmlformats.org/officeDocument/2006/relationships/image" Target="media/image66.png"/><Relationship Id="rId275" Type="http://schemas.openxmlformats.org/officeDocument/2006/relationships/image" Target="media/image168.png"/><Relationship Id="rId296" Type="http://schemas.openxmlformats.org/officeDocument/2006/relationships/image" Target="media/image181.png"/><Relationship Id="rId300" Type="http://schemas.openxmlformats.org/officeDocument/2006/relationships/image" Target="media/image1780.png"/><Relationship Id="rId60" Type="http://schemas.openxmlformats.org/officeDocument/2006/relationships/image" Target="media/image43.png"/><Relationship Id="rId81" Type="http://schemas.openxmlformats.org/officeDocument/2006/relationships/image" Target="media/image360.png"/><Relationship Id="rId135" Type="http://schemas.openxmlformats.org/officeDocument/2006/relationships/image" Target="media/image77.png"/><Relationship Id="rId156" Type="http://schemas.openxmlformats.org/officeDocument/2006/relationships/image" Target="media/image88.png"/><Relationship Id="rId177" Type="http://schemas.openxmlformats.org/officeDocument/2006/relationships/image" Target="media/image103.png"/><Relationship Id="rId198" Type="http://schemas.openxmlformats.org/officeDocument/2006/relationships/image" Target="media/image115.png"/><Relationship Id="rId321" Type="http://schemas.openxmlformats.org/officeDocument/2006/relationships/image" Target="media/image197.png"/><Relationship Id="rId342" Type="http://schemas.openxmlformats.org/officeDocument/2006/relationships/image" Target="media/image2040.png"/><Relationship Id="rId363" Type="http://schemas.openxmlformats.org/officeDocument/2006/relationships/image" Target="media/image2180.png"/><Relationship Id="rId384" Type="http://schemas.openxmlformats.org/officeDocument/2006/relationships/image" Target="media/image237.png"/><Relationship Id="rId419" Type="http://schemas.openxmlformats.org/officeDocument/2006/relationships/image" Target="media/image257.png"/><Relationship Id="rId202" Type="http://schemas.openxmlformats.org/officeDocument/2006/relationships/image" Target="media/image119.png"/><Relationship Id="rId223" Type="http://schemas.openxmlformats.org/officeDocument/2006/relationships/image" Target="media/image133.png"/><Relationship Id="rId244" Type="http://schemas.openxmlformats.org/officeDocument/2006/relationships/image" Target="media/image1440.png"/><Relationship Id="rId430" Type="http://schemas.openxmlformats.org/officeDocument/2006/relationships/image" Target="media/image263.png"/><Relationship Id="rId18" Type="http://schemas.openxmlformats.org/officeDocument/2006/relationships/image" Target="media/image12.png"/><Relationship Id="rId39" Type="http://schemas.openxmlformats.org/officeDocument/2006/relationships/image" Target="media/image25.png"/><Relationship Id="rId265" Type="http://schemas.openxmlformats.org/officeDocument/2006/relationships/image" Target="media/image164.png"/><Relationship Id="rId286" Type="http://schemas.openxmlformats.org/officeDocument/2006/relationships/image" Target="media/image1711.png"/><Relationship Id="rId50" Type="http://schemas.openxmlformats.org/officeDocument/2006/relationships/image" Target="media/image33.png"/><Relationship Id="rId104" Type="http://schemas.openxmlformats.org/officeDocument/2006/relationships/image" Target="media/image58.jpeg"/><Relationship Id="rId125" Type="http://schemas.openxmlformats.org/officeDocument/2006/relationships/image" Target="media/image680.png"/><Relationship Id="rId146" Type="http://schemas.openxmlformats.org/officeDocument/2006/relationships/image" Target="media/image84.png"/><Relationship Id="rId167" Type="http://schemas.openxmlformats.org/officeDocument/2006/relationships/image" Target="media/image95.png"/><Relationship Id="rId188" Type="http://schemas.openxmlformats.org/officeDocument/2006/relationships/image" Target="media/image1070.png"/><Relationship Id="rId311" Type="http://schemas.openxmlformats.org/officeDocument/2006/relationships/image" Target="media/image188.png"/><Relationship Id="rId332" Type="http://schemas.openxmlformats.org/officeDocument/2006/relationships/image" Target="media/image202.png"/><Relationship Id="rId353" Type="http://schemas.openxmlformats.org/officeDocument/2006/relationships/image" Target="media/image212.png"/><Relationship Id="rId374" Type="http://schemas.openxmlformats.org/officeDocument/2006/relationships/image" Target="media/image231.png"/><Relationship Id="rId395" Type="http://schemas.openxmlformats.org/officeDocument/2006/relationships/image" Target="media/image241.png"/><Relationship Id="rId409" Type="http://schemas.openxmlformats.org/officeDocument/2006/relationships/image" Target="media/image251.png"/><Relationship Id="rId71" Type="http://schemas.openxmlformats.org/officeDocument/2006/relationships/image" Target="media/image54.png"/><Relationship Id="rId92" Type="http://schemas.openxmlformats.org/officeDocument/2006/relationships/image" Target="media/image470.png"/><Relationship Id="rId213" Type="http://schemas.openxmlformats.org/officeDocument/2006/relationships/image" Target="media/image1240.png"/><Relationship Id="rId234" Type="http://schemas.openxmlformats.org/officeDocument/2006/relationships/image" Target="media/image140.png"/><Relationship Id="rId420" Type="http://schemas.openxmlformats.org/officeDocument/2006/relationships/image" Target="media/image2550.png"/><Relationship Id="rId2" Type="http://schemas.microsoft.com/office/2007/relationships/stylesWithEffects" Target="stylesWithEffects.xml"/><Relationship Id="rId29" Type="http://schemas.openxmlformats.org/officeDocument/2006/relationships/image" Target="media/image17.png"/><Relationship Id="rId255" Type="http://schemas.openxmlformats.org/officeDocument/2006/relationships/image" Target="media/image156.png"/><Relationship Id="rId276" Type="http://schemas.openxmlformats.org/officeDocument/2006/relationships/image" Target="media/image169.png"/><Relationship Id="rId297" Type="http://schemas.openxmlformats.org/officeDocument/2006/relationships/image" Target="media/image182.png"/><Relationship Id="rId441" Type="http://schemas.openxmlformats.org/officeDocument/2006/relationships/fontTable" Target="fontTable.xml"/><Relationship Id="rId40" Type="http://schemas.openxmlformats.org/officeDocument/2006/relationships/image" Target="media/image26.png"/><Relationship Id="rId115" Type="http://schemas.openxmlformats.org/officeDocument/2006/relationships/image" Target="media/image67.png"/><Relationship Id="rId136" Type="http://schemas.openxmlformats.org/officeDocument/2006/relationships/image" Target="media/image78.png"/><Relationship Id="rId157" Type="http://schemas.openxmlformats.org/officeDocument/2006/relationships/image" Target="media/image89.png"/><Relationship Id="rId178" Type="http://schemas.openxmlformats.org/officeDocument/2006/relationships/image" Target="media/image1011.png"/><Relationship Id="rId301" Type="http://schemas.openxmlformats.org/officeDocument/2006/relationships/image" Target="media/image1790.png"/><Relationship Id="rId322" Type="http://schemas.openxmlformats.org/officeDocument/2006/relationships/image" Target="media/image198.png"/><Relationship Id="rId343" Type="http://schemas.openxmlformats.org/officeDocument/2006/relationships/image" Target="media/image207.png"/><Relationship Id="rId364" Type="http://schemas.openxmlformats.org/officeDocument/2006/relationships/image" Target="media/image221.png"/><Relationship Id="rId61" Type="http://schemas.openxmlformats.org/officeDocument/2006/relationships/image" Target="media/image44.png"/><Relationship Id="rId82" Type="http://schemas.openxmlformats.org/officeDocument/2006/relationships/image" Target="media/image370.png"/><Relationship Id="rId199" Type="http://schemas.openxmlformats.org/officeDocument/2006/relationships/image" Target="media/image116.png"/><Relationship Id="rId203" Type="http://schemas.openxmlformats.org/officeDocument/2006/relationships/image" Target="media/image1170.png"/><Relationship Id="rId385" Type="http://schemas.openxmlformats.org/officeDocument/2006/relationships/image" Target="media/image238.png"/><Relationship Id="rId19" Type="http://schemas.openxmlformats.org/officeDocument/2006/relationships/image" Target="media/image13.png"/><Relationship Id="rId224" Type="http://schemas.openxmlformats.org/officeDocument/2006/relationships/image" Target="media/image128.png"/><Relationship Id="rId245" Type="http://schemas.openxmlformats.org/officeDocument/2006/relationships/image" Target="media/image1450.png"/><Relationship Id="rId266" Type="http://schemas.openxmlformats.org/officeDocument/2006/relationships/image" Target="media/image1600.png"/><Relationship Id="rId287" Type="http://schemas.openxmlformats.org/officeDocument/2006/relationships/image" Target="media/image1720.png"/><Relationship Id="rId410" Type="http://schemas.openxmlformats.org/officeDocument/2006/relationships/image" Target="media/image252.png"/><Relationship Id="rId431" Type="http://schemas.openxmlformats.org/officeDocument/2006/relationships/image" Target="media/image264.png"/><Relationship Id="rId30" Type="http://schemas.openxmlformats.org/officeDocument/2006/relationships/image" Target="media/image1710.png"/><Relationship Id="rId105" Type="http://schemas.openxmlformats.org/officeDocument/2006/relationships/image" Target="media/image59.png"/><Relationship Id="rId126" Type="http://schemas.openxmlformats.org/officeDocument/2006/relationships/image" Target="media/image690.png"/><Relationship Id="rId147" Type="http://schemas.openxmlformats.org/officeDocument/2006/relationships/image" Target="media/image85.png"/><Relationship Id="rId168" Type="http://schemas.openxmlformats.org/officeDocument/2006/relationships/image" Target="media/image940.png"/><Relationship Id="rId312" Type="http://schemas.openxmlformats.org/officeDocument/2006/relationships/image" Target="media/image189.png"/><Relationship Id="rId333" Type="http://schemas.openxmlformats.org/officeDocument/2006/relationships/image" Target="media/image203.png"/><Relationship Id="rId354" Type="http://schemas.openxmlformats.org/officeDocument/2006/relationships/image" Target="media/image213.png"/><Relationship Id="rId51" Type="http://schemas.openxmlformats.org/officeDocument/2006/relationships/image" Target="media/image34.png"/><Relationship Id="rId72" Type="http://schemas.openxmlformats.org/officeDocument/2006/relationships/image" Target="media/image270.jpeg"/><Relationship Id="rId93" Type="http://schemas.openxmlformats.org/officeDocument/2006/relationships/image" Target="media/image480.png"/><Relationship Id="rId189" Type="http://schemas.openxmlformats.org/officeDocument/2006/relationships/image" Target="media/image1080.png"/><Relationship Id="rId375" Type="http://schemas.openxmlformats.org/officeDocument/2006/relationships/image" Target="media/image2260.png"/><Relationship Id="rId396" Type="http://schemas.openxmlformats.org/officeDocument/2006/relationships/image" Target="media/image242.png"/><Relationship Id="rId3" Type="http://schemas.openxmlformats.org/officeDocument/2006/relationships/settings" Target="settings.xml"/><Relationship Id="rId214" Type="http://schemas.openxmlformats.org/officeDocument/2006/relationships/image" Target="media/image1250.png"/><Relationship Id="rId235" Type="http://schemas.openxmlformats.org/officeDocument/2006/relationships/image" Target="media/image141.png"/><Relationship Id="rId256" Type="http://schemas.openxmlformats.org/officeDocument/2006/relationships/image" Target="media/image157.png"/><Relationship Id="rId277" Type="http://schemas.openxmlformats.org/officeDocument/2006/relationships/image" Target="media/image1650.png"/><Relationship Id="rId298" Type="http://schemas.openxmlformats.org/officeDocument/2006/relationships/image" Target="media/image183.png"/><Relationship Id="rId400" Type="http://schemas.openxmlformats.org/officeDocument/2006/relationships/image" Target="media/image2420.png"/><Relationship Id="rId421" Type="http://schemas.openxmlformats.org/officeDocument/2006/relationships/image" Target="media/image258.png"/><Relationship Id="rId442" Type="http://schemas.openxmlformats.org/officeDocument/2006/relationships/theme" Target="theme/theme1.xml"/><Relationship Id="rId116" Type="http://schemas.openxmlformats.org/officeDocument/2006/relationships/image" Target="media/image660.png"/><Relationship Id="rId137" Type="http://schemas.openxmlformats.org/officeDocument/2006/relationships/image" Target="media/image79.png"/><Relationship Id="rId158" Type="http://schemas.openxmlformats.org/officeDocument/2006/relationships/image" Target="media/image90.png"/><Relationship Id="rId302" Type="http://schemas.openxmlformats.org/officeDocument/2006/relationships/image" Target="media/image1800.png"/><Relationship Id="rId323" Type="http://schemas.openxmlformats.org/officeDocument/2006/relationships/image" Target="media/image1920.png"/><Relationship Id="rId344" Type="http://schemas.openxmlformats.org/officeDocument/2006/relationships/image" Target="media/image208.png"/><Relationship Id="rId20" Type="http://schemas.openxmlformats.org/officeDocument/2006/relationships/image" Target="media/image14.png"/><Relationship Id="rId41" Type="http://schemas.openxmlformats.org/officeDocument/2006/relationships/image" Target="media/image2410.png"/><Relationship Id="rId62" Type="http://schemas.openxmlformats.org/officeDocument/2006/relationships/image" Target="media/image45.png"/><Relationship Id="rId83" Type="http://schemas.openxmlformats.org/officeDocument/2006/relationships/image" Target="media/image380.png"/><Relationship Id="rId179" Type="http://schemas.openxmlformats.org/officeDocument/2006/relationships/image" Target="media/image1020.png"/><Relationship Id="rId365" Type="http://schemas.openxmlformats.org/officeDocument/2006/relationships/image" Target="media/image222.png"/><Relationship Id="rId386" Type="http://schemas.openxmlformats.org/officeDocument/2006/relationships/image" Target="media/image2300.png"/><Relationship Id="rId190" Type="http://schemas.openxmlformats.org/officeDocument/2006/relationships/image" Target="media/image1090.png"/><Relationship Id="rId204" Type="http://schemas.openxmlformats.org/officeDocument/2006/relationships/image" Target="media/image1180.png"/><Relationship Id="rId225" Type="http://schemas.openxmlformats.org/officeDocument/2006/relationships/image" Target="media/image129.png"/><Relationship Id="rId246" Type="http://schemas.openxmlformats.org/officeDocument/2006/relationships/image" Target="media/image1460.png"/><Relationship Id="rId267" Type="http://schemas.openxmlformats.org/officeDocument/2006/relationships/image" Target="media/image1610.png"/><Relationship Id="rId288" Type="http://schemas.openxmlformats.org/officeDocument/2006/relationships/image" Target="media/image175.png"/><Relationship Id="rId411" Type="http://schemas.openxmlformats.org/officeDocument/2006/relationships/image" Target="media/image2470.png"/><Relationship Id="rId432" Type="http://schemas.openxmlformats.org/officeDocument/2006/relationships/image" Target="media/image265.png"/><Relationship Id="rId106" Type="http://schemas.openxmlformats.org/officeDocument/2006/relationships/image" Target="media/image60.png"/><Relationship Id="rId127" Type="http://schemas.openxmlformats.org/officeDocument/2006/relationships/image" Target="media/image700.png"/><Relationship Id="rId313" Type="http://schemas.openxmlformats.org/officeDocument/2006/relationships/image" Target="media/image190.png"/><Relationship Id="rId10" Type="http://schemas.openxmlformats.org/officeDocument/2006/relationships/image" Target="media/image4.png"/><Relationship Id="rId31" Type="http://schemas.openxmlformats.org/officeDocument/2006/relationships/image" Target="media/image18.png"/><Relationship Id="rId52" Type="http://schemas.openxmlformats.org/officeDocument/2006/relationships/image" Target="media/image35.png"/><Relationship Id="rId73" Type="http://schemas.openxmlformats.org/officeDocument/2006/relationships/image" Target="media/image280.png"/><Relationship Id="rId94" Type="http://schemas.openxmlformats.org/officeDocument/2006/relationships/image" Target="media/image490.png"/><Relationship Id="rId148" Type="http://schemas.openxmlformats.org/officeDocument/2006/relationships/image" Target="media/image86.png"/><Relationship Id="rId169" Type="http://schemas.openxmlformats.org/officeDocument/2006/relationships/image" Target="media/image950.png"/><Relationship Id="rId334" Type="http://schemas.openxmlformats.org/officeDocument/2006/relationships/image" Target="media/image1990.png"/><Relationship Id="rId355" Type="http://schemas.openxmlformats.org/officeDocument/2006/relationships/image" Target="media/image214.png"/><Relationship Id="rId376" Type="http://schemas.openxmlformats.org/officeDocument/2006/relationships/image" Target="media/image2270.png"/><Relationship Id="rId397" Type="http://schemas.openxmlformats.org/officeDocument/2006/relationships/image" Target="media/image243.png"/><Relationship Id="rId4" Type="http://schemas.openxmlformats.org/officeDocument/2006/relationships/webSettings" Target="webSettings.xml"/><Relationship Id="rId180" Type="http://schemas.openxmlformats.org/officeDocument/2006/relationships/image" Target="media/image1030.png"/><Relationship Id="rId215" Type="http://schemas.openxmlformats.org/officeDocument/2006/relationships/image" Target="media/image126.png"/><Relationship Id="rId236" Type="http://schemas.openxmlformats.org/officeDocument/2006/relationships/image" Target="media/image1390.png"/><Relationship Id="rId257" Type="http://schemas.openxmlformats.org/officeDocument/2006/relationships/image" Target="media/image1550.png"/><Relationship Id="rId278" Type="http://schemas.openxmlformats.org/officeDocument/2006/relationships/image" Target="media/image1660.png"/><Relationship Id="rId401" Type="http://schemas.openxmlformats.org/officeDocument/2006/relationships/image" Target="media/image245.png"/><Relationship Id="rId422" Type="http://schemas.openxmlformats.org/officeDocument/2006/relationships/image" Target="media/image259.png"/><Relationship Id="rId303" Type="http://schemas.openxmlformats.org/officeDocument/2006/relationships/image" Target="media/image1810.png"/><Relationship Id="rId42" Type="http://schemas.openxmlformats.org/officeDocument/2006/relationships/image" Target="media/image2510.png"/><Relationship Id="rId84" Type="http://schemas.openxmlformats.org/officeDocument/2006/relationships/image" Target="media/image390.png"/><Relationship Id="rId138" Type="http://schemas.openxmlformats.org/officeDocument/2006/relationships/image" Target="media/image80.png"/><Relationship Id="rId345" Type="http://schemas.openxmlformats.org/officeDocument/2006/relationships/image" Target="media/image209.png"/><Relationship Id="rId387" Type="http://schemas.openxmlformats.org/officeDocument/2006/relationships/image" Target="media/image2311.png"/><Relationship Id="rId191" Type="http://schemas.openxmlformats.org/officeDocument/2006/relationships/image" Target="media/image110.png"/><Relationship Id="rId205" Type="http://schemas.openxmlformats.org/officeDocument/2006/relationships/image" Target="media/image1190.png"/><Relationship Id="rId247" Type="http://schemas.openxmlformats.org/officeDocument/2006/relationships/image" Target="media/image149.png"/><Relationship Id="rId412" Type="http://schemas.openxmlformats.org/officeDocument/2006/relationships/image" Target="media/image2480.png"/><Relationship Id="rId107" Type="http://schemas.openxmlformats.org/officeDocument/2006/relationships/image" Target="media/image61.png"/><Relationship Id="rId289" Type="http://schemas.openxmlformats.org/officeDocument/2006/relationships/image" Target="media/image176.png"/><Relationship Id="rId11" Type="http://schemas.openxmlformats.org/officeDocument/2006/relationships/image" Target="media/image5.png"/><Relationship Id="rId53" Type="http://schemas.openxmlformats.org/officeDocument/2006/relationships/image" Target="media/image36.png"/><Relationship Id="rId149" Type="http://schemas.openxmlformats.org/officeDocument/2006/relationships/image" Target="media/image87.png"/><Relationship Id="rId314" Type="http://schemas.openxmlformats.org/officeDocument/2006/relationships/image" Target="media/image191.png"/><Relationship Id="rId356" Type="http://schemas.openxmlformats.org/officeDocument/2006/relationships/image" Target="media/image215.png"/><Relationship Id="rId398" Type="http://schemas.openxmlformats.org/officeDocument/2006/relationships/image" Target="media/image244.png"/><Relationship Id="rId95" Type="http://schemas.openxmlformats.org/officeDocument/2006/relationships/image" Target="media/image500.png"/><Relationship Id="rId160" Type="http://schemas.openxmlformats.org/officeDocument/2006/relationships/image" Target="media/image880.png"/><Relationship Id="rId216" Type="http://schemas.openxmlformats.org/officeDocument/2006/relationships/image" Target="media/image1260.png"/><Relationship Id="rId423" Type="http://schemas.openxmlformats.org/officeDocument/2006/relationships/image" Target="media/image2570.png"/><Relationship Id="rId258" Type="http://schemas.openxmlformats.org/officeDocument/2006/relationships/image" Target="media/image158.png"/><Relationship Id="rId22" Type="http://schemas.openxmlformats.org/officeDocument/2006/relationships/image" Target="media/image1010.png"/><Relationship Id="rId64" Type="http://schemas.openxmlformats.org/officeDocument/2006/relationships/image" Target="media/image47.png"/><Relationship Id="rId118" Type="http://schemas.openxmlformats.org/officeDocument/2006/relationships/image" Target="media/image68.png"/><Relationship Id="rId325" Type="http://schemas.openxmlformats.org/officeDocument/2006/relationships/image" Target="media/image1940.png"/><Relationship Id="rId367" Type="http://schemas.openxmlformats.org/officeDocument/2006/relationships/image" Target="media/image224.png"/><Relationship Id="rId171" Type="http://schemas.openxmlformats.org/officeDocument/2006/relationships/image" Target="media/image97.png"/><Relationship Id="rId227" Type="http://schemas.openxmlformats.org/officeDocument/2006/relationships/image" Target="media/image1311.png"/><Relationship Id="rId269" Type="http://schemas.openxmlformats.org/officeDocument/2006/relationships/image" Target="media/image165.png"/><Relationship Id="rId434" Type="http://schemas.openxmlformats.org/officeDocument/2006/relationships/image" Target="media/image263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9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9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2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FE007BDD</Template>
  <TotalTime>1</TotalTime>
  <Pages>7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Plantilla_Documento_con_Portada_FEMPA (5).docx</vt:lpstr>
    </vt:vector>
  </TitlesOfParts>
  <Company>PRINCIPADO_DE_ASTURIAS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Plantilla_Documento_con_Portada_FEMPA (5).docx</dc:title>
  <dc:creator>Elena Arienza FernÃ¡ndez</dc:creator>
  <cp:lastModifiedBy>AITOR CIANCA CASERO</cp:lastModifiedBy>
  <cp:revision>2</cp:revision>
  <dcterms:created xsi:type="dcterms:W3CDTF">2026-05-13T11:34:00Z</dcterms:created>
  <dcterms:modified xsi:type="dcterms:W3CDTF">2026-05-13T11:34:00Z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2026-05-07T00:00:00Z</vt:filetime>
  </property>
  <property fmtid="{D5CDD505-2E9C-101B-9397-08002B2CF9AE}" pid="4" name="LastSaved">
    <vt:filetime>2026-05-11T00:00:00Z</vt:filetime>
  </property>
  <property fmtid="{D5CDD505-2E9C-101B-9397-08002B2CF9AE}" pid="5" name="Producer">
    <vt:lpwstr>Microsoft: Print To PDF</vt:lpwstr>
  </property>
</Properties>
</file>